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89C" w:rsidRPr="00B905DB" w:rsidRDefault="002D489C">
      <w:pPr>
        <w:pStyle w:val="BodyText"/>
        <w:ind w:left="220"/>
        <w:jc w:val="left"/>
        <w:rPr>
          <w:sz w:val="20"/>
        </w:rPr>
      </w:pPr>
      <w:r w:rsidRPr="00B905DB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36.5pt">
            <v:imagedata r:id="rId7" o:title=""/>
          </v:shape>
        </w:pict>
      </w:r>
    </w:p>
    <w:p w:rsidR="002D489C" w:rsidRDefault="002D489C" w:rsidP="00C472A2">
      <w:pPr>
        <w:pStyle w:val="BodyText"/>
        <w:ind w:left="220"/>
        <w:jc w:val="center"/>
        <w:rPr>
          <w:b/>
          <w:sz w:val="20"/>
        </w:rPr>
      </w:pPr>
    </w:p>
    <w:p w:rsidR="002D489C" w:rsidRDefault="002D489C" w:rsidP="00C472A2">
      <w:pPr>
        <w:pStyle w:val="BodyText"/>
        <w:ind w:left="220"/>
        <w:jc w:val="center"/>
        <w:rPr>
          <w:b/>
          <w:sz w:val="20"/>
        </w:rPr>
      </w:pPr>
    </w:p>
    <w:p w:rsidR="002D489C" w:rsidRDefault="002D489C" w:rsidP="00C472A2">
      <w:pPr>
        <w:pStyle w:val="BodyText"/>
        <w:ind w:left="220"/>
        <w:jc w:val="center"/>
        <w:rPr>
          <w:b/>
          <w:sz w:val="20"/>
        </w:rPr>
      </w:pPr>
    </w:p>
    <w:p w:rsidR="002D489C" w:rsidRDefault="002D489C" w:rsidP="00C472A2">
      <w:pPr>
        <w:pStyle w:val="BodyText"/>
        <w:ind w:left="220"/>
        <w:jc w:val="center"/>
        <w:rPr>
          <w:b/>
          <w:sz w:val="20"/>
        </w:rPr>
      </w:pPr>
    </w:p>
    <w:p w:rsidR="002D489C" w:rsidRDefault="002D489C" w:rsidP="00C472A2">
      <w:pPr>
        <w:pStyle w:val="BodyText"/>
        <w:ind w:left="220"/>
        <w:jc w:val="center"/>
        <w:rPr>
          <w:b/>
          <w:sz w:val="20"/>
        </w:rPr>
      </w:pPr>
      <w:r>
        <w:rPr>
          <w:b/>
          <w:sz w:val="20"/>
        </w:rPr>
        <w:t>МУНИЦИПАЛЬНОЕ БЮДЖЕТНОЕ ДОШКОЛЬНОЕ ОБРАЗОВАТЕЛЬНОЕ УЧРЕЖДЕНИЕ</w:t>
      </w:r>
    </w:p>
    <w:p w:rsidR="002D489C" w:rsidRDefault="002D489C" w:rsidP="00C472A2">
      <w:pPr>
        <w:pStyle w:val="BodyText"/>
        <w:ind w:left="220"/>
        <w:jc w:val="center"/>
        <w:rPr>
          <w:b/>
          <w:sz w:val="20"/>
        </w:rPr>
      </w:pPr>
      <w:r>
        <w:rPr>
          <w:b/>
          <w:sz w:val="20"/>
        </w:rPr>
        <w:t>«РУССКО-БРОДСКИЙ ДЕТСКИЙ САД№1»</w:t>
      </w:r>
    </w:p>
    <w:p w:rsidR="002D489C" w:rsidRDefault="002D489C" w:rsidP="00C472A2">
      <w:pPr>
        <w:pStyle w:val="BodyText"/>
        <w:ind w:left="220"/>
        <w:jc w:val="center"/>
        <w:rPr>
          <w:b/>
          <w:sz w:val="20"/>
        </w:rPr>
      </w:pPr>
    </w:p>
    <w:p w:rsidR="002D489C" w:rsidRPr="00C472A2" w:rsidRDefault="002D489C" w:rsidP="00C472A2">
      <w:pPr>
        <w:pStyle w:val="BodyText"/>
        <w:ind w:left="220"/>
        <w:jc w:val="center"/>
        <w:rPr>
          <w:b/>
          <w:sz w:val="20"/>
        </w:rPr>
      </w:pPr>
    </w:p>
    <w:tbl>
      <w:tblPr>
        <w:tblW w:w="0" w:type="auto"/>
        <w:tblInd w:w="-34" w:type="dxa"/>
        <w:tblLook w:val="00A0"/>
      </w:tblPr>
      <w:tblGrid>
        <w:gridCol w:w="4980"/>
        <w:gridCol w:w="4980"/>
      </w:tblGrid>
      <w:tr w:rsidR="002D489C" w:rsidRPr="00D41A49" w:rsidTr="00C472A2">
        <w:trPr>
          <w:trHeight w:val="1930"/>
        </w:trPr>
        <w:tc>
          <w:tcPr>
            <w:tcW w:w="4980" w:type="dxa"/>
          </w:tcPr>
          <w:p w:rsidR="002D489C" w:rsidRPr="00D41A49" w:rsidRDefault="002D489C" w:rsidP="00F77A7D">
            <w:pPr>
              <w:contextualSpacing/>
            </w:pPr>
            <w:r w:rsidRPr="00D41A49">
              <w:t xml:space="preserve">ПРИНЯТО </w:t>
            </w:r>
          </w:p>
          <w:p w:rsidR="002D489C" w:rsidRPr="00D41A49" w:rsidRDefault="002D489C" w:rsidP="00F77A7D">
            <w:pPr>
              <w:contextualSpacing/>
            </w:pPr>
            <w:r w:rsidRPr="00D41A49">
              <w:t xml:space="preserve">Педагогическим советом </w:t>
            </w:r>
          </w:p>
          <w:p w:rsidR="002D489C" w:rsidRPr="00D41A49" w:rsidRDefault="002D489C" w:rsidP="00F77A7D">
            <w:pPr>
              <w:contextualSpacing/>
            </w:pPr>
            <w:r w:rsidRPr="00D41A49">
              <w:t>МБДОУ «Русско-Бродский</w:t>
            </w:r>
          </w:p>
          <w:p w:rsidR="002D489C" w:rsidRPr="00D41A49" w:rsidRDefault="002D489C" w:rsidP="00F77A7D">
            <w:pPr>
              <w:contextualSpacing/>
            </w:pPr>
            <w:r w:rsidRPr="00D41A49">
              <w:t>детский сад № 1»</w:t>
            </w:r>
          </w:p>
          <w:p w:rsidR="002D489C" w:rsidRPr="00D41A49" w:rsidRDefault="002D489C" w:rsidP="00F77A7D">
            <w:pPr>
              <w:contextualSpacing/>
              <w:jc w:val="both"/>
            </w:pPr>
            <w:r w:rsidRPr="00D41A49">
              <w:t>протокол № 1</w:t>
            </w:r>
          </w:p>
          <w:p w:rsidR="002D489C" w:rsidRPr="00D41A49" w:rsidRDefault="002D489C" w:rsidP="00F77A7D">
            <w:pPr>
              <w:contextualSpacing/>
              <w:jc w:val="both"/>
            </w:pPr>
            <w:r>
              <w:t>от « 30</w:t>
            </w:r>
            <w:r w:rsidRPr="00D41A49">
              <w:t xml:space="preserve"> » августа </w:t>
            </w:r>
            <w:smartTag w:uri="urn:schemas-microsoft-com:office:smarttags" w:element="metricconverter">
              <w:smartTagPr>
                <w:attr w:name="ProductID" w:val="2022 г"/>
              </w:smartTagPr>
              <w:r>
                <w:t>2022</w:t>
              </w:r>
              <w:r w:rsidRPr="00D41A49">
                <w:t xml:space="preserve"> г</w:t>
              </w:r>
            </w:smartTag>
            <w:r w:rsidRPr="00D41A49">
              <w:t>.</w:t>
            </w:r>
          </w:p>
        </w:tc>
        <w:tc>
          <w:tcPr>
            <w:tcW w:w="4980" w:type="dxa"/>
          </w:tcPr>
          <w:p w:rsidR="002D489C" w:rsidRPr="00D41A49" w:rsidRDefault="002D489C" w:rsidP="00C472A2">
            <w:pPr>
              <w:ind w:firstLine="459"/>
              <w:contextualSpacing/>
              <w:jc w:val="center"/>
            </w:pPr>
            <w:r>
              <w:t xml:space="preserve">           </w:t>
            </w:r>
            <w:r w:rsidRPr="00D41A49">
              <w:t>УТВЕРЖДЕНО</w:t>
            </w:r>
          </w:p>
          <w:p w:rsidR="002D489C" w:rsidRPr="00D41A49" w:rsidRDefault="002D489C" w:rsidP="00C472A2">
            <w:pPr>
              <w:ind w:firstLine="459"/>
              <w:contextualSpacing/>
              <w:jc w:val="right"/>
            </w:pPr>
            <w:r w:rsidRPr="00D41A49">
              <w:t>приказом заведующего МБДОУ</w:t>
            </w:r>
          </w:p>
          <w:p w:rsidR="002D489C" w:rsidRPr="00D41A49" w:rsidRDefault="002D489C" w:rsidP="00C472A2">
            <w:pPr>
              <w:ind w:firstLine="459"/>
              <w:contextualSpacing/>
              <w:jc w:val="right"/>
            </w:pPr>
            <w:r w:rsidRPr="00D41A49">
              <w:t>«Русско-Бродский детский сад № 1»</w:t>
            </w:r>
          </w:p>
          <w:p w:rsidR="002D489C" w:rsidRPr="00D41A49" w:rsidRDefault="002D489C" w:rsidP="00C472A2">
            <w:pPr>
              <w:ind w:firstLine="459"/>
              <w:contextualSpacing/>
              <w:jc w:val="right"/>
            </w:pPr>
            <w:r>
              <w:t>№ 85   от  " 31 "  августа  2022</w:t>
            </w:r>
            <w:r w:rsidRPr="00D41A49">
              <w:t xml:space="preserve"> года</w:t>
            </w:r>
          </w:p>
          <w:p w:rsidR="002D489C" w:rsidRPr="00D41A49" w:rsidRDefault="002D489C" w:rsidP="00C472A2">
            <w:pPr>
              <w:contextualSpacing/>
              <w:jc w:val="right"/>
            </w:pPr>
          </w:p>
          <w:p w:rsidR="002D489C" w:rsidRPr="00D41A49" w:rsidRDefault="002D489C" w:rsidP="00C472A2">
            <w:pPr>
              <w:contextualSpacing/>
              <w:jc w:val="right"/>
            </w:pPr>
          </w:p>
          <w:p w:rsidR="002D489C" w:rsidRPr="00D41A49" w:rsidRDefault="002D489C" w:rsidP="00C472A2">
            <w:pPr>
              <w:contextualSpacing/>
              <w:jc w:val="right"/>
            </w:pPr>
            <w:r w:rsidRPr="00D41A49">
              <w:t xml:space="preserve">                                               М.М. Хохлова</w:t>
            </w:r>
          </w:p>
        </w:tc>
      </w:tr>
    </w:tbl>
    <w:p w:rsidR="002D489C" w:rsidRDefault="002D489C" w:rsidP="00C472A2">
      <w:pPr>
        <w:rPr>
          <w:sz w:val="20"/>
        </w:rPr>
      </w:pPr>
    </w:p>
    <w:p w:rsidR="002D489C" w:rsidRDefault="002D489C" w:rsidP="00C472A2">
      <w:pPr>
        <w:rPr>
          <w:sz w:val="20"/>
        </w:rPr>
      </w:pPr>
    </w:p>
    <w:p w:rsidR="002D489C" w:rsidRDefault="002D489C" w:rsidP="00C472A2">
      <w:pPr>
        <w:rPr>
          <w:sz w:val="20"/>
        </w:rPr>
      </w:pPr>
    </w:p>
    <w:p w:rsidR="002D489C" w:rsidRPr="00C472A2" w:rsidRDefault="002D489C" w:rsidP="00C472A2">
      <w:pPr>
        <w:rPr>
          <w:sz w:val="20"/>
        </w:rPr>
      </w:pPr>
    </w:p>
    <w:p w:rsidR="002D489C" w:rsidRPr="00C472A2" w:rsidRDefault="002D489C" w:rsidP="00C472A2">
      <w:pPr>
        <w:rPr>
          <w:sz w:val="20"/>
        </w:rPr>
      </w:pPr>
    </w:p>
    <w:p w:rsidR="002D489C" w:rsidRDefault="002D489C" w:rsidP="00C472A2">
      <w:pPr>
        <w:rPr>
          <w:sz w:val="20"/>
        </w:rPr>
      </w:pPr>
    </w:p>
    <w:p w:rsidR="002D489C" w:rsidRPr="00C472A2" w:rsidRDefault="002D489C" w:rsidP="00C472A2">
      <w:pPr>
        <w:rPr>
          <w:sz w:val="20"/>
        </w:rPr>
      </w:pPr>
    </w:p>
    <w:p w:rsidR="002D489C" w:rsidRDefault="002D489C" w:rsidP="00F77A7D">
      <w:pPr>
        <w:tabs>
          <w:tab w:val="left" w:pos="4050"/>
        </w:tabs>
        <w:jc w:val="center"/>
        <w:rPr>
          <w:b/>
          <w:sz w:val="36"/>
          <w:szCs w:val="36"/>
        </w:rPr>
      </w:pPr>
      <w:r w:rsidRPr="00F77A7D">
        <w:rPr>
          <w:b/>
          <w:sz w:val="36"/>
          <w:szCs w:val="36"/>
        </w:rPr>
        <w:t xml:space="preserve">АДАПТРОВАННАЯ ОСНОВНАЯ </w:t>
      </w:r>
    </w:p>
    <w:p w:rsidR="002D489C" w:rsidRPr="00F77A7D" w:rsidRDefault="002D489C" w:rsidP="00F77A7D">
      <w:pPr>
        <w:tabs>
          <w:tab w:val="left" w:pos="4050"/>
        </w:tabs>
        <w:jc w:val="center"/>
        <w:rPr>
          <w:b/>
          <w:sz w:val="36"/>
          <w:szCs w:val="36"/>
        </w:rPr>
      </w:pPr>
      <w:r w:rsidRPr="00F77A7D">
        <w:rPr>
          <w:b/>
          <w:sz w:val="36"/>
          <w:szCs w:val="36"/>
        </w:rPr>
        <w:t xml:space="preserve"> ОБРАЗОВАТЕЛЬНАЯ ПРОГРАММА</w:t>
      </w:r>
    </w:p>
    <w:p w:rsidR="002D489C" w:rsidRDefault="002D489C" w:rsidP="00F77A7D">
      <w:pPr>
        <w:tabs>
          <w:tab w:val="left" w:pos="4050"/>
        </w:tabs>
        <w:jc w:val="center"/>
        <w:rPr>
          <w:b/>
          <w:sz w:val="36"/>
          <w:szCs w:val="36"/>
        </w:rPr>
      </w:pPr>
      <w:r w:rsidRPr="00F77A7D">
        <w:rPr>
          <w:b/>
          <w:sz w:val="36"/>
          <w:szCs w:val="36"/>
        </w:rPr>
        <w:t>ДО</w:t>
      </w:r>
      <w:r>
        <w:rPr>
          <w:b/>
          <w:sz w:val="36"/>
          <w:szCs w:val="36"/>
        </w:rPr>
        <w:t xml:space="preserve">ШКОЛЬНОГО ОБРАЗОВАНИЯ </w:t>
      </w:r>
    </w:p>
    <w:p w:rsidR="002D489C" w:rsidRPr="00F77A7D" w:rsidRDefault="002D489C" w:rsidP="00F77A7D">
      <w:pPr>
        <w:tabs>
          <w:tab w:val="left" w:pos="405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ДЕТЕЙ</w:t>
      </w:r>
      <w:r w:rsidRPr="00F77A7D">
        <w:rPr>
          <w:b/>
          <w:sz w:val="36"/>
          <w:szCs w:val="36"/>
        </w:rPr>
        <w:t xml:space="preserve"> С ЗАДЕРЖКОЙ ПСИХИЧЕСКОГО РАЗВИТИЯ (ЗПР)</w:t>
      </w:r>
    </w:p>
    <w:p w:rsidR="002D489C" w:rsidRPr="00F77A7D" w:rsidRDefault="002D489C" w:rsidP="00F77A7D">
      <w:pPr>
        <w:jc w:val="center"/>
        <w:rPr>
          <w:b/>
          <w:sz w:val="36"/>
          <w:szCs w:val="36"/>
        </w:rPr>
      </w:pPr>
    </w:p>
    <w:p w:rsidR="002D489C" w:rsidRPr="00C472A2" w:rsidRDefault="002D489C" w:rsidP="00C472A2">
      <w:pPr>
        <w:rPr>
          <w:sz w:val="20"/>
        </w:rPr>
        <w:sectPr w:rsidR="002D489C" w:rsidRPr="00C472A2">
          <w:type w:val="continuous"/>
          <w:pgSz w:w="11920" w:h="16850"/>
          <w:pgMar w:top="1000" w:right="240" w:bottom="0" w:left="1220" w:header="720" w:footer="720" w:gutter="0"/>
          <w:cols w:space="720"/>
        </w:sectPr>
      </w:pPr>
    </w:p>
    <w:p w:rsidR="002D489C" w:rsidRDefault="002D489C">
      <w:pPr>
        <w:pStyle w:val="Heading2"/>
        <w:spacing w:before="71"/>
        <w:ind w:left="4006" w:right="3881"/>
        <w:jc w:val="center"/>
      </w:pPr>
      <w:r>
        <w:t>Содержание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ДО</w:t>
      </w:r>
    </w:p>
    <w:p w:rsidR="002D489C" w:rsidRDefault="002D489C">
      <w:pPr>
        <w:pStyle w:val="BodyText"/>
        <w:ind w:left="0"/>
        <w:jc w:val="left"/>
        <w:rPr>
          <w:b/>
          <w:sz w:val="20"/>
        </w:rPr>
      </w:pPr>
    </w:p>
    <w:p w:rsidR="002D489C" w:rsidRDefault="002D489C">
      <w:pPr>
        <w:pStyle w:val="BodyText"/>
        <w:spacing w:before="8" w:after="1"/>
        <w:ind w:left="0"/>
        <w:jc w:val="left"/>
        <w:rPr>
          <w:b/>
          <w:sz w:val="14"/>
        </w:rPr>
      </w:pPr>
    </w:p>
    <w:tbl>
      <w:tblPr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41"/>
        <w:gridCol w:w="8365"/>
      </w:tblGrid>
      <w:tr w:rsidR="002D489C">
        <w:trPr>
          <w:trHeight w:val="551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74" w:lineRule="exact"/>
              <w:ind w:left="297" w:right="27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73" w:lineRule="exact"/>
              <w:ind w:left="2752" w:right="2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4" w:lineRule="exact"/>
              <w:ind w:left="2752" w:right="2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D489C">
        <w:trPr>
          <w:trHeight w:val="277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3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2D489C">
        <w:trPr>
          <w:trHeight w:val="277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2D489C">
        <w:trPr>
          <w:trHeight w:val="551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характеристики 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489C" w:rsidRDefault="002D489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ЗПР</w:t>
            </w:r>
          </w:p>
        </w:tc>
      </w:tr>
      <w:tr w:rsidR="002D489C">
        <w:trPr>
          <w:trHeight w:val="278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 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</w:p>
        </w:tc>
      </w:tr>
      <w:tr w:rsidR="002D489C">
        <w:trPr>
          <w:trHeight w:val="551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2D489C" w:rsidRDefault="002D489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ЗПР </w:t>
            </w:r>
            <w:r>
              <w:rPr>
                <w:color w:val="000009"/>
                <w:sz w:val="24"/>
              </w:rPr>
              <w:t>в дошкольном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возрасте</w:t>
            </w:r>
          </w:p>
        </w:tc>
      </w:tr>
      <w:tr w:rsidR="002D489C">
        <w:trPr>
          <w:trHeight w:val="825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для детей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завершения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освоения</w:t>
            </w:r>
          </w:p>
          <w:p w:rsidR="002D489C" w:rsidRDefault="002D489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color w:val="000009"/>
                <w:sz w:val="24"/>
              </w:rPr>
              <w:t>Программы</w:t>
            </w:r>
          </w:p>
        </w:tc>
      </w:tr>
      <w:tr w:rsidR="002D489C">
        <w:trPr>
          <w:trHeight w:val="28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3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1.2.3.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АООП</w:t>
            </w:r>
          </w:p>
        </w:tc>
      </w:tr>
      <w:tr w:rsidR="002D489C">
        <w:trPr>
          <w:trHeight w:val="278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2752" w:right="27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 раздел</w:t>
            </w:r>
          </w:p>
        </w:tc>
      </w:tr>
      <w:tr w:rsidR="002D489C">
        <w:trPr>
          <w:trHeight w:val="551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2D489C" w:rsidRDefault="002D489C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 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489C">
        <w:trPr>
          <w:trHeight w:val="278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489C">
        <w:trPr>
          <w:trHeight w:val="278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3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489C">
        <w:trPr>
          <w:trHeight w:val="277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3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2D489C">
        <w:trPr>
          <w:trHeight w:val="551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D489C" w:rsidRDefault="002D489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задержкой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2D489C">
        <w:trPr>
          <w:trHeight w:val="552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коррекционно-образовательной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</w:p>
          <w:p w:rsidR="002D489C" w:rsidRDefault="002D489C">
            <w:pPr>
              <w:pStyle w:val="TableParagraph"/>
              <w:spacing w:before="2" w:line="261" w:lineRule="exact"/>
              <w:ind w:left="105"/>
            </w:pP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t>.</w:t>
            </w:r>
          </w:p>
        </w:tc>
      </w:tr>
      <w:tr w:rsidR="002D489C">
        <w:trPr>
          <w:trHeight w:val="278"/>
        </w:trPr>
        <w:tc>
          <w:tcPr>
            <w:tcW w:w="941" w:type="dxa"/>
          </w:tcPr>
          <w:p w:rsidR="002D489C" w:rsidRDefault="002D489C">
            <w:pPr>
              <w:pStyle w:val="TableParagraph"/>
              <w:spacing w:before="1" w:line="257" w:lineRule="exact"/>
              <w:ind w:left="174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before="1" w:line="257" w:lineRule="exact"/>
              <w:ind w:left="2752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D489C">
        <w:trPr>
          <w:trHeight w:val="277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D489C">
        <w:trPr>
          <w:trHeight w:val="552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6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89C" w:rsidRDefault="002D489C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воспитания.</w:t>
            </w:r>
          </w:p>
        </w:tc>
      </w:tr>
      <w:tr w:rsidR="002D489C">
        <w:trPr>
          <w:trHeight w:val="277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2D489C">
        <w:trPr>
          <w:trHeight w:val="277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</w:tr>
      <w:tr w:rsidR="002D489C">
        <w:trPr>
          <w:trHeight w:val="278"/>
        </w:trPr>
        <w:tc>
          <w:tcPr>
            <w:tcW w:w="941" w:type="dxa"/>
          </w:tcPr>
          <w:p w:rsidR="002D489C" w:rsidRDefault="002D489C">
            <w:pPr>
              <w:pStyle w:val="TableParagraph"/>
              <w:spacing w:line="258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D489C">
        <w:trPr>
          <w:trHeight w:val="273"/>
        </w:trPr>
        <w:tc>
          <w:tcPr>
            <w:tcW w:w="941" w:type="dxa"/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5" w:type="dxa"/>
          </w:tcPr>
          <w:p w:rsidR="002D489C" w:rsidRDefault="002D489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</w:tr>
    </w:tbl>
    <w:p w:rsidR="002D489C" w:rsidRDefault="002D489C">
      <w:pPr>
        <w:spacing w:line="253" w:lineRule="exact"/>
        <w:rPr>
          <w:sz w:val="24"/>
        </w:rPr>
        <w:sectPr w:rsidR="002D489C">
          <w:pgSz w:w="11920" w:h="16850"/>
          <w:pgMar w:top="940" w:right="240" w:bottom="280" w:left="1220" w:header="720" w:footer="720" w:gutter="0"/>
          <w:cols w:space="720"/>
        </w:sectPr>
      </w:pPr>
    </w:p>
    <w:p w:rsidR="002D489C" w:rsidRDefault="002D489C">
      <w:pPr>
        <w:spacing w:before="73"/>
        <w:ind w:left="738"/>
        <w:jc w:val="both"/>
        <w:rPr>
          <w:b/>
          <w:sz w:val="24"/>
        </w:rPr>
      </w:pPr>
      <w:bookmarkStart w:id="0" w:name="1._Целевой_раздел"/>
      <w:bookmarkEnd w:id="0"/>
      <w:r>
        <w:rPr>
          <w:b/>
          <w:sz w:val="28"/>
        </w:rPr>
        <w:t xml:space="preserve">1. </w:t>
      </w:r>
      <w:r>
        <w:rPr>
          <w:b/>
          <w:sz w:val="24"/>
        </w:rPr>
        <w:t>Целевой раздел</w:t>
      </w:r>
    </w:p>
    <w:p w:rsidR="002D489C" w:rsidRDefault="002D489C">
      <w:pPr>
        <w:pStyle w:val="Heading2"/>
        <w:numPr>
          <w:ilvl w:val="2"/>
          <w:numId w:val="41"/>
        </w:numPr>
        <w:tabs>
          <w:tab w:val="left" w:pos="1233"/>
        </w:tabs>
        <w:spacing w:before="269" w:line="319" w:lineRule="exact"/>
      </w:pPr>
      <w:bookmarkStart w:id="1" w:name="1.1.1._Пояснительная_записка"/>
      <w:bookmarkEnd w:id="1"/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2D489C" w:rsidRDefault="002D489C">
      <w:pPr>
        <w:pStyle w:val="BodyText"/>
        <w:ind w:right="774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(АООП ДО) муниципального бюджетного дошкольного образовательного учреждения –</w:t>
      </w:r>
      <w:r>
        <w:rPr>
          <w:spacing w:val="1"/>
        </w:rPr>
        <w:t xml:space="preserve"> «Русско-Бродский детский сад №1</w:t>
      </w:r>
      <w:r>
        <w:t>» разработана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дошкольного образования</w:t>
      </w:r>
      <w:r>
        <w:rPr>
          <w:spacing w:val="1"/>
        </w:rPr>
        <w:t xml:space="preserve"> </w:t>
      </w:r>
      <w:r>
        <w:t>(далее ФГОС ДО),</w:t>
      </w:r>
      <w:r>
        <w:rPr>
          <w:spacing w:val="1"/>
        </w:rPr>
        <w:t xml:space="preserve"> </w:t>
      </w:r>
      <w:r>
        <w:t>с учетом Примерной адаптированной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для детей с ЗПР, которая определяет содержание и особенности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2D489C" w:rsidRDefault="002D489C">
      <w:pPr>
        <w:pStyle w:val="BodyText"/>
        <w:spacing w:before="3"/>
        <w:ind w:left="0"/>
        <w:jc w:val="left"/>
        <w:rPr>
          <w:sz w:val="28"/>
        </w:rPr>
      </w:pPr>
    </w:p>
    <w:p w:rsidR="002D489C" w:rsidRDefault="002D489C">
      <w:pPr>
        <w:pStyle w:val="Heading2"/>
        <w:numPr>
          <w:ilvl w:val="2"/>
          <w:numId w:val="41"/>
        </w:numPr>
        <w:tabs>
          <w:tab w:val="left" w:pos="1464"/>
        </w:tabs>
        <w:spacing w:line="314" w:lineRule="exact"/>
        <w:ind w:left="1463" w:hanging="712"/>
      </w:pPr>
      <w:r>
        <w:t>Цели и 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 ДО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</w:p>
    <w:p w:rsidR="002D489C" w:rsidRDefault="002D489C">
      <w:pPr>
        <w:pStyle w:val="BodyText"/>
        <w:ind w:right="773" w:firstLine="72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дошкольников.</w:t>
      </w:r>
    </w:p>
    <w:p w:rsidR="002D489C" w:rsidRDefault="002D489C">
      <w:pPr>
        <w:pStyle w:val="BodyText"/>
        <w:ind w:right="778" w:firstLine="720"/>
      </w:pPr>
      <w:r>
        <w:t>Реализация программы предполагает психолого-педагогическую и коррекционно-</w:t>
      </w:r>
      <w:r>
        <w:rPr>
          <w:spacing w:val="-57"/>
        </w:rPr>
        <w:t xml:space="preserve"> </w:t>
      </w:r>
      <w:r>
        <w:t>развивающую поддержку позитивной абилитации и социализации, развитие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(дошкольной)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ступенью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(начальной</w:t>
      </w:r>
      <w:r>
        <w:rPr>
          <w:spacing w:val="-2"/>
        </w:rPr>
        <w:t xml:space="preserve"> </w:t>
      </w:r>
      <w:r>
        <w:t>школой).</w:t>
      </w:r>
    </w:p>
    <w:p w:rsidR="002D489C" w:rsidRDefault="002D489C">
      <w:pPr>
        <w:pStyle w:val="BodyText"/>
        <w:ind w:right="778" w:firstLine="720"/>
      </w:pPr>
      <w:r>
        <w:t>АООП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коррекционно-образовательной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рекомендована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ведётся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языке.</w:t>
      </w:r>
      <w:r>
        <w:rPr>
          <w:spacing w:val="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рассчитана на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года.</w:t>
      </w:r>
    </w:p>
    <w:p w:rsidR="002D489C" w:rsidRDefault="002D489C">
      <w:pPr>
        <w:pStyle w:val="Heading2"/>
        <w:spacing w:before="1" w:line="272" w:lineRule="exact"/>
      </w:pPr>
      <w:r>
        <w:t>Задачи</w:t>
      </w:r>
      <w:r>
        <w:rPr>
          <w:spacing w:val="-2"/>
        </w:rPr>
        <w:t xml:space="preserve"> </w:t>
      </w:r>
      <w:r>
        <w:t>АООП:</w:t>
      </w:r>
    </w:p>
    <w:p w:rsidR="002D489C" w:rsidRDefault="002D489C">
      <w:pPr>
        <w:pStyle w:val="ListParagraph"/>
        <w:numPr>
          <w:ilvl w:val="0"/>
          <w:numId w:val="40"/>
        </w:numPr>
        <w:tabs>
          <w:tab w:val="left" w:pos="479"/>
        </w:tabs>
        <w:ind w:right="777"/>
        <w:rPr>
          <w:sz w:val="24"/>
        </w:rPr>
      </w:pPr>
      <w:r>
        <w:rPr>
          <w:sz w:val="24"/>
        </w:rPr>
        <w:t>создание благоприятных условий для всестороннего развития и образования детей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их возрастными, индивидуально-типологическими особенностями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воздействий;</w:t>
      </w:r>
    </w:p>
    <w:p w:rsidR="002D489C" w:rsidRDefault="002D489C">
      <w:pPr>
        <w:pStyle w:val="ListParagraph"/>
        <w:numPr>
          <w:ilvl w:val="0"/>
          <w:numId w:val="40"/>
        </w:numPr>
        <w:tabs>
          <w:tab w:val="left" w:pos="479"/>
        </w:tabs>
        <w:spacing w:line="242" w:lineRule="auto"/>
        <w:ind w:right="790"/>
        <w:rPr>
          <w:sz w:val="24"/>
        </w:rPr>
      </w:pPr>
      <w:r>
        <w:rPr>
          <w:sz w:val="24"/>
        </w:rPr>
        <w:t>создание оптимальных условий для охраны и укрепления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2D489C" w:rsidRDefault="002D489C">
      <w:pPr>
        <w:pStyle w:val="ListParagraph"/>
        <w:numPr>
          <w:ilvl w:val="0"/>
          <w:numId w:val="40"/>
        </w:numPr>
        <w:tabs>
          <w:tab w:val="left" w:pos="479"/>
        </w:tabs>
        <w:ind w:right="784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потенциала каждого ребенка как субъекта отношений с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миром;</w:t>
      </w:r>
    </w:p>
    <w:p w:rsidR="002D489C" w:rsidRDefault="002D489C">
      <w:pPr>
        <w:pStyle w:val="ListParagraph"/>
        <w:numPr>
          <w:ilvl w:val="0"/>
          <w:numId w:val="40"/>
        </w:numPr>
        <w:tabs>
          <w:tab w:val="left" w:pos="479"/>
        </w:tabs>
        <w:spacing w:line="237" w:lineRule="auto"/>
        <w:ind w:right="786"/>
        <w:rPr>
          <w:sz w:val="24"/>
        </w:rPr>
      </w:pP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квалифицированная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2D489C" w:rsidRDefault="002D489C">
      <w:pPr>
        <w:pStyle w:val="ListParagraph"/>
        <w:numPr>
          <w:ilvl w:val="0"/>
          <w:numId w:val="40"/>
        </w:numPr>
        <w:tabs>
          <w:tab w:val="left" w:pos="479"/>
        </w:tabs>
        <w:ind w:right="79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 ЗПР;</w:t>
      </w:r>
    </w:p>
    <w:p w:rsidR="002D489C" w:rsidRDefault="002D489C">
      <w:pPr>
        <w:pStyle w:val="ListParagraph"/>
        <w:numPr>
          <w:ilvl w:val="0"/>
          <w:numId w:val="40"/>
        </w:numPr>
        <w:tabs>
          <w:tab w:val="left" w:pos="479"/>
        </w:tabs>
        <w:ind w:right="773"/>
        <w:rPr>
          <w:sz w:val="24"/>
        </w:rPr>
      </w:pPr>
      <w:r>
        <w:rPr>
          <w:sz w:val="24"/>
        </w:rPr>
        <w:t>взаимодействие с семьей для обеспечения полноценного развития детей с ЗПР;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 ЗПР;</w:t>
      </w:r>
    </w:p>
    <w:p w:rsidR="002D489C" w:rsidRDefault="002D489C">
      <w:pPr>
        <w:pStyle w:val="ListParagraph"/>
        <w:numPr>
          <w:ilvl w:val="0"/>
          <w:numId w:val="40"/>
        </w:numPr>
        <w:tabs>
          <w:tab w:val="left" w:pos="479"/>
        </w:tabs>
        <w:ind w:right="777"/>
        <w:rPr>
          <w:color w:val="000009"/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санитарно-гигиенических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атмосферы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комфорта.</w:t>
      </w:r>
    </w:p>
    <w:p w:rsidR="002D489C" w:rsidRDefault="002D489C">
      <w:pPr>
        <w:spacing w:before="6" w:line="272" w:lineRule="exact"/>
        <w:ind w:left="478"/>
        <w:jc w:val="both"/>
        <w:rPr>
          <w:b/>
          <w:sz w:val="24"/>
        </w:rPr>
      </w:pPr>
      <w:r>
        <w:rPr>
          <w:b/>
          <w:color w:val="000009"/>
          <w:sz w:val="24"/>
        </w:rPr>
        <w:t>Условия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реализации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АООП: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ind w:right="789" w:firstLine="0"/>
        <w:rPr>
          <w:color w:val="000009"/>
          <w:sz w:val="24"/>
        </w:rPr>
      </w:pPr>
      <w:r>
        <w:rPr>
          <w:color w:val="000009"/>
          <w:sz w:val="24"/>
        </w:rPr>
        <w:t>коррекционно-развивающая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способствующая как общему развитию 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 и компенсации 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2D489C" w:rsidRDefault="002D489C">
      <w:pPr>
        <w:jc w:val="both"/>
        <w:rPr>
          <w:sz w:val="24"/>
        </w:rPr>
        <w:sectPr w:rsidR="002D489C">
          <w:footerReference w:type="default" r:id="rId8"/>
          <w:pgSz w:w="11910" w:h="16840"/>
          <w:pgMar w:top="1020" w:right="460" w:bottom="1120" w:left="1000" w:header="0" w:footer="931" w:gutter="0"/>
          <w:cols w:space="720"/>
        </w:sectPr>
      </w:pP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spacing w:before="75"/>
        <w:ind w:right="773" w:firstLine="0"/>
        <w:rPr>
          <w:color w:val="000009"/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 изучения особенностей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 компетенций;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ind w:right="775" w:firstLine="0"/>
        <w:rPr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микроклимата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нервной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системы;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spacing w:before="1"/>
        <w:ind w:right="773" w:firstLine="0"/>
        <w:rPr>
          <w:color w:val="000009"/>
          <w:sz w:val="24"/>
        </w:rPr>
      </w:pPr>
      <w:r>
        <w:rPr>
          <w:color w:val="000009"/>
          <w:sz w:val="24"/>
        </w:rPr>
        <w:t>преемственность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учителя-дефектолога,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учителя-логопеда,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инструктора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ind w:right="787" w:firstLine="0"/>
        <w:rPr>
          <w:color w:val="000009"/>
          <w:sz w:val="24"/>
        </w:rPr>
      </w:pPr>
      <w:r>
        <w:rPr>
          <w:color w:val="000009"/>
          <w:sz w:val="24"/>
        </w:rPr>
        <w:t>«пошаговое»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предъявление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дозирование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 специальных методов, приемов и средств, способствующих достижению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минимально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возможного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уровня,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позволяющего действовать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самостоятельно;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spacing w:before="3" w:line="237" w:lineRule="auto"/>
        <w:ind w:right="780" w:firstLine="0"/>
        <w:rPr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непрерывного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мониторинга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 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созданных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условиях;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spacing w:before="3"/>
        <w:ind w:right="787" w:firstLine="0"/>
        <w:rPr>
          <w:color w:val="000009"/>
          <w:sz w:val="24"/>
        </w:rPr>
      </w:pPr>
      <w:r>
        <w:rPr>
          <w:color w:val="000009"/>
          <w:sz w:val="24"/>
        </w:rPr>
        <w:t>сетевое взаимодействие с ПМПК и сторонними организациями (медицинскими,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АООП;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1200"/>
        </w:tabs>
        <w:ind w:right="788" w:firstLine="0"/>
        <w:rPr>
          <w:color w:val="000009"/>
          <w:sz w:val="24"/>
        </w:rPr>
      </w:pPr>
      <w:r>
        <w:rPr>
          <w:color w:val="000009"/>
          <w:sz w:val="24"/>
        </w:rPr>
        <w:t>установление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активизация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ресурсов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семьи;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комплексное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командой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специалистов;</w:t>
      </w:r>
    </w:p>
    <w:p w:rsidR="002D489C" w:rsidRDefault="002D489C">
      <w:pPr>
        <w:pStyle w:val="BodyText"/>
        <w:spacing w:before="1"/>
        <w:ind w:right="781" w:firstLine="720"/>
      </w:pPr>
      <w:r>
        <w:t>Обязательная часть Программы включает комплексный подход, обеспечивающий</w:t>
      </w:r>
      <w:r>
        <w:rPr>
          <w:spacing w:val="-57"/>
        </w:rPr>
        <w:t xml:space="preserve"> </w:t>
      </w:r>
      <w:r>
        <w:t>развитие детей в пяти взаимодополняющих образовательных областях и 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миру.</w:t>
      </w:r>
    </w:p>
    <w:p w:rsidR="002D489C" w:rsidRDefault="002D489C">
      <w:pPr>
        <w:pStyle w:val="BodyText"/>
        <w:spacing w:line="242" w:lineRule="auto"/>
        <w:ind w:right="786" w:firstLine="720"/>
      </w:pPr>
      <w:r>
        <w:t>Обязательная часть АООП реализуется комплексной программой 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3"/>
        </w:rPr>
        <w:t xml:space="preserve"> </w:t>
      </w:r>
      <w:r>
        <w:t>под редакцией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Вераксы.</w:t>
      </w:r>
    </w:p>
    <w:p w:rsidR="002D489C" w:rsidRDefault="002D489C">
      <w:pPr>
        <w:pStyle w:val="BodyText"/>
        <w:ind w:right="778" w:firstLine="720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построена на вариативных программах направленных на развитие детей в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 ДО.</w:t>
      </w:r>
    </w:p>
    <w:p w:rsidR="002D489C" w:rsidRDefault="002D489C">
      <w:pPr>
        <w:pStyle w:val="Heading2"/>
        <w:ind w:right="787" w:firstLine="720"/>
      </w:pPr>
      <w:r>
        <w:t>Часть Программы, формируемая участниками образовательных отношений,</w:t>
      </w:r>
      <w:r>
        <w:rPr>
          <w:spacing w:val="-57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парциальными</w:t>
      </w:r>
      <w:r>
        <w:rPr>
          <w:spacing w:val="-3"/>
        </w:rPr>
        <w:t xml:space="preserve"> </w:t>
      </w:r>
      <w:r>
        <w:t>программами:</w:t>
      </w:r>
    </w:p>
    <w:p w:rsidR="002D489C" w:rsidRDefault="002D489C" w:rsidP="00D137EA">
      <w:pPr>
        <w:spacing w:line="242" w:lineRule="auto"/>
        <w:ind w:right="784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</w:t>
      </w:r>
    </w:p>
    <w:p w:rsidR="002D489C" w:rsidRDefault="002D489C" w:rsidP="00D137EA">
      <w:pPr>
        <w:spacing w:line="242" w:lineRule="auto"/>
        <w:ind w:right="784"/>
        <w:jc w:val="both"/>
        <w:rPr>
          <w:b/>
          <w:sz w:val="28"/>
          <w:szCs w:val="24"/>
        </w:rPr>
      </w:pPr>
    </w:p>
    <w:p w:rsidR="002D489C" w:rsidRDefault="002D489C" w:rsidP="00D137EA">
      <w:pPr>
        <w:spacing w:line="242" w:lineRule="auto"/>
        <w:ind w:right="784"/>
        <w:jc w:val="both"/>
        <w:rPr>
          <w:b/>
          <w:sz w:val="24"/>
        </w:rPr>
      </w:pPr>
      <w:r>
        <w:rPr>
          <w:b/>
          <w:sz w:val="28"/>
          <w:szCs w:val="24"/>
        </w:rPr>
        <w:t xml:space="preserve">   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ФГОС)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Л.Л.Тимофеева.</w:t>
      </w:r>
    </w:p>
    <w:p w:rsidR="002D489C" w:rsidRDefault="002D489C">
      <w:pPr>
        <w:pStyle w:val="BodyText"/>
        <w:ind w:right="773" w:firstLine="720"/>
      </w:pPr>
      <w:r>
        <w:rPr>
          <w:b/>
        </w:rPr>
        <w:t xml:space="preserve">Цель программы: </w:t>
      </w:r>
      <w:r>
        <w:t>формирование у дошкольников основ культуры безопасности,</w:t>
      </w:r>
      <w:r>
        <w:rPr>
          <w:spacing w:val="-57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личностной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(в быту, на природе, на улице и т.д.), в неординарных и опасных 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ответы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актуальные вопросы</w:t>
      </w:r>
      <w:r>
        <w:rPr>
          <w:spacing w:val="-1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безопасности.</w:t>
      </w:r>
    </w:p>
    <w:p w:rsidR="002D489C" w:rsidRDefault="002D489C">
      <w:pPr>
        <w:pStyle w:val="BodyText"/>
        <w:ind w:right="777" w:firstLine="720"/>
      </w:pPr>
      <w:r>
        <w:rPr>
          <w:b/>
        </w:rPr>
        <w:t xml:space="preserve">Задачи: </w:t>
      </w:r>
      <w:r>
        <w:t>обеспечение овладения ребенком основными культурными 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 компетенций, необходимых для определения тактики безопасного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поведения.</w:t>
      </w:r>
    </w:p>
    <w:p w:rsidR="002D489C" w:rsidRDefault="002D489C" w:rsidP="00D137EA">
      <w:pPr>
        <w:pStyle w:val="Heading2"/>
        <w:ind w:left="1199"/>
        <w:jc w:val="left"/>
        <w:sectPr w:rsidR="002D489C" w:rsidSect="00D137EA">
          <w:footerReference w:type="default" r:id="rId9"/>
          <w:pgSz w:w="11910" w:h="16840"/>
          <w:pgMar w:top="940" w:right="460" w:bottom="1079" w:left="1000" w:header="0" w:footer="1109" w:gutter="0"/>
          <w:cols w:space="720"/>
        </w:sectPr>
      </w:pPr>
    </w:p>
    <w:p w:rsidR="002D489C" w:rsidRDefault="002D489C" w:rsidP="00D137EA">
      <w:pPr>
        <w:pStyle w:val="BodyText"/>
        <w:spacing w:before="77" w:line="237" w:lineRule="auto"/>
        <w:ind w:left="0" w:right="784"/>
      </w:pPr>
    </w:p>
    <w:p w:rsidR="002D489C" w:rsidRDefault="002D489C">
      <w:pPr>
        <w:pStyle w:val="BodyText"/>
        <w:ind w:left="0"/>
        <w:jc w:val="left"/>
        <w:rPr>
          <w:sz w:val="28"/>
        </w:rPr>
      </w:pPr>
    </w:p>
    <w:p w:rsidR="002D489C" w:rsidRDefault="002D489C">
      <w:pPr>
        <w:pStyle w:val="Heading2"/>
        <w:tabs>
          <w:tab w:val="left" w:pos="2590"/>
          <w:tab w:val="left" w:pos="3007"/>
          <w:tab w:val="left" w:pos="4643"/>
          <w:tab w:val="left" w:pos="5980"/>
          <w:tab w:val="left" w:pos="6848"/>
          <w:tab w:val="left" w:pos="8214"/>
        </w:tabs>
        <w:spacing w:line="237" w:lineRule="auto"/>
        <w:ind w:right="780" w:firstLine="720"/>
        <w:jc w:val="left"/>
      </w:pPr>
      <w:r>
        <w:t>«Разговор</w:t>
      </w:r>
      <w:r>
        <w:tab/>
        <w:t>о</w:t>
      </w:r>
      <w:r>
        <w:tab/>
        <w:t>правильном</w:t>
      </w:r>
      <w:r>
        <w:tab/>
        <w:t>питании»</w:t>
      </w:r>
      <w:r>
        <w:tab/>
        <w:t>М.М.</w:t>
      </w:r>
      <w:r>
        <w:tab/>
        <w:t>Безруких,</w:t>
      </w:r>
      <w:r>
        <w:tab/>
      </w:r>
      <w:r>
        <w:rPr>
          <w:spacing w:val="-1"/>
        </w:rPr>
        <w:t>А.Г.Макеева,</w:t>
      </w:r>
      <w:r>
        <w:rPr>
          <w:spacing w:val="-57"/>
        </w:rPr>
        <w:t xml:space="preserve"> </w:t>
      </w:r>
      <w:r>
        <w:t>Т.А.Филиппова</w:t>
      </w:r>
    </w:p>
    <w:p w:rsidR="002D489C" w:rsidRDefault="002D489C">
      <w:pPr>
        <w:pStyle w:val="BodyText"/>
        <w:spacing w:before="1" w:line="237" w:lineRule="auto"/>
        <w:ind w:right="780" w:firstLine="720"/>
        <w:jc w:val="left"/>
      </w:pPr>
      <w:r>
        <w:rPr>
          <w:b/>
        </w:rPr>
        <w:t>Цель:</w:t>
      </w:r>
      <w:r>
        <w:rPr>
          <w:b/>
          <w:spacing w:val="56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59"/>
        </w:rPr>
        <w:t xml:space="preserve"> </w:t>
      </w:r>
      <w:r>
        <w:t>основ</w:t>
      </w:r>
      <w:r>
        <w:rPr>
          <w:spacing w:val="56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питания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составляющей</w:t>
      </w:r>
      <w:r>
        <w:rPr>
          <w:spacing w:val="-5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2D489C" w:rsidRDefault="002D489C">
      <w:pPr>
        <w:pStyle w:val="BodyText"/>
        <w:tabs>
          <w:tab w:val="left" w:pos="2241"/>
          <w:tab w:val="left" w:pos="3536"/>
          <w:tab w:val="left" w:pos="4435"/>
          <w:tab w:val="left" w:pos="5203"/>
          <w:tab w:val="left" w:pos="5524"/>
          <w:tab w:val="left" w:pos="7764"/>
        </w:tabs>
        <w:spacing w:before="3"/>
        <w:ind w:right="788" w:firstLine="720"/>
        <w:jc w:val="left"/>
      </w:pPr>
      <w:r>
        <w:rPr>
          <w:b/>
        </w:rPr>
        <w:t>Задачи:</w:t>
      </w:r>
      <w:r>
        <w:rPr>
          <w:b/>
        </w:rPr>
        <w:tab/>
      </w:r>
      <w:r>
        <w:t>расширять</w:t>
      </w:r>
      <w:r>
        <w:tab/>
        <w:t>знания</w:t>
      </w:r>
      <w:r>
        <w:tab/>
        <w:t>детей</w:t>
      </w:r>
      <w:r>
        <w:tab/>
        <w:t>о</w:t>
      </w:r>
      <w:r>
        <w:tab/>
        <w:t xml:space="preserve">правилах  </w:t>
      </w:r>
      <w:r>
        <w:rPr>
          <w:spacing w:val="13"/>
        </w:rPr>
        <w:t xml:space="preserve"> </w:t>
      </w:r>
      <w:r>
        <w:t>питания,</w:t>
      </w:r>
      <w:r>
        <w:tab/>
        <w:t>направленных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сохранение и укрепление здоровья, формировать готовность соблюдать эти правила;</w:t>
      </w:r>
      <w:r>
        <w:rPr>
          <w:spacing w:val="1"/>
        </w:rPr>
        <w:t xml:space="preserve"> </w:t>
      </w:r>
      <w:r>
        <w:t>Пробуждать</w:t>
      </w:r>
      <w:r>
        <w:rPr>
          <w:spacing w:val="55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интерес</w:t>
      </w:r>
      <w:r>
        <w:rPr>
          <w:spacing w:val="48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народным</w:t>
      </w:r>
      <w:r>
        <w:rPr>
          <w:spacing w:val="46"/>
        </w:rPr>
        <w:t xml:space="preserve"> </w:t>
      </w:r>
      <w:r>
        <w:t>традициям,</w:t>
      </w:r>
      <w:r>
        <w:rPr>
          <w:spacing w:val="47"/>
        </w:rPr>
        <w:t xml:space="preserve"> </w:t>
      </w:r>
      <w:r>
        <w:t>связанным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питатнием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здоровьем,</w:t>
      </w:r>
      <w:r>
        <w:rPr>
          <w:spacing w:val="-2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2D489C" w:rsidRDefault="002D489C">
      <w:pPr>
        <w:pStyle w:val="BodyText"/>
        <w:spacing w:before="3"/>
        <w:ind w:left="0"/>
        <w:jc w:val="left"/>
      </w:pPr>
    </w:p>
    <w:p w:rsidR="002D489C" w:rsidRDefault="002D489C">
      <w:pPr>
        <w:pStyle w:val="Heading2"/>
        <w:ind w:left="1261"/>
        <w:jc w:val="left"/>
      </w:pPr>
      <w:r>
        <w:t>«Подготовка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школе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задержкой</w:t>
      </w:r>
      <w:r>
        <w:rPr>
          <w:spacing w:val="42"/>
        </w:rPr>
        <w:t xml:space="preserve"> </w:t>
      </w:r>
      <w:r>
        <w:t>психического</w:t>
      </w:r>
      <w:r>
        <w:rPr>
          <w:spacing w:val="42"/>
        </w:rPr>
        <w:t xml:space="preserve"> </w:t>
      </w:r>
      <w:r>
        <w:t>развития»</w:t>
      </w:r>
      <w:r>
        <w:rPr>
          <w:spacing w:val="37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ред.</w:t>
      </w:r>
    </w:p>
    <w:p w:rsidR="002D489C" w:rsidRDefault="002D489C">
      <w:pPr>
        <w:spacing w:before="2"/>
        <w:ind w:left="478"/>
        <w:rPr>
          <w:b/>
          <w:sz w:val="24"/>
        </w:rPr>
      </w:pPr>
      <w:r>
        <w:rPr>
          <w:b/>
          <w:sz w:val="24"/>
        </w:rPr>
        <w:t>С.Г.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Шевченко.</w:t>
      </w:r>
    </w:p>
    <w:p w:rsidR="002D489C" w:rsidRDefault="002D489C">
      <w:pPr>
        <w:pStyle w:val="BodyText"/>
        <w:spacing w:before="10"/>
        <w:ind w:left="0"/>
        <w:jc w:val="left"/>
        <w:rPr>
          <w:b/>
          <w:sz w:val="23"/>
        </w:rPr>
      </w:pPr>
    </w:p>
    <w:p w:rsidR="002D489C" w:rsidRDefault="002D489C">
      <w:pPr>
        <w:pStyle w:val="BodyText"/>
        <w:tabs>
          <w:tab w:val="left" w:pos="2192"/>
          <w:tab w:val="left" w:pos="3924"/>
          <w:tab w:val="left" w:pos="5194"/>
          <w:tab w:val="left" w:pos="6432"/>
          <w:tab w:val="left" w:pos="7703"/>
        </w:tabs>
        <w:spacing w:line="237" w:lineRule="auto"/>
        <w:ind w:right="788" w:firstLine="720"/>
        <w:jc w:val="left"/>
      </w:pPr>
      <w:r>
        <w:rPr>
          <w:b/>
        </w:rPr>
        <w:t>Цель</w:t>
      </w:r>
      <w:r>
        <w:t>:</w:t>
      </w:r>
      <w:r>
        <w:tab/>
        <w:t>всестороннее</w:t>
      </w:r>
      <w:r>
        <w:tab/>
        <w:t>развитие</w:t>
      </w:r>
      <w:r>
        <w:tab/>
        <w:t>ребенка:</w:t>
      </w:r>
      <w:r>
        <w:tab/>
        <w:t>развитие</w:t>
      </w:r>
      <w:r>
        <w:tab/>
      </w:r>
      <w:r>
        <w:rPr>
          <w:spacing w:val="-1"/>
        </w:rPr>
        <w:t>любознательности,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операций.</w:t>
      </w:r>
    </w:p>
    <w:p w:rsidR="002D489C" w:rsidRDefault="002D489C">
      <w:pPr>
        <w:pStyle w:val="Heading2"/>
        <w:spacing w:before="3" w:line="275" w:lineRule="exact"/>
        <w:ind w:left="1199"/>
        <w:jc w:val="left"/>
        <w:rPr>
          <w:b w:val="0"/>
        </w:rPr>
      </w:pPr>
      <w:r>
        <w:t>Задачи</w:t>
      </w:r>
      <w:r>
        <w:rPr>
          <w:b w:val="0"/>
        </w:rPr>
        <w:t>: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647"/>
        </w:tabs>
        <w:spacing w:line="242" w:lineRule="auto"/>
        <w:ind w:right="779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ЗПР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27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623"/>
        </w:tabs>
        <w:spacing w:line="271" w:lineRule="exact"/>
        <w:ind w:left="622" w:hanging="14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623"/>
        </w:tabs>
        <w:spacing w:before="2" w:line="275" w:lineRule="exact"/>
        <w:ind w:left="622" w:hanging="14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(исправление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ослабление) негативных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647"/>
        </w:tabs>
        <w:spacing w:line="242" w:lineRule="auto"/>
        <w:ind w:right="782" w:firstLine="0"/>
        <w:jc w:val="left"/>
        <w:rPr>
          <w:sz w:val="24"/>
        </w:rPr>
      </w:pPr>
      <w:r>
        <w:rPr>
          <w:sz w:val="24"/>
        </w:rPr>
        <w:t>стимулирование и обогащение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трудовой);</w:t>
      </w:r>
    </w:p>
    <w:p w:rsidR="002D489C" w:rsidRDefault="002D489C">
      <w:pPr>
        <w:pStyle w:val="ListParagraph"/>
        <w:numPr>
          <w:ilvl w:val="1"/>
          <w:numId w:val="40"/>
        </w:numPr>
        <w:tabs>
          <w:tab w:val="left" w:pos="623"/>
        </w:tabs>
        <w:spacing w:line="242" w:lineRule="auto"/>
        <w:ind w:right="1270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(предупреждение)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этапе.</w:t>
      </w:r>
    </w:p>
    <w:p w:rsidR="002D489C" w:rsidRDefault="002D489C">
      <w:pPr>
        <w:pStyle w:val="BodyText"/>
        <w:spacing w:before="2"/>
        <w:ind w:left="0"/>
        <w:jc w:val="left"/>
        <w:rPr>
          <w:sz w:val="23"/>
        </w:rPr>
      </w:pPr>
    </w:p>
    <w:p w:rsidR="002D489C" w:rsidRDefault="002D489C">
      <w:pPr>
        <w:pStyle w:val="BodyText"/>
        <w:ind w:right="784" w:firstLine="720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программ.</w:t>
      </w:r>
    </w:p>
    <w:p w:rsidR="002D489C" w:rsidRDefault="002D489C">
      <w:pPr>
        <w:pStyle w:val="BodyText"/>
        <w:spacing w:before="2"/>
        <w:ind w:left="0"/>
        <w:jc w:val="left"/>
        <w:rPr>
          <w:sz w:val="28"/>
        </w:rPr>
      </w:pPr>
    </w:p>
    <w:p w:rsidR="002D489C" w:rsidRDefault="002D489C">
      <w:pPr>
        <w:pStyle w:val="Heading2"/>
        <w:ind w:left="1199"/>
        <w:jc w:val="left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формированию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2D489C" w:rsidRDefault="002D489C">
      <w:pPr>
        <w:pStyle w:val="BodyText"/>
        <w:spacing w:before="7"/>
        <w:ind w:left="0"/>
        <w:jc w:val="left"/>
        <w:rPr>
          <w:b/>
          <w:sz w:val="23"/>
        </w:rPr>
      </w:pPr>
    </w:p>
    <w:p w:rsidR="002D489C" w:rsidRDefault="002D489C">
      <w:pPr>
        <w:ind w:left="478" w:right="780"/>
        <w:rPr>
          <w:sz w:val="24"/>
        </w:rPr>
      </w:pPr>
      <w:r>
        <w:rPr>
          <w:i/>
          <w:color w:val="000009"/>
          <w:sz w:val="24"/>
        </w:rPr>
        <w:t>Общие дидактические принципы и особенности их применения при реализации АООП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5"/>
          <w:sz w:val="24"/>
        </w:rPr>
        <w:t xml:space="preserve"> </w:t>
      </w:r>
      <w:r>
        <w:rPr>
          <w:i/>
          <w:color w:val="000009"/>
          <w:sz w:val="24"/>
        </w:rPr>
        <w:t>научности</w:t>
      </w:r>
      <w:r>
        <w:rPr>
          <w:i/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предполагает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научный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характер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знаний,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преподносятся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детям,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даже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эти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адаптируются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ребенка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носят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элементарный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характер.</w:t>
      </w:r>
    </w:p>
    <w:p w:rsidR="002D489C" w:rsidRDefault="002D489C">
      <w:pPr>
        <w:pStyle w:val="BodyText"/>
        <w:ind w:right="781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связи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теории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практикой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Первые 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 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 обобщает и систематизирует этот опыт, сообщает новые сведения о предметах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явлениях. Приобретенные знания ребенок может использовать как в процессе усвоения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 знаний, так и на практике, за счет чего его деятельность поднимается на новый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уровень.</w:t>
      </w:r>
    </w:p>
    <w:p w:rsidR="002D489C" w:rsidRDefault="002D489C">
      <w:pPr>
        <w:pStyle w:val="BodyText"/>
        <w:spacing w:before="1"/>
        <w:ind w:right="775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активности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сознательности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обучении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представляют собой двусторонние процессы. С одной стороны – объект обучающего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воспитывающего воздействия – ребенок, которого обучают и воспитывают, а с другой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выше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субъективная активность, тем лучше результат. При этом следует понимать различия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учением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дошкольника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школьника</w:t>
      </w:r>
      <w:r>
        <w:rPr>
          <w:i/>
          <w:color w:val="000009"/>
        </w:rPr>
        <w:t>.</w:t>
      </w:r>
      <w:r>
        <w:rPr>
          <w:i/>
          <w:color w:val="000009"/>
          <w:spacing w:val="43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уровня</w:t>
      </w:r>
    </w:p>
    <w:p w:rsidR="002D489C" w:rsidRDefault="002D489C">
      <w:pPr>
        <w:sectPr w:rsidR="002D489C">
          <w:footerReference w:type="default" r:id="rId10"/>
          <w:pgSz w:w="11910" w:h="16840"/>
          <w:pgMar w:top="940" w:right="460" w:bottom="1280" w:left="1000" w:header="0" w:footer="1085" w:gutter="0"/>
          <w:pgNumType w:start="5"/>
          <w:cols w:space="720"/>
        </w:sectPr>
      </w:pPr>
    </w:p>
    <w:p w:rsidR="002D489C" w:rsidRDefault="002D489C">
      <w:pPr>
        <w:pStyle w:val="BodyText"/>
        <w:spacing w:before="75"/>
        <w:ind w:right="776"/>
      </w:pP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соответствующие методы и приемы, активизирующие и стимулирующие субъективную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детей.</w:t>
      </w:r>
    </w:p>
    <w:p w:rsidR="002D489C" w:rsidRDefault="002D489C">
      <w:pPr>
        <w:pStyle w:val="BodyText"/>
        <w:ind w:right="778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доступности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потенциальных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 каждого из них. Все обучение ребенка с ЗПР должно строиться с 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«зону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ближайшего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 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равной мере нежелательно облегчать или чрезмерно повышать трудность предлагаемой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информации.</w:t>
      </w:r>
    </w:p>
    <w:p w:rsidR="002D489C" w:rsidRDefault="002D489C">
      <w:pPr>
        <w:pStyle w:val="BodyText"/>
        <w:spacing w:before="2"/>
        <w:ind w:right="774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последовательности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систематичности.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сформировать у детей целостную систему знаний, умений, навыков. Обучение любого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строится от простого к сложному, кроме того, при разработке программного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сознании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линейно-концентрическому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углублять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последующем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</w:t>
      </w:r>
    </w:p>
    <w:p w:rsidR="002D489C" w:rsidRDefault="002D489C">
      <w:pPr>
        <w:pStyle w:val="BodyText"/>
        <w:ind w:right="776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прочности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усвоения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знаний.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наглядной,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подкрепляется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наглядностью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связана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повторения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пройденного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видов деятельности детей. В некоторых случаях возможно обучение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мнемотехническим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приемам.</w:t>
      </w:r>
    </w:p>
    <w:p w:rsidR="002D489C" w:rsidRDefault="002D489C">
      <w:pPr>
        <w:pStyle w:val="BodyText"/>
        <w:spacing w:before="1"/>
        <w:ind w:right="780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наглядности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 восприятие предметов и явлений, при этом важно, чтобы в 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участвовали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случаях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недостаточность какой-либо сенсорной системы компенсируется за счет активизации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наглядные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средства: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предметные (реальные 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копии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муляжи,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макеты,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куклы,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посуда, мебель, одежда, транспорт и т. д.), образные (иллюстрации, слайды, картины,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фильмы), условно-символические (знаки, схемы, символы, формулы). Выбор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наглядности зависит от характера недостатков в развитии, возраста детей, 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этапа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ребенком.</w:t>
      </w:r>
    </w:p>
    <w:p w:rsidR="002D489C" w:rsidRDefault="002D489C">
      <w:pPr>
        <w:pStyle w:val="BodyText"/>
        <w:ind w:right="779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индивидуального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подхода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обучению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воспитанию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комбинированной или компенсирующей направленности образовательная 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индивидуализированный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наполняемость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благоприятных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 (особенности высшей нервной деятельности, темперамента и формирующегося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характера, скорость протекания мыслительных процессов, уровень сформированности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 сферы и др.), так и типологические особенности, свойственные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исключать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 процесса детей, для которых общепринятые способы коррекционного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оказываются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неэффективными.</w:t>
      </w:r>
    </w:p>
    <w:p w:rsidR="002D489C" w:rsidRDefault="002D489C">
      <w:pPr>
        <w:pStyle w:val="BodyText"/>
        <w:spacing w:before="2" w:line="237" w:lineRule="auto"/>
        <w:ind w:right="773"/>
      </w:pPr>
      <w:r>
        <w:rPr>
          <w:color w:val="000009"/>
        </w:rPr>
        <w:t xml:space="preserve">В работе с детьми с ЗПР не менее актуален </w:t>
      </w:r>
      <w:r>
        <w:rPr>
          <w:i/>
          <w:color w:val="000009"/>
        </w:rPr>
        <w:t xml:space="preserve">дифференцированный подход </w:t>
      </w:r>
      <w:r>
        <w:rPr>
          <w:color w:val="000009"/>
        </w:rPr>
        <w:t>в 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обусловлен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наличием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вариативных</w:t>
      </w:r>
    </w:p>
    <w:p w:rsidR="002D489C" w:rsidRDefault="002D489C">
      <w:pPr>
        <w:spacing w:line="237" w:lineRule="auto"/>
        <w:sectPr w:rsidR="002D489C">
          <w:footerReference w:type="default" r:id="rId11"/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2"/>
      </w:pPr>
      <w:r>
        <w:rPr>
          <w:color w:val="000009"/>
        </w:rPr>
        <w:t>индивидуально-типологических особенностей даже в рамках одного варианта задержки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возможными дополнительными недостатками в развитии. Дети будут отличаться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 по учебно-познавательным возможностям, степени познавательной 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характеристикам микрогрупп, педагогу нужно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каждой из них дифференцировать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 и организацию образовательной и коррекционной работы, учитывать 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объем и сложность заданий, отбирать методы и приемы работы, формы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</w:p>
    <w:p w:rsidR="002D489C" w:rsidRDefault="002D489C">
      <w:pPr>
        <w:pStyle w:val="Heading3"/>
        <w:spacing w:before="6" w:line="273" w:lineRule="exact"/>
      </w:pPr>
      <w:r>
        <w:rPr>
          <w:color w:val="000009"/>
        </w:rPr>
        <w:t>Специальные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принципы</w:t>
      </w:r>
    </w:p>
    <w:p w:rsidR="002D489C" w:rsidRDefault="002D489C">
      <w:pPr>
        <w:pStyle w:val="BodyText"/>
        <w:ind w:right="779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педагогического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гуманизма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оптимизма.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 образования важно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 того, что обучаться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При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 способностью к обучению понимается способность к освоению любых, 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адаптацию.</w:t>
      </w:r>
    </w:p>
    <w:p w:rsidR="002D489C" w:rsidRDefault="002D489C">
      <w:pPr>
        <w:ind w:left="478" w:right="777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социально-адаптирующей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направленности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образования.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компенсация недостатков развития рассматриваются в образовательном процессе не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самоцель,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независимости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дальнейшей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2D489C" w:rsidRDefault="002D489C">
      <w:pPr>
        <w:pStyle w:val="BodyText"/>
        <w:ind w:right="782"/>
      </w:pPr>
      <w:r>
        <w:rPr>
          <w:i/>
          <w:color w:val="000009"/>
        </w:rPr>
        <w:t xml:space="preserve">Этиопатогенетический принцип. </w:t>
      </w:r>
      <w:r>
        <w:rPr>
          <w:color w:val="000009"/>
        </w:rPr>
        <w:t>Для правильного построения коррекционной работы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ребенком необходимо знать этиологию (причины) и патогенез (механизмы) нарушения.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возможна сходная симптоматика. Причины и механизмы, обусловливающие 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 и речевого развития различны, соответственно, методы и 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отличаться.</w:t>
      </w:r>
    </w:p>
    <w:p w:rsidR="002D489C" w:rsidRDefault="002D489C">
      <w:pPr>
        <w:pStyle w:val="BodyText"/>
        <w:ind w:right="774"/>
      </w:pPr>
      <w:r>
        <w:rPr>
          <w:i/>
          <w:color w:val="000009"/>
        </w:rPr>
        <w:t>Принцип системного подхода к диагностике и коррекции нарушений</w:t>
      </w:r>
      <w:r>
        <w:rPr>
          <w:color w:val="000009"/>
        </w:rPr>
        <w:t>. Для 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разобраться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определить иерархию нарушений. Любой дефект имеет системный характер. 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внутрисистемные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межсистемные, обусловленные взаимным влиянием нарушенных и сохранных функций.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когнитивное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ребенка.</w:t>
      </w:r>
    </w:p>
    <w:p w:rsidR="002D489C" w:rsidRDefault="002D489C">
      <w:pPr>
        <w:pStyle w:val="BodyText"/>
        <w:spacing w:before="1"/>
        <w:ind w:right="773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комплексного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подхода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диагностике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коррекции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нарушений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 процесса. В ходе комплексного обследования, в котором участвуют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(врачи,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педагоги-психологи,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учителя-дефектологи,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логопеды, воспитатели), собираются достоверные сведения о ребенке и формулируется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заключение, квалифицирующее состояние ребенка и характер имеющихся недостатков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углубленная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 работе означает, что она будет эффективной только в том случае, 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 в комплексе, включающем лечение, педагогическую и психологическую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коррекцию.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учителей-дефектологов,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педагогов-психологов,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подготовленных воспитателей, музыкальных и физкультурных руководителей, а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медицинскими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учреждениями.</w:t>
      </w:r>
    </w:p>
    <w:p w:rsidR="002D489C" w:rsidRDefault="002D489C">
      <w:pPr>
        <w:pStyle w:val="BodyText"/>
        <w:ind w:right="778"/>
      </w:pPr>
      <w:r>
        <w:rPr>
          <w:i/>
          <w:color w:val="000009"/>
        </w:rPr>
        <w:t xml:space="preserve">Принцип коррекционно-компенсирующей направленности образования. </w:t>
      </w:r>
      <w:r>
        <w:rPr>
          <w:color w:val="000009"/>
        </w:rPr>
        <w:t>Любой момент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образовании ребенка с ЗПР должен быть направлен на предупреждение и 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нарушений. Этот принцип также предполагает построение образовательного процесса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сохранных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анализаторов,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систем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организма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спецификой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недостатка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принципа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89"/>
      </w:pPr>
      <w:r>
        <w:rPr>
          <w:color w:val="000009"/>
        </w:rPr>
        <w:t>обеспечивается современной системой специальных технических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</w:t>
      </w:r>
    </w:p>
    <w:p w:rsidR="002D489C" w:rsidRDefault="002D489C">
      <w:pPr>
        <w:spacing w:line="242" w:lineRule="auto"/>
        <w:ind w:left="478" w:right="778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опоры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закономерности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онтогенетического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психолого-педагогическая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строится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принципу</w:t>
      </w:r>
    </w:p>
    <w:p w:rsidR="002D489C" w:rsidRDefault="002D489C">
      <w:pPr>
        <w:pStyle w:val="BodyText"/>
        <w:ind w:right="774"/>
      </w:pPr>
      <w:r>
        <w:rPr>
          <w:color w:val="000009"/>
        </w:rPr>
        <w:t>«замещающего онтогенеза». При реализации названного принципа следует учитывать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положение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 соотношении функциональности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стадиальности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детского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Функциональное развитие происходит в пределах одного периода и касается 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Стадиальное,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глобальных изменениях детской личности, в перестройке детского сознания, что связано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 овладением новым видом деятельности, развитием речи и коммуникации. За счет этого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обеспечивается переход на следующий, новый этап развития. Дети с ЗПР находятся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 ступенях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 сенсорно-перцептивной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 мыслительной деятельности,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 них в разной степени сформированы пространственно-временные представления, 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неодинаково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чтению,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запасом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 об окружающем мире. Поэтому программы образовательной и 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с одной стороны опираются на возрастные нормативы развития, а с другой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выстраиваются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детей.</w:t>
      </w:r>
    </w:p>
    <w:p w:rsidR="002D489C" w:rsidRDefault="002D489C">
      <w:pPr>
        <w:pStyle w:val="BodyText"/>
        <w:ind w:right="776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единства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диагностики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 коррекции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каждым ребенком следует выявить уровень развития по наиболее важным показателям,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 позволит определить индивидуальный профиль развития, а также характер и степень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выраженности проблем у детей данной дошкольной группы. На этой основе отбирается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 и воспитания. Повышаются требования к профессиональной 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работы.</w:t>
      </w:r>
    </w:p>
    <w:p w:rsidR="002D489C" w:rsidRDefault="002D489C">
      <w:pPr>
        <w:pStyle w:val="BodyText"/>
        <w:ind w:right="778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приоритетности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коррекции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каузального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типа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 можно выделить два типа коррекции: симптоматическую и каузальную.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 развития. Каузальная – предполагает устранение причин, лежащих в 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 воспитания и развития. При несомненной значимости этих типов 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считается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каузальная.</w:t>
      </w:r>
    </w:p>
    <w:p w:rsidR="002D489C" w:rsidRDefault="002D489C">
      <w:pPr>
        <w:ind w:left="478" w:right="779"/>
        <w:jc w:val="both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единства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реализации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коррекционных,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профилактических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развивающих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задач. </w:t>
      </w:r>
      <w:r>
        <w:rPr>
          <w:color w:val="000009"/>
          <w:sz w:val="24"/>
        </w:rPr>
        <w:t>Соблюдение данного принципа не позволяет ограничиваться лишь преодолением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сегодняшний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прогноза развития ребенка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благоприятных условий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наиболее полной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потенциальных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возможностей.</w:t>
      </w:r>
    </w:p>
    <w:p w:rsidR="002D489C" w:rsidRDefault="002D489C">
      <w:pPr>
        <w:pStyle w:val="BodyText"/>
        <w:ind w:right="777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реализации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подхода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обучении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воспитании.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психике,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новообразованиями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перестройка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предпосылки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знаменующей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непосредственное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эмоциональное общение с близким взрослым, прежде всего с матерью. В период от 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 трех лет ведущей становится предметная деятельность, от трех до семи лет – игровая,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 семи лет - учебная. Реализация принципа деятельностного подхода 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 обучения с опорой на ведущую деятельность возраста. Однако нарушенное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своевременно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очередь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нуждается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целенаправленное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структурных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8"/>
      </w:pP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(коммуникативной,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учебной):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мотивационного,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ориентировочно-операционального,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регуляционного.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(картинно-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графических планов, технологических карт и т. д.). Для того чтобы их 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побуждают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проговариванию,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отчету,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предварительному планированию. Реализуя психологическую теорию о деятельностной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детерминации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наглядно-действенной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коррекционно-развивающего воздействия является специфическим средством. То, чему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обычного ребенка можно научить на словах, для ребенка с особыми образовательными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направляемой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педагогом.</w:t>
      </w:r>
    </w:p>
    <w:p w:rsidR="002D489C" w:rsidRDefault="002D489C">
      <w:pPr>
        <w:pStyle w:val="BodyText"/>
        <w:ind w:right="777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ранней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педагогической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помощи.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Многие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сензитивные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приходятся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дошкольный возраст. Если в этот период ребенок оказался в условиях эмоциональной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депривации,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воздействий,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психомоторном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весьма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значительным. 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 касается детей с последствиями раннего органического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ЦНС.</w:t>
      </w:r>
    </w:p>
    <w:p w:rsidR="002D489C" w:rsidRDefault="002D489C">
      <w:pPr>
        <w:pStyle w:val="BodyText"/>
        <w:ind w:right="774"/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комплексного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применения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воздействия означает использование в процессе коррекционного воспитания и 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арт-,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сказко-,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игротерапии).</w:t>
      </w:r>
    </w:p>
    <w:p w:rsidR="002D489C" w:rsidRDefault="002D489C">
      <w:pPr>
        <w:pStyle w:val="BodyText"/>
        <w:ind w:right="772"/>
        <w:rPr>
          <w:rFonts w:ascii="Calibri" w:hAnsi="Calibri"/>
        </w:rPr>
      </w:pPr>
      <w:r>
        <w:rPr>
          <w:i/>
          <w:color w:val="000009"/>
        </w:rPr>
        <w:t>Принцип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коммуникации,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речевой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языка,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как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средства,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обеспечивающего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речи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мышления.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Нормально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развивающийся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взаимодействуя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предметным и социальным окружением, обладает всеми необходимыми условиями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умений.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продолжает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развиваться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общение,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 значительной степени регулируется поведение. Любое нарушение умственного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развития отрицательно сказывается на развитии у ребенка мышления, речи,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общаться</w:t>
      </w:r>
      <w:r>
        <w:rPr>
          <w:rFonts w:ascii="Calibri" w:hAnsi="Calibri"/>
          <w:color w:val="000009"/>
        </w:rPr>
        <w:t>.</w:t>
      </w:r>
    </w:p>
    <w:p w:rsidR="002D489C" w:rsidRDefault="002D489C">
      <w:pPr>
        <w:spacing w:before="1"/>
        <w:ind w:left="478" w:right="786"/>
        <w:jc w:val="both"/>
        <w:rPr>
          <w:sz w:val="24"/>
        </w:rPr>
      </w:pPr>
      <w:r>
        <w:rPr>
          <w:i/>
          <w:sz w:val="24"/>
        </w:rPr>
        <w:t xml:space="preserve">Принцип личностно-ориентированного взаимодействия </w:t>
      </w:r>
      <w:r>
        <w:rPr>
          <w:sz w:val="24"/>
        </w:rPr>
        <w:t>взрослого с ребенком указывает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признание самоценности личности ребенка, необходимости активного 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D489C" w:rsidRDefault="002D489C">
      <w:pPr>
        <w:pStyle w:val="BodyText"/>
        <w:spacing w:before="3"/>
        <w:ind w:right="77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необходимости</w:t>
      </w:r>
      <w:r>
        <w:rPr>
          <w:i/>
          <w:spacing w:val="1"/>
        </w:rPr>
        <w:t xml:space="preserve"> </w:t>
      </w:r>
      <w:r>
        <w:rPr>
          <w:i/>
        </w:rPr>
        <w:t>специального</w:t>
      </w:r>
      <w:r>
        <w:rPr>
          <w:i/>
          <w:spacing w:val="1"/>
        </w:rPr>
        <w:t xml:space="preserve"> </w:t>
      </w:r>
      <w:r>
        <w:rPr>
          <w:i/>
        </w:rPr>
        <w:t>педагогического</w:t>
      </w:r>
      <w:r>
        <w:rPr>
          <w:i/>
          <w:spacing w:val="1"/>
        </w:rPr>
        <w:t xml:space="preserve"> </w:t>
      </w:r>
      <w:r>
        <w:rPr>
          <w:i/>
        </w:rPr>
        <w:t>руководства.</w:t>
      </w:r>
      <w:r>
        <w:rPr>
          <w:i/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 ребенка с ЗПР отличается от когнитивной деятельности обычного 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протекания,</w:t>
      </w:r>
      <w:r>
        <w:rPr>
          <w:spacing w:val="60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 пути и способы коррекционной и компенсирующей помощи ему - с другой,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 АООП учитывается, что приобретение дошкольниками с ЗПР социального и</w:t>
      </w:r>
      <w:r>
        <w:rPr>
          <w:spacing w:val="1"/>
        </w:rPr>
        <w:t xml:space="preserve"> </w:t>
      </w:r>
      <w:r>
        <w:t>познавательного опыта осуществляется как в процессе самостоятельной 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</w:p>
    <w:p w:rsidR="002D489C" w:rsidRDefault="002D489C">
      <w:pPr>
        <w:ind w:left="478" w:right="783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содержание предлагается ребенку через разные виды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0"/>
          <w:sz w:val="24"/>
        </w:rPr>
        <w:t xml:space="preserve"> </w:t>
      </w:r>
      <w:r>
        <w:rPr>
          <w:sz w:val="24"/>
        </w:rPr>
        <w:t>зон</w:t>
      </w:r>
      <w:r>
        <w:rPr>
          <w:spacing w:val="4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1"/>
          <w:sz w:val="24"/>
        </w:rPr>
        <w:t xml:space="preserve"> </w:t>
      </w:r>
      <w:r>
        <w:rPr>
          <w:sz w:val="24"/>
        </w:rPr>
        <w:t>что</w:t>
      </w:r>
      <w:r>
        <w:rPr>
          <w:spacing w:val="4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развитию,</w:t>
      </w:r>
    </w:p>
    <w:p w:rsidR="002D489C" w:rsidRDefault="002D489C">
      <w:pPr>
        <w:jc w:val="both"/>
        <w:rPr>
          <w:sz w:val="24"/>
        </w:rPr>
        <w:sectPr w:rsidR="002D489C">
          <w:footerReference w:type="default" r:id="rId12"/>
          <w:pgSz w:w="11910" w:h="16840"/>
          <w:pgMar w:top="940" w:right="460" w:bottom="1340" w:left="1000" w:header="0" w:footer="1157" w:gutter="0"/>
          <w:cols w:space="720"/>
        </w:sectPr>
      </w:pPr>
    </w:p>
    <w:p w:rsidR="002D489C" w:rsidRDefault="002D489C">
      <w:pPr>
        <w:spacing w:before="75"/>
        <w:ind w:left="478" w:right="785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ближайшего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sz w:val="24"/>
        </w:rPr>
        <w:t>. Перенос нового позитивного опыта, полученного ребенком на 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 возможен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поддержать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самоутверждении.</w:t>
      </w:r>
    </w:p>
    <w:p w:rsidR="002D489C" w:rsidRDefault="002D489C">
      <w:pPr>
        <w:pStyle w:val="BodyText"/>
        <w:spacing w:before="6"/>
        <w:ind w:left="0"/>
        <w:jc w:val="left"/>
      </w:pPr>
    </w:p>
    <w:p w:rsidR="002D489C" w:rsidRDefault="002D489C">
      <w:pPr>
        <w:spacing w:line="272" w:lineRule="exact"/>
        <w:ind w:left="478"/>
        <w:jc w:val="both"/>
        <w:rPr>
          <w:b/>
          <w:i/>
          <w:sz w:val="24"/>
        </w:rPr>
      </w:pPr>
      <w:r>
        <w:rPr>
          <w:b/>
          <w:i/>
          <w:sz w:val="24"/>
        </w:rPr>
        <w:t>Подходы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построению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АООП</w:t>
      </w:r>
    </w:p>
    <w:p w:rsidR="002D489C" w:rsidRDefault="002D489C">
      <w:pPr>
        <w:pStyle w:val="BodyText"/>
        <w:ind w:right="786" w:firstLine="720"/>
      </w:pP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индивидуальные особенности, признание самоценности дошкольного периода детства.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гуманно-личностного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 на его всестороннее развитие, формирование духовных и общечеловеческих</w:t>
      </w:r>
      <w:r>
        <w:rPr>
          <w:spacing w:val="1"/>
        </w:rPr>
        <w:t xml:space="preserve"> </w:t>
      </w:r>
      <w:r>
        <w:t>ценностей, а также способностей и интегративных качеств с учетом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2D489C" w:rsidRDefault="002D489C">
      <w:pPr>
        <w:pStyle w:val="BodyText"/>
        <w:ind w:right="774" w:firstLine="720"/>
      </w:pP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различная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задержки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осуществления мониторинга ее результатов, в АООП условно выделяется </w:t>
      </w:r>
      <w:r>
        <w:rPr>
          <w:b/>
          <w:i/>
        </w:rPr>
        <w:t>3 варианта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освоения образовательной </w:t>
      </w:r>
      <w:r>
        <w:t>программы для каждой возрастной группы по каждой 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(уровни</w:t>
      </w:r>
      <w:r>
        <w:rPr>
          <w:spacing w:val="1"/>
        </w:rPr>
        <w:t xml:space="preserve"> </w:t>
      </w:r>
      <w:r>
        <w:t>освоения)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2D489C" w:rsidRDefault="002D489C">
      <w:pPr>
        <w:pStyle w:val="BodyText"/>
        <w:ind w:right="773" w:firstLine="720"/>
      </w:pPr>
      <w:r>
        <w:t xml:space="preserve">Возможность освоения </w:t>
      </w:r>
      <w:r>
        <w:rPr>
          <w:b/>
          <w:i/>
        </w:rPr>
        <w:t xml:space="preserve">первого варианта </w:t>
      </w:r>
      <w:r>
        <w:t>образовательной программы (по всем</w:t>
      </w:r>
      <w:r>
        <w:rPr>
          <w:spacing w:val="1"/>
        </w:rPr>
        <w:t xml:space="preserve"> </w:t>
      </w:r>
      <w:r>
        <w:t>образовательным областям) означает устойчивую положительную динамику в развитии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нуждаться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трудности (из-за особенностей эмоционально-волевой сферы и поведения, парциальных</w:t>
      </w:r>
      <w:r>
        <w:rPr>
          <w:spacing w:val="1"/>
        </w:rPr>
        <w:t xml:space="preserve"> </w:t>
      </w:r>
      <w:r>
        <w:t>недостатков познавательных процессов и регуляционных компонентов деятельности и</w:t>
      </w:r>
      <w:r>
        <w:rPr>
          <w:spacing w:val="1"/>
        </w:rPr>
        <w:t xml:space="preserve"> </w:t>
      </w:r>
      <w:r>
        <w:t>др.), тормозящие самостоятельное усвоение Программы. В случае, если ребенок после</w:t>
      </w:r>
      <w:r>
        <w:rPr>
          <w:spacing w:val="1"/>
        </w:rPr>
        <w:t xml:space="preserve"> </w:t>
      </w:r>
      <w:r>
        <w:t>оказанной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первый вариант, о чем свидетельствуют положительные результаты диагностики, ПМПк</w:t>
      </w:r>
      <w:r>
        <w:rPr>
          <w:spacing w:val="-57"/>
        </w:rPr>
        <w:t xml:space="preserve"> </w:t>
      </w:r>
      <w:r>
        <w:t>может рекомендовать продолжить образование по ООП ДО. Но при этом рекомендуется</w:t>
      </w:r>
      <w:r>
        <w:rPr>
          <w:spacing w:val="1"/>
        </w:rPr>
        <w:t xml:space="preserve"> </w:t>
      </w:r>
      <w:r>
        <w:t>продолжить</w:t>
      </w:r>
      <w:r>
        <w:rPr>
          <w:spacing w:val="-4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весь период</w:t>
      </w:r>
      <w:r>
        <w:rPr>
          <w:spacing w:val="-3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обучения.</w:t>
      </w:r>
    </w:p>
    <w:p w:rsidR="002D489C" w:rsidRDefault="002D489C">
      <w:pPr>
        <w:pStyle w:val="BodyText"/>
        <w:ind w:right="778" w:firstLine="720"/>
      </w:pPr>
      <w:r>
        <w:rPr>
          <w:b/>
          <w:i/>
        </w:rPr>
        <w:t>Второй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вариант</w:t>
      </w:r>
      <w:r>
        <w:rPr>
          <w:b/>
          <w:i/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 по преодолению недостатков регуляторной и когнитивной сфер,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совместной деятельности взрослого и ребенка и дальнейшего закрепления усвоенных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воспитанника.</w:t>
      </w:r>
    </w:p>
    <w:p w:rsidR="002D489C" w:rsidRDefault="002D489C">
      <w:pPr>
        <w:pStyle w:val="BodyText"/>
        <w:ind w:right="774" w:firstLine="720"/>
      </w:pPr>
      <w:r>
        <w:rPr>
          <w:b/>
          <w:i/>
        </w:rPr>
        <w:t xml:space="preserve">Третий вариант </w:t>
      </w:r>
      <w:r>
        <w:t>выбирается при более поздних сроках начала коррекционно-</w:t>
      </w:r>
      <w:r>
        <w:rPr>
          <w:spacing w:val="1"/>
        </w:rPr>
        <w:t xml:space="preserve"> </w:t>
      </w:r>
      <w:r>
        <w:t>развивающего обучения (например, в старшем дошкольном возрасте) и/или выраженных</w:t>
      </w:r>
      <w:r>
        <w:rPr>
          <w:spacing w:val="-57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тщательная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консолидацию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всех педагогов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коррекционно-развивающих задач: формирование социально</w:t>
      </w:r>
      <w:r>
        <w:rPr>
          <w:spacing w:val="1"/>
        </w:rPr>
        <w:t xml:space="preserve"> </w:t>
      </w:r>
      <w:r>
        <w:t>приемлемого поведения,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познавательных</w:t>
      </w:r>
      <w:r>
        <w:rPr>
          <w:spacing w:val="30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коммуникативно-речевой</w:t>
      </w:r>
    </w:p>
    <w:p w:rsidR="002D489C" w:rsidRDefault="002D489C">
      <w:pPr>
        <w:sectPr w:rsidR="002D489C">
          <w:footerReference w:type="default" r:id="rId13"/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789"/>
      </w:pPr>
      <w:r>
        <w:t>деятельности, а также восполнение пробелов в освоении дошкольной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ориентацией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индивидуальные возможности</w:t>
      </w:r>
      <w:r>
        <w:rPr>
          <w:spacing w:val="3"/>
        </w:rPr>
        <w:t xml:space="preserve"> </w:t>
      </w:r>
      <w:r>
        <w:t>ребенка.</w:t>
      </w:r>
    </w:p>
    <w:p w:rsidR="002D489C" w:rsidRDefault="002D489C">
      <w:pPr>
        <w:pStyle w:val="BodyText"/>
        <w:spacing w:before="4"/>
        <w:ind w:right="777" w:firstLine="720"/>
      </w:pPr>
      <w:r>
        <w:t>Программой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rPr>
          <w:b/>
          <w:i/>
        </w:rPr>
        <w:t>гибкий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коррекционно-развивающего содержания, методов и форм работы с детьми не</w:t>
      </w:r>
      <w:r>
        <w:rPr>
          <w:spacing w:val="1"/>
        </w:rPr>
        <w:t xml:space="preserve"> </w:t>
      </w:r>
      <w:r>
        <w:t>только с</w:t>
      </w:r>
      <w:r>
        <w:rPr>
          <w:spacing w:val="1"/>
        </w:rPr>
        <w:t xml:space="preserve"> </w:t>
      </w:r>
      <w:r>
        <w:t>учетом возрастных, но и индивидуально-типологических особенностей,</w:t>
      </w:r>
      <w:r>
        <w:rPr>
          <w:spacing w:val="1"/>
        </w:rPr>
        <w:t xml:space="preserve"> </w:t>
      </w:r>
      <w:r>
        <w:t>трудностей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варианта программы</w:t>
      </w:r>
      <w:r>
        <w:rPr>
          <w:spacing w:val="3"/>
        </w:rPr>
        <w:t xml:space="preserve"> </w:t>
      </w:r>
      <w:r>
        <w:t>к другому.</w:t>
      </w:r>
    </w:p>
    <w:p w:rsidR="002D489C" w:rsidRDefault="002D489C">
      <w:pPr>
        <w:pStyle w:val="BodyText"/>
        <w:ind w:right="774" w:firstLine="720"/>
      </w:pP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тематическом принципе. Специфической особенностью Программы является интеграция</w:t>
      </w:r>
      <w:r>
        <w:rPr>
          <w:spacing w:val="-57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предусмотренных учебным планом (НОД), но и во все виды совместной со взрослым</w:t>
      </w:r>
      <w:r>
        <w:rPr>
          <w:spacing w:val="1"/>
        </w:rPr>
        <w:t xml:space="preserve"> </w:t>
      </w:r>
      <w:r>
        <w:t>деятельности, и в режимные моменты. Тщательно</w:t>
      </w:r>
      <w:r>
        <w:rPr>
          <w:spacing w:val="60"/>
        </w:rPr>
        <w:t xml:space="preserve"> </w:t>
      </w:r>
      <w:r>
        <w:t>продумывается развивающая среда</w:t>
      </w:r>
      <w:r>
        <w:rPr>
          <w:spacing w:val="1"/>
        </w:rPr>
        <w:t xml:space="preserve"> </w:t>
      </w:r>
      <w:r>
        <w:t>для организации свободной деятельности детей. В коррекционно-развивающий процесс</w:t>
      </w:r>
      <w:r>
        <w:rPr>
          <w:spacing w:val="1"/>
        </w:rPr>
        <w:t xml:space="preserve"> </w:t>
      </w:r>
      <w:r>
        <w:t>включаются не только специалисты (учителя-дефектологи, учителя-логопеды, педагоги-</w:t>
      </w:r>
      <w:r>
        <w:rPr>
          <w:spacing w:val="1"/>
        </w:rPr>
        <w:t xml:space="preserve"> </w:t>
      </w:r>
      <w:r>
        <w:t>психологи),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ФК.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 в вопросах, связанных с особенностями развития, а также с методами и</w:t>
      </w:r>
      <w:r>
        <w:rPr>
          <w:spacing w:val="1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2D489C" w:rsidRDefault="002D489C">
      <w:pPr>
        <w:pStyle w:val="BodyText"/>
        <w:ind w:right="783" w:firstLine="720"/>
      </w:pP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(НОД)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практическая,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деятельности.</w:t>
      </w:r>
    </w:p>
    <w:p w:rsidR="002D489C" w:rsidRDefault="002D489C">
      <w:pPr>
        <w:pStyle w:val="BodyText"/>
        <w:spacing w:before="3"/>
        <w:ind w:left="0"/>
        <w:jc w:val="left"/>
        <w:rPr>
          <w:sz w:val="36"/>
        </w:rPr>
      </w:pPr>
    </w:p>
    <w:p w:rsidR="002D489C" w:rsidRDefault="002D489C">
      <w:pPr>
        <w:pStyle w:val="Heading2"/>
        <w:spacing w:before="1" w:line="242" w:lineRule="auto"/>
        <w:ind w:right="786"/>
      </w:pPr>
      <w:r>
        <w:t>Значимые для разработки и реализации Программы характеристики для детей с</w:t>
      </w:r>
      <w:r>
        <w:rPr>
          <w:spacing w:val="1"/>
        </w:rPr>
        <w:t xml:space="preserve"> </w:t>
      </w:r>
      <w:r>
        <w:t>ЗПР.</w:t>
      </w:r>
    </w:p>
    <w:p w:rsidR="002D489C" w:rsidRDefault="002D489C">
      <w:pPr>
        <w:pStyle w:val="BodyText"/>
        <w:spacing w:before="3"/>
        <w:ind w:left="0"/>
        <w:jc w:val="left"/>
        <w:rPr>
          <w:b/>
          <w:sz w:val="23"/>
        </w:rPr>
      </w:pPr>
    </w:p>
    <w:p w:rsidR="002D489C" w:rsidRDefault="002D489C">
      <w:pPr>
        <w:pStyle w:val="BodyText"/>
        <w:ind w:right="773" w:firstLine="720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клинико-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психологических особенностей полиморфной, разнородной категории детей с задержкой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</w:p>
    <w:p w:rsidR="002D489C" w:rsidRDefault="002D489C">
      <w:pPr>
        <w:pStyle w:val="BodyText"/>
        <w:ind w:right="774" w:firstLine="720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термином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«задержка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синдромы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отставания развития психики в целом или отдельных ее функций (моторных, сенсорных,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речевых,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эмоционально-волевых),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закодированных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генотипе возможностей. Это понятие употребляется по отношению к детям со слабо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недостаточностью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(ЦНС).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опорно-двигательного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аппарата,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МКБ-10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развития»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(F84).</w:t>
      </w:r>
    </w:p>
    <w:p w:rsidR="002D489C" w:rsidRDefault="002D489C">
      <w:pPr>
        <w:pStyle w:val="BodyText"/>
        <w:spacing w:before="1"/>
        <w:ind w:right="774" w:firstLine="720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полиморфная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симптоматика: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истощаемости,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работоспособности, энцефалопатических расстройств. В одних случаях у детей страдает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работоспособность, в других - произвольность в организации и регуляции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в-третьих - мотивационный компонент деятельности. У детей с ЗПР часто наблюдаются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инфантильные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черты личности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поведения.</w:t>
      </w:r>
    </w:p>
    <w:p w:rsidR="002D489C" w:rsidRDefault="002D489C">
      <w:pPr>
        <w:pStyle w:val="BodyText"/>
        <w:ind w:right="777" w:firstLine="720"/>
      </w:pPr>
      <w:r>
        <w:rPr>
          <w:color w:val="000009"/>
        </w:rPr>
        <w:t>Патогенетической основой ЗПР является перенесенное органическое поражение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резидуально-органическая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мозга,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своевременно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мышления.</w:t>
      </w:r>
    </w:p>
    <w:p w:rsidR="002D489C" w:rsidRDefault="002D489C">
      <w:pPr>
        <w:sectPr w:rsidR="002D489C">
          <w:pgSz w:w="11910" w:h="16840"/>
          <w:pgMar w:top="940" w:right="460" w:bottom="122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84" w:firstLine="720"/>
      </w:pPr>
      <w:r>
        <w:rPr>
          <w:color w:val="000009"/>
        </w:rPr>
        <w:t>Неблагоприятные условия жизни и воспитания детей с недостаточностью ЦНС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ребенка может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ранняя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депривация.</w:t>
      </w:r>
    </w:p>
    <w:p w:rsidR="002D489C" w:rsidRDefault="002D489C">
      <w:pPr>
        <w:pStyle w:val="BodyText"/>
        <w:ind w:right="777" w:firstLine="720"/>
      </w:pPr>
      <w:r>
        <w:rPr>
          <w:color w:val="000009"/>
        </w:rPr>
        <w:t>Многообразие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локализация,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 повреждений и незрелости структур мозга могут быть различными.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дефицитарных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незрелых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сохранными.</w:t>
      </w:r>
    </w:p>
    <w:p w:rsidR="002D489C" w:rsidRDefault="002D489C">
      <w:pPr>
        <w:pStyle w:val="BodyText"/>
        <w:ind w:right="783" w:firstLine="720"/>
      </w:pPr>
      <w:r>
        <w:rPr>
          <w:color w:val="000009"/>
        </w:rPr>
        <w:t>Особенностью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рассматриваемого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(мозаичность)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ЦНС.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функций,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вторичные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наслоения,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чаще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еще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внутригрупповые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классификацией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К.С.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Лебединской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традиционно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различают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четыре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варианта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</w:p>
    <w:p w:rsidR="002D489C" w:rsidRDefault="002D489C">
      <w:pPr>
        <w:pStyle w:val="BodyText"/>
        <w:spacing w:before="4"/>
        <w:ind w:right="778" w:firstLine="720"/>
      </w:pPr>
      <w:r>
        <w:rPr>
          <w:b/>
          <w:i/>
          <w:color w:val="000009"/>
        </w:rPr>
        <w:t>Задержка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психического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конституционального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происхождения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(гармонический психический и психофизический инфантилизм). В данном варианте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Инфантильность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инфантильным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телосложения,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«детскостью»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мимики,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преобладанием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реакций в поведении. Снижена мотивация в интеллектуальной деятельности, отмечается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деятельности.</w:t>
      </w:r>
    </w:p>
    <w:p w:rsidR="002D489C" w:rsidRDefault="002D489C">
      <w:pPr>
        <w:pStyle w:val="BodyText"/>
        <w:ind w:right="781"/>
      </w:pPr>
      <w:r>
        <w:rPr>
          <w:i/>
          <w:color w:val="000009"/>
        </w:rPr>
        <w:t>Задержка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психического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соматогенного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генеза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астении.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симптомом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утомляемость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истощаемость,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низкая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работоспособность.</w:t>
      </w:r>
    </w:p>
    <w:p w:rsidR="002D489C" w:rsidRDefault="002D489C">
      <w:pPr>
        <w:pStyle w:val="BodyText"/>
        <w:ind w:right="774"/>
      </w:pPr>
      <w:r>
        <w:rPr>
          <w:i/>
          <w:color w:val="000009"/>
        </w:rPr>
        <w:t>Задержка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психического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психогенного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генеза.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Вследствие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ЦНС,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психотравмирующих факторов, могут возникнуть стойкие сдвиги в нервно-психической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ребенка.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невротическим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неврозоподобным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нарушениям,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даже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патологическому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 регуляции. Дети не способны к длительным интеллектуальным усилиям,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поведенческая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сфера.</w:t>
      </w:r>
    </w:p>
    <w:p w:rsidR="002D489C" w:rsidRDefault="002D489C">
      <w:pPr>
        <w:pStyle w:val="BodyText"/>
        <w:ind w:right="778"/>
      </w:pPr>
      <w:r>
        <w:rPr>
          <w:i/>
          <w:color w:val="000009"/>
        </w:rPr>
        <w:t>Задержка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церебрально-органического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генеза.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характеризующийся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первичным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стойкой формой, при которой сочетаются черты незрелости и различные по 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тяжести повреждения ряда психических функций. Эта категория детей в первую очередь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недостаточности 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 этого варианта И.Ф. Марковской выделены две группы детей. В обоих случаях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страдают функции регуляции психической деятельности: при первом варианте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контроля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программирования.</w:t>
      </w:r>
    </w:p>
    <w:p w:rsidR="002D489C" w:rsidRDefault="002D489C">
      <w:pPr>
        <w:pStyle w:val="BodyText"/>
        <w:ind w:right="776" w:firstLine="720"/>
      </w:pPr>
      <w:r>
        <w:rPr>
          <w:color w:val="000009"/>
        </w:rPr>
        <w:t>Этот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замедленным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фиксацией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ранних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быстрой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истощаемостью,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ограниченностью представлений об окружающем мире, чрезвычайно низкими уровнями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осведомленности,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преобладанием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игровых интересов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низким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</w:p>
    <w:p w:rsidR="002D489C" w:rsidRDefault="002D489C">
      <w:pPr>
        <w:ind w:left="1199"/>
        <w:jc w:val="both"/>
        <w:rPr>
          <w:sz w:val="24"/>
        </w:rPr>
      </w:pPr>
      <w:r>
        <w:rPr>
          <w:color w:val="000009"/>
          <w:sz w:val="24"/>
        </w:rPr>
        <w:t>И.И. Мамайчук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выделяет</w:t>
      </w:r>
      <w:r>
        <w:rPr>
          <w:color w:val="000009"/>
          <w:spacing w:val="3"/>
          <w:sz w:val="24"/>
        </w:rPr>
        <w:t xml:space="preserve"> </w:t>
      </w:r>
      <w:r>
        <w:rPr>
          <w:b/>
          <w:color w:val="000009"/>
          <w:sz w:val="24"/>
        </w:rPr>
        <w:t>четыре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группы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детей с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ЗПР</w:t>
      </w:r>
      <w:r>
        <w:rPr>
          <w:b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:</w:t>
      </w:r>
    </w:p>
    <w:p w:rsidR="002D489C" w:rsidRDefault="002D489C">
      <w:pPr>
        <w:jc w:val="both"/>
        <w:rPr>
          <w:sz w:val="24"/>
        </w:rPr>
        <w:sectPr w:rsidR="002D489C">
          <w:pgSz w:w="11910" w:h="16840"/>
          <w:pgMar w:top="940" w:right="460" w:bottom="1240" w:left="1000" w:header="0" w:footer="897" w:gutter="0"/>
          <w:cols w:space="720"/>
        </w:sectPr>
      </w:pPr>
    </w:p>
    <w:p w:rsidR="002D489C" w:rsidRDefault="002D489C">
      <w:pPr>
        <w:pStyle w:val="ListParagraph"/>
        <w:numPr>
          <w:ilvl w:val="0"/>
          <w:numId w:val="39"/>
        </w:numPr>
        <w:tabs>
          <w:tab w:val="left" w:pos="1200"/>
        </w:tabs>
        <w:spacing w:before="75"/>
        <w:ind w:right="787" w:firstLine="0"/>
        <w:rPr>
          <w:sz w:val="24"/>
        </w:rPr>
      </w:pPr>
      <w:r>
        <w:rPr>
          <w:i/>
          <w:color w:val="000009"/>
          <w:sz w:val="24"/>
        </w:rPr>
        <w:t>Дети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относительной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сформированностью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процессов,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 xml:space="preserve">сниженной познавательной активностью. </w:t>
      </w:r>
      <w:r>
        <w:rPr>
          <w:color w:val="000009"/>
          <w:sz w:val="24"/>
        </w:rPr>
        <w:t>В этой группе наиболее часто встречаются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вследствие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инфантилизма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соматогенной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психогенной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ЗПР.</w:t>
      </w:r>
    </w:p>
    <w:p w:rsidR="002D489C" w:rsidRDefault="002D489C">
      <w:pPr>
        <w:pStyle w:val="ListParagraph"/>
        <w:numPr>
          <w:ilvl w:val="0"/>
          <w:numId w:val="39"/>
        </w:numPr>
        <w:tabs>
          <w:tab w:val="left" w:pos="1200"/>
        </w:tabs>
        <w:ind w:right="778" w:firstLine="0"/>
        <w:rPr>
          <w:sz w:val="24"/>
        </w:rPr>
      </w:pPr>
      <w:r>
        <w:rPr>
          <w:i/>
          <w:color w:val="000009"/>
          <w:sz w:val="24"/>
        </w:rPr>
        <w:t>Дети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неравномерным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проявлением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легкой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церебрально-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генеза,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соматогенного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происхождения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осложненной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инфантилизма.</w:t>
      </w:r>
    </w:p>
    <w:p w:rsidR="002D489C" w:rsidRDefault="002D489C">
      <w:pPr>
        <w:spacing w:before="1"/>
        <w:ind w:left="478" w:right="777"/>
        <w:jc w:val="both"/>
        <w:rPr>
          <w:sz w:val="24"/>
        </w:rPr>
      </w:pPr>
      <w:r>
        <w:rPr>
          <w:i/>
          <w:color w:val="000009"/>
          <w:sz w:val="24"/>
        </w:rPr>
        <w:t>3. Дети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выраженным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нарушением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достаточной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активностью.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входят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церебрально-органического генеза, у которых наблюдается выраженная дефицитарность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функций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(памяти,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гнозиса,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праксиса).</w:t>
      </w:r>
    </w:p>
    <w:p w:rsidR="002D489C" w:rsidRDefault="002D489C">
      <w:pPr>
        <w:pStyle w:val="BodyText"/>
        <w:spacing w:before="1"/>
        <w:ind w:right="780"/>
      </w:pPr>
      <w:r>
        <w:rPr>
          <w:i/>
          <w:color w:val="000009"/>
        </w:rPr>
        <w:t>4. Дети,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для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которых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характерно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сочетание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низкого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уровня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интеллектуальной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продуктивности и слабо выраженной познавательной активности. </w:t>
      </w:r>
      <w:r>
        <w:rPr>
          <w:color w:val="000009"/>
        </w:rPr>
        <w:t>В эту группу входят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церебрально-органического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генеза,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обнаруживающие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дефицитность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 психических функций: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гнозиса, праксиса и пр., а также недоразвитие ориентировочной основы деятельности, 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программирования, регуляции и контроля. Дети не проявляют устойчивого интереса,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импульсивно,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поведения.</w:t>
      </w:r>
    </w:p>
    <w:p w:rsidR="002D489C" w:rsidRDefault="002D489C">
      <w:pPr>
        <w:pStyle w:val="BodyText"/>
        <w:ind w:right="779"/>
      </w:pPr>
      <w:r>
        <w:rPr>
          <w:color w:val="000009"/>
        </w:rPr>
        <w:t>Таким образом, ЗПР – это сложное полиморфное нарушение, при котором страдают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социально-личностной,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коммуникативно-речевой,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обусловливают низкий уровень овладения детьми с ЗПР коммуникативной, предметной,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деятельностью.</w:t>
      </w:r>
    </w:p>
    <w:p w:rsidR="002D489C" w:rsidRDefault="002D489C">
      <w:pPr>
        <w:pStyle w:val="BodyText"/>
        <w:spacing w:before="6"/>
        <w:ind w:left="0"/>
        <w:jc w:val="left"/>
      </w:pPr>
    </w:p>
    <w:p w:rsidR="002D489C" w:rsidRDefault="002D489C">
      <w:pPr>
        <w:pStyle w:val="Heading3"/>
        <w:ind w:right="782"/>
      </w:pPr>
      <w:r>
        <w:rPr>
          <w:color w:val="000009"/>
        </w:rPr>
        <w:t>Психологические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</w:p>
    <w:p w:rsidR="002D489C" w:rsidRDefault="002D489C">
      <w:pPr>
        <w:pStyle w:val="BodyText"/>
        <w:spacing w:line="237" w:lineRule="auto"/>
        <w:ind w:right="784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проявляются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следующем:</w:t>
      </w:r>
    </w:p>
    <w:p w:rsidR="002D489C" w:rsidRDefault="002D489C">
      <w:pPr>
        <w:spacing w:before="1"/>
        <w:ind w:left="478" w:right="781"/>
        <w:jc w:val="both"/>
        <w:rPr>
          <w:sz w:val="24"/>
        </w:rPr>
      </w:pPr>
      <w:r>
        <w:rPr>
          <w:i/>
          <w:color w:val="000009"/>
          <w:sz w:val="24"/>
        </w:rPr>
        <w:t>Недостаточная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нередко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сочетании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быстрой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утомляемостью и истощаемостью. </w:t>
      </w:r>
      <w:r>
        <w:rPr>
          <w:color w:val="000009"/>
          <w:sz w:val="24"/>
        </w:rPr>
        <w:t>Дети с ЗПР отличаются пониженной, по сравнению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работоспособностью,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усложнении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2D489C" w:rsidRDefault="002D489C">
      <w:pPr>
        <w:ind w:left="478" w:right="773"/>
        <w:jc w:val="both"/>
        <w:rPr>
          <w:sz w:val="24"/>
        </w:rPr>
      </w:pPr>
      <w:r>
        <w:rPr>
          <w:i/>
          <w:color w:val="000009"/>
          <w:sz w:val="24"/>
        </w:rPr>
        <w:t>Отставание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психомоторных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функций,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недостатки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мелкой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моторики,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координационных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способностей,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чувства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ритма.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страдают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ловкость,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психомоторики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незрелости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зрительно-слухо-моторной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произвольной регуляции движений, недостатках моторной памяти, пространственной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движений.</w:t>
      </w:r>
    </w:p>
    <w:p w:rsidR="002D489C" w:rsidRDefault="002D489C">
      <w:pPr>
        <w:ind w:left="478" w:right="782"/>
        <w:jc w:val="both"/>
        <w:rPr>
          <w:sz w:val="24"/>
        </w:rPr>
      </w:pPr>
      <w:r>
        <w:rPr>
          <w:i/>
          <w:color w:val="000009"/>
          <w:sz w:val="24"/>
        </w:rPr>
        <w:t>Недостаточность объема, обобщенности, предметности и целостности восприятия,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негативно отражается на формировании зрительно-пространственных функций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конструирование.</w:t>
      </w:r>
    </w:p>
    <w:p w:rsidR="002D489C" w:rsidRDefault="002D489C">
      <w:pPr>
        <w:pStyle w:val="BodyText"/>
        <w:ind w:right="784"/>
      </w:pPr>
      <w:r>
        <w:rPr>
          <w:color w:val="000009"/>
        </w:rPr>
        <w:t xml:space="preserve">Более </w:t>
      </w:r>
      <w:r>
        <w:rPr>
          <w:i/>
          <w:color w:val="000009"/>
        </w:rPr>
        <w:t>низкая способность</w:t>
      </w:r>
      <w:r>
        <w:rPr>
          <w:color w:val="000009"/>
        </w:rPr>
        <w:t>, по сравнению с нормально развивающимися детьми того 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возраста, </w:t>
      </w:r>
      <w:r>
        <w:rPr>
          <w:i/>
          <w:color w:val="000009"/>
        </w:rPr>
        <w:t xml:space="preserve">к приему и переработке перцептивной информации, </w:t>
      </w:r>
      <w:r>
        <w:rPr>
          <w:color w:val="000009"/>
        </w:rPr>
        <w:t>что наиболее характерно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 детей с ЗПР церебрально-органического генеза. В воспринимаемом объекте 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выделяют гораздо меньше признаков, чем их здоровые сверстники. Многие 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 в непривычном ракурсе (например,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перевернутом виде),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дети 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узнать, они 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трудом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выделяют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фона.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Выражены 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восприятии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3"/>
        <w:jc w:val="left"/>
      </w:pPr>
      <w:r>
        <w:rPr>
          <w:color w:val="000009"/>
        </w:rPr>
        <w:t>объектов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осязание: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удлиняется 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осязаемой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есть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обобщения осязательных сигналов, словесного и графического отображения предметов.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выраженной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недостаточности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сенсорно-перцептивных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функций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обнаруживается.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Однако,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здоровых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наблюдаются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эмоционально-волевая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незрелость,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снижение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недоразвитие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качественное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своеобразие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2D489C" w:rsidRDefault="002D489C">
      <w:pPr>
        <w:pStyle w:val="BodyText"/>
        <w:ind w:right="778"/>
      </w:pPr>
      <w:r>
        <w:rPr>
          <w:i/>
          <w:color w:val="000009"/>
        </w:rPr>
        <w:t xml:space="preserve">Незрелость мыслительных операций. </w:t>
      </w:r>
      <w:r>
        <w:rPr>
          <w:color w:val="000009"/>
        </w:rPr>
        <w:t>Дети с ЗПР испытывают большие трудности 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выделении общих, существенных признаков в группе предметов, абстрагировании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несущественных признаков, при переключении с одного основания классификации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мыслительных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продуктивности наглядно-образного мышления и трудностях формирования словесно-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логического мышления. Детям трудно устанавливать причинно-следственные связи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умозаключения,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 мыслительные операции на уровне словесно-логического мышления (его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конкретно-понятийных форм). Незрелость функционального состояния ЦНС (слабость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 торможения и возбуждения, затруднения в образовании сложных условных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связей, отставание в формировании систем межанализаторных связей) 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бедный запас конкретных знаний, затрудненность процесса обобщения знаний, скудное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 мыслительных операций, необходимость большего, чем в норме, количества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несформированность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антиципирующего анализа выражается в неумении предвидеть результаты действий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чужих,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следственных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событий.</w:t>
      </w:r>
    </w:p>
    <w:p w:rsidR="002D489C" w:rsidRDefault="002D489C">
      <w:pPr>
        <w:spacing w:before="3"/>
        <w:ind w:left="478" w:right="784"/>
        <w:jc w:val="both"/>
        <w:rPr>
          <w:sz w:val="24"/>
        </w:rPr>
      </w:pPr>
      <w:r>
        <w:rPr>
          <w:i/>
          <w:color w:val="000009"/>
          <w:sz w:val="24"/>
        </w:rPr>
        <w:t>Задержанный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темп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мнестической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низкая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продуктивность и прочность запоминания, </w:t>
      </w:r>
      <w:r>
        <w:rPr>
          <w:color w:val="000009"/>
          <w:sz w:val="24"/>
        </w:rPr>
        <w:t>особенно на уровне слухоречевой памяти,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отрицательно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сказывается на усвоении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получаемой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информации.</w:t>
      </w:r>
    </w:p>
    <w:p w:rsidR="002D489C" w:rsidRDefault="002D489C">
      <w:pPr>
        <w:pStyle w:val="BodyText"/>
        <w:ind w:right="775"/>
      </w:pP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концентрации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распределения,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саморегуляция,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освоении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программы.</w:t>
      </w:r>
    </w:p>
    <w:p w:rsidR="002D489C" w:rsidRDefault="002D489C">
      <w:pPr>
        <w:pStyle w:val="BodyText"/>
        <w:tabs>
          <w:tab w:val="left" w:pos="1528"/>
          <w:tab w:val="left" w:pos="2004"/>
          <w:tab w:val="left" w:pos="2891"/>
          <w:tab w:val="left" w:pos="3298"/>
          <w:tab w:val="left" w:pos="4104"/>
          <w:tab w:val="left" w:pos="4450"/>
          <w:tab w:val="left" w:pos="4607"/>
          <w:tab w:val="left" w:pos="5581"/>
          <w:tab w:val="left" w:pos="6015"/>
          <w:tab w:val="left" w:pos="7979"/>
          <w:tab w:val="left" w:pos="8198"/>
          <w:tab w:val="left" w:pos="9532"/>
        </w:tabs>
        <w:ind w:right="778"/>
        <w:jc w:val="left"/>
      </w:pPr>
      <w:r>
        <w:rPr>
          <w:i/>
          <w:color w:val="000009"/>
        </w:rPr>
        <w:t>Эмоциональная</w:t>
      </w:r>
      <w:r>
        <w:rPr>
          <w:i/>
          <w:color w:val="000009"/>
          <w:spacing w:val="24"/>
        </w:rPr>
        <w:t xml:space="preserve"> </w:t>
      </w:r>
      <w:r>
        <w:rPr>
          <w:i/>
          <w:color w:val="000009"/>
        </w:rPr>
        <w:t>сфера</w:t>
      </w:r>
      <w:r>
        <w:rPr>
          <w:i/>
          <w:color w:val="000009"/>
          <w:spacing w:val="29"/>
        </w:rPr>
        <w:t xml:space="preserve"> </w:t>
      </w:r>
      <w:r>
        <w:rPr>
          <w:i/>
          <w:color w:val="000009"/>
        </w:rPr>
        <w:t>дошкольников</w:t>
      </w:r>
      <w:r>
        <w:rPr>
          <w:i/>
          <w:color w:val="000009"/>
          <w:spacing w:val="3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подчиняется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общим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законам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имеющим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раннем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онтогенезе.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сфера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эмоций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стихийного формирования не соответствует потенциальным возрастным возможностям.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Незрелость</w:t>
      </w:r>
      <w:r>
        <w:rPr>
          <w:i/>
          <w:color w:val="000009"/>
        </w:rPr>
        <w:tab/>
        <w:t>эмоционально-волевой</w:t>
      </w:r>
      <w:r>
        <w:rPr>
          <w:i/>
          <w:color w:val="000009"/>
        </w:rPr>
        <w:tab/>
      </w:r>
      <w:r>
        <w:rPr>
          <w:i/>
          <w:color w:val="000009"/>
        </w:rPr>
        <w:tab/>
        <w:t>сферы</w:t>
      </w:r>
      <w:r>
        <w:rPr>
          <w:i/>
          <w:color w:val="000009"/>
        </w:rPr>
        <w:tab/>
        <w:t>и</w:t>
      </w:r>
      <w:r>
        <w:rPr>
          <w:i/>
          <w:color w:val="000009"/>
        </w:rPr>
        <w:tab/>
        <w:t>коммуникативной</w:t>
      </w:r>
      <w:r>
        <w:rPr>
          <w:i/>
          <w:color w:val="000009"/>
        </w:rPr>
        <w:tab/>
      </w:r>
      <w:r>
        <w:rPr>
          <w:i/>
          <w:color w:val="000009"/>
        </w:rPr>
        <w:tab/>
      </w:r>
      <w:r>
        <w:rPr>
          <w:i/>
          <w:color w:val="000009"/>
          <w:spacing w:val="-1"/>
        </w:rPr>
        <w:t>деятельности</w:t>
      </w:r>
      <w:r>
        <w:rPr>
          <w:i/>
          <w:color w:val="000009"/>
          <w:spacing w:val="-57"/>
        </w:rPr>
        <w:t xml:space="preserve"> </w:t>
      </w:r>
      <w:r>
        <w:rPr>
          <w:color w:val="000009"/>
        </w:rPr>
        <w:t>отрицательно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влияет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межличностное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ЗПР.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всегда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соблюдают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дистанцию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взрослыми,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вести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навязчиво,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бесцеремонно,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или,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наоборот,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отказываются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контакта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сотрудничества.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Трудно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подчиняются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группе,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редко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завязывают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дружеские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своими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сверстниками.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Задерживается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переход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другой,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сложной.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Отмечается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меньшая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предрасположенность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включению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социокультурных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образцов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тенденция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избегать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сложным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формам</w:t>
      </w:r>
      <w:r>
        <w:rPr>
          <w:color w:val="000009"/>
        </w:rPr>
        <w:tab/>
        <w:t>поведения.</w:t>
      </w:r>
      <w:r>
        <w:rPr>
          <w:color w:val="000009"/>
        </w:rPr>
        <w:tab/>
        <w:t>У</w:t>
      </w:r>
      <w:r>
        <w:rPr>
          <w:color w:val="000009"/>
        </w:rPr>
        <w:tab/>
        <w:t>детей</w:t>
      </w:r>
      <w:r>
        <w:rPr>
          <w:color w:val="000009"/>
        </w:rPr>
        <w:tab/>
        <w:t>с</w:t>
      </w:r>
      <w:r>
        <w:rPr>
          <w:color w:val="000009"/>
        </w:rPr>
        <w:tab/>
        <w:t>психическим</w:t>
      </w:r>
      <w:r>
        <w:rPr>
          <w:color w:val="000009"/>
        </w:rPr>
        <w:tab/>
        <w:t>инфантилизмом,</w:t>
      </w:r>
      <w:r>
        <w:rPr>
          <w:color w:val="000009"/>
        </w:rPr>
        <w:tab/>
        <w:t>психогенной</w:t>
      </w:r>
      <w:r>
        <w:rPr>
          <w:color w:val="000009"/>
        </w:rPr>
        <w:tab/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соматогенной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наблюдаются нарушения 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проявляющиеся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аффектации,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снижении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самоконтроля,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наличии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патохарактерологических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реакций</w:t>
      </w:r>
    </w:p>
    <w:p w:rsidR="002D489C" w:rsidRDefault="002D489C">
      <w:pPr>
        <w:pStyle w:val="BodyText"/>
        <w:ind w:right="776"/>
      </w:pPr>
      <w:r>
        <w:rPr>
          <w:i/>
          <w:color w:val="000009"/>
        </w:rPr>
        <w:t>Задержка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развитии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 своеобразие игровой деятельности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 дошкольников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замысел,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бедные,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примитивные,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соскальзывания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стереотипные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игровым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материалом.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Содержательная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сторона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обеднена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6"/>
      </w:pPr>
      <w:r>
        <w:rPr>
          <w:color w:val="000009"/>
        </w:rPr>
        <w:t>из-за недостаточности знаний и представлений об окружающем мире. Игра не развита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предметы-заместители,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 творчества, чаще предпочитают подвижные игры, свойственные младшему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 регуляции поведения, т. о. своевременно не складываются предпосылки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перехода к 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деятельности.</w:t>
      </w:r>
    </w:p>
    <w:p w:rsidR="002D489C" w:rsidRDefault="002D489C">
      <w:pPr>
        <w:spacing w:before="1"/>
        <w:ind w:left="478" w:right="784"/>
        <w:jc w:val="both"/>
        <w:rPr>
          <w:sz w:val="24"/>
        </w:rPr>
      </w:pPr>
      <w:r>
        <w:rPr>
          <w:i/>
          <w:color w:val="000009"/>
          <w:sz w:val="24"/>
        </w:rPr>
        <w:t>Недоразвитие речи носит системный характер. Особенности речевого развития 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своеобразием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следующем:</w:t>
      </w:r>
    </w:p>
    <w:p w:rsidR="002D489C" w:rsidRDefault="002D489C">
      <w:pPr>
        <w:pStyle w:val="BodyText"/>
        <w:spacing w:line="242" w:lineRule="auto"/>
        <w:ind w:right="1227"/>
        <w:jc w:val="left"/>
      </w:pPr>
      <w:r>
        <w:rPr>
          <w:color w:val="000009"/>
        </w:rPr>
        <w:t>-  отставание в овладении речью как средством общения и всеми компонентами языка;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низкая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активность;</w:t>
      </w:r>
    </w:p>
    <w:p w:rsidR="002D489C" w:rsidRDefault="002D489C">
      <w:pPr>
        <w:pStyle w:val="BodyText"/>
        <w:spacing w:line="271" w:lineRule="exact"/>
        <w:jc w:val="left"/>
      </w:pPr>
      <w:r>
        <w:rPr>
          <w:color w:val="000009"/>
        </w:rPr>
        <w:t>- бедность,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недифференцированность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словаря;</w:t>
      </w:r>
    </w:p>
    <w:p w:rsidR="002D489C" w:rsidRDefault="002D489C">
      <w:pPr>
        <w:pStyle w:val="BodyText"/>
        <w:tabs>
          <w:tab w:val="left" w:pos="2171"/>
          <w:tab w:val="left" w:pos="3711"/>
          <w:tab w:val="left" w:pos="5860"/>
          <w:tab w:val="left" w:pos="6815"/>
          <w:tab w:val="left" w:pos="7751"/>
        </w:tabs>
        <w:spacing w:before="3" w:line="237" w:lineRule="auto"/>
        <w:ind w:right="788"/>
        <w:jc w:val="left"/>
      </w:pPr>
      <w:r>
        <w:rPr>
          <w:color w:val="000009"/>
        </w:rPr>
        <w:t>- выраженные</w:t>
      </w:r>
      <w:r>
        <w:rPr>
          <w:color w:val="000009"/>
        </w:rPr>
        <w:tab/>
        <w:t>недостатки</w:t>
      </w:r>
      <w:r>
        <w:rPr>
          <w:color w:val="000009"/>
        </w:rPr>
        <w:tab/>
        <w:t>грамматического</w:t>
      </w:r>
      <w:r>
        <w:rPr>
          <w:color w:val="000009"/>
        </w:rPr>
        <w:tab/>
        <w:t>строя</w:t>
      </w:r>
      <w:r>
        <w:rPr>
          <w:color w:val="000009"/>
        </w:rPr>
        <w:tab/>
        <w:t>речи:</w:t>
      </w:r>
      <w:r>
        <w:rPr>
          <w:color w:val="000009"/>
        </w:rPr>
        <w:tab/>
      </w:r>
      <w:r>
        <w:rPr>
          <w:color w:val="000009"/>
          <w:spacing w:val="-1"/>
        </w:rPr>
        <w:t>словообразования,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словоизменения,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синтаксической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языка;</w:t>
      </w:r>
    </w:p>
    <w:p w:rsidR="002D489C" w:rsidRDefault="002D489C">
      <w:pPr>
        <w:pStyle w:val="BodyText"/>
        <w:tabs>
          <w:tab w:val="left" w:pos="1673"/>
          <w:tab w:val="left" w:pos="2042"/>
          <w:tab w:val="left" w:pos="3222"/>
          <w:tab w:val="left" w:pos="4435"/>
          <w:tab w:val="left" w:pos="5227"/>
          <w:tab w:val="left" w:pos="7265"/>
          <w:tab w:val="left" w:pos="8810"/>
        </w:tabs>
        <w:spacing w:before="3"/>
        <w:ind w:right="787"/>
        <w:jc w:val="left"/>
      </w:pPr>
      <w:r>
        <w:rPr>
          <w:color w:val="000009"/>
        </w:rPr>
        <w:t>- слабость словесной регуляции действий, трудности вербализации и словесного отчета;</w:t>
      </w:r>
      <w:r>
        <w:rPr>
          <w:color w:val="000009"/>
          <w:spacing w:val="1"/>
        </w:rPr>
        <w:t xml:space="preserve"> - </w:t>
      </w:r>
      <w:r>
        <w:rPr>
          <w:color w:val="000009"/>
        </w:rPr>
        <w:t>задержка</w:t>
      </w:r>
      <w:r>
        <w:rPr>
          <w:color w:val="000009"/>
        </w:rPr>
        <w:tab/>
        <w:t>в</w:t>
      </w:r>
      <w:r>
        <w:rPr>
          <w:color w:val="000009"/>
        </w:rPr>
        <w:tab/>
        <w:t>развитии</w:t>
      </w:r>
      <w:r>
        <w:rPr>
          <w:color w:val="000009"/>
        </w:rPr>
        <w:tab/>
        <w:t>фразовой</w:t>
      </w:r>
      <w:r>
        <w:rPr>
          <w:color w:val="000009"/>
        </w:rPr>
        <w:tab/>
        <w:t>речи,</w:t>
      </w:r>
      <w:r>
        <w:rPr>
          <w:color w:val="000009"/>
        </w:rPr>
        <w:tab/>
        <w:t>неполноценность</w:t>
      </w:r>
      <w:r>
        <w:rPr>
          <w:color w:val="000009"/>
        </w:rPr>
        <w:tab/>
        <w:t>развернутых</w:t>
      </w:r>
      <w:r>
        <w:rPr>
          <w:color w:val="000009"/>
        </w:rPr>
        <w:tab/>
      </w:r>
      <w:r>
        <w:rPr>
          <w:color w:val="000009"/>
          <w:spacing w:val="-1"/>
        </w:rPr>
        <w:t>речевых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высказываний;</w:t>
      </w:r>
    </w:p>
    <w:p w:rsidR="002D489C" w:rsidRDefault="002D489C">
      <w:pPr>
        <w:pStyle w:val="BodyText"/>
        <w:spacing w:line="242" w:lineRule="auto"/>
        <w:ind w:right="780"/>
        <w:jc w:val="left"/>
      </w:pPr>
      <w:r>
        <w:rPr>
          <w:color w:val="000009"/>
        </w:rPr>
        <w:t>- недостаточный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языковой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действительности,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осознании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звуко-слогового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предложения;</w:t>
      </w:r>
    </w:p>
    <w:p w:rsidR="002D489C" w:rsidRDefault="002D489C">
      <w:pPr>
        <w:pStyle w:val="BodyText"/>
        <w:spacing w:line="242" w:lineRule="auto"/>
        <w:ind w:right="780"/>
        <w:jc w:val="left"/>
      </w:pPr>
      <w:r>
        <w:rPr>
          <w:color w:val="000009"/>
        </w:rPr>
        <w:t>- недостатки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устной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несформированность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базиса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обусловливают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особые проблемы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овладении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грамотой;</w:t>
      </w:r>
    </w:p>
    <w:p w:rsidR="002D489C" w:rsidRDefault="002D489C">
      <w:pPr>
        <w:pStyle w:val="BodyText"/>
        <w:spacing w:line="242" w:lineRule="auto"/>
        <w:ind w:right="780"/>
        <w:jc w:val="left"/>
      </w:pPr>
      <w:r>
        <w:rPr>
          <w:color w:val="000009"/>
        </w:rPr>
        <w:t>- недостатки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семантической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значения слова,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логико-грамматических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конструкций,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скрытого смысла текста.</w:t>
      </w:r>
    </w:p>
    <w:p w:rsidR="002D489C" w:rsidRDefault="002D489C">
      <w:pPr>
        <w:pStyle w:val="BodyText"/>
        <w:ind w:right="779"/>
      </w:pPr>
      <w:r>
        <w:rPr>
          <w:color w:val="000009"/>
        </w:rPr>
        <w:t>Для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дошкольников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характерна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неоднородность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нарушенных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сохранных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звеньев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своевременной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 к моменту поступления в школу дети с ЗПР не достигают необходимого 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психологической готовности за счет незрелости мыслительных операций и снижения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 характеристик деятельности, как познавательная активность, целенаправленность,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саморегуляция.</w:t>
      </w:r>
    </w:p>
    <w:p w:rsidR="002D489C" w:rsidRDefault="002D489C">
      <w:pPr>
        <w:pStyle w:val="BodyText"/>
        <w:ind w:right="773"/>
      </w:pPr>
      <w:r>
        <w:rPr>
          <w:color w:val="000009"/>
        </w:rPr>
        <w:t>Вышеперечисленные особенности познавательной 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слабость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базиса,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ЗПР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коммуникативном,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регулятивном,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 xml:space="preserve">познавательном, личностном компонентах. </w:t>
      </w:r>
      <w:r>
        <w:rPr>
          <w:color w:val="000009"/>
        </w:rPr>
        <w:t>А именно на этих компонентах основано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универсальных учебных действий в соответствии с ФГОС 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функционального базиса для достижения целевых ориентиров дошкольного образования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полноценной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началу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обучения.</w:t>
      </w:r>
    </w:p>
    <w:p w:rsidR="002D489C" w:rsidRDefault="002D489C">
      <w:pPr>
        <w:pStyle w:val="Heading2"/>
        <w:spacing w:line="242" w:lineRule="auto"/>
        <w:ind w:right="792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развития.</w:t>
      </w:r>
    </w:p>
    <w:p w:rsidR="002D489C" w:rsidRDefault="002D489C">
      <w:pPr>
        <w:pStyle w:val="BodyText"/>
        <w:ind w:right="787" w:firstLine="720"/>
      </w:pPr>
      <w:r>
        <w:t>В ФГОС ДО отмечается, что образовательная и коррекционная работа в 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 образования, должна учитывать особенности развития и специфические</w:t>
      </w:r>
      <w:r>
        <w:rPr>
          <w:spacing w:val="1"/>
        </w:rPr>
        <w:t xml:space="preserve"> </w:t>
      </w:r>
      <w:r>
        <w:t>образовательные 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детей.</w:t>
      </w:r>
    </w:p>
    <w:p w:rsidR="002D489C" w:rsidRDefault="002D489C">
      <w:pPr>
        <w:pStyle w:val="BodyText"/>
        <w:ind w:right="788" w:firstLine="720"/>
      </w:pPr>
      <w:r>
        <w:t>Особые образовательные потребности</w:t>
      </w:r>
      <w:r>
        <w:rPr>
          <w:spacing w:val="1"/>
        </w:rPr>
        <w:t xml:space="preserve"> </w:t>
      </w:r>
      <w:r>
        <w:t>детей с</w:t>
      </w:r>
      <w:r>
        <w:rPr>
          <w:spacing w:val="1"/>
        </w:rPr>
        <w:t xml:space="preserve"> </w:t>
      </w:r>
      <w:r>
        <w:t>ОВЗ определяются</w:t>
      </w:r>
      <w:r>
        <w:rPr>
          <w:spacing w:val="60"/>
        </w:rPr>
        <w:t xml:space="preserve"> </w:t>
      </w:r>
      <w:r>
        <w:t>как общими,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иерархией</w:t>
      </w:r>
      <w:r>
        <w:rPr>
          <w:spacing w:val="1"/>
        </w:rPr>
        <w:t xml:space="preserve"> </w:t>
      </w:r>
      <w:r>
        <w:t>нарушений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дефекта</w:t>
      </w:r>
      <w:r>
        <w:rPr>
          <w:spacing w:val="4"/>
        </w:rPr>
        <w:t xml:space="preserve"> </w:t>
      </w:r>
      <w:r>
        <w:t>(Н.В.</w:t>
      </w:r>
      <w:r>
        <w:rPr>
          <w:spacing w:val="4"/>
        </w:rPr>
        <w:t xml:space="preserve"> </w:t>
      </w:r>
      <w:r>
        <w:t>Бабкина ;</w:t>
      </w:r>
      <w:r>
        <w:rPr>
          <w:spacing w:val="-3"/>
        </w:rPr>
        <w:t xml:space="preserve"> </w:t>
      </w:r>
      <w:r>
        <w:t>Н.Ю.</w:t>
      </w:r>
      <w:r>
        <w:rPr>
          <w:spacing w:val="-1"/>
        </w:rPr>
        <w:t xml:space="preserve"> </w:t>
      </w:r>
      <w:r>
        <w:t>Борякова).</w:t>
      </w:r>
    </w:p>
    <w:p w:rsidR="002D489C" w:rsidRDefault="002D489C">
      <w:pPr>
        <w:pStyle w:val="BodyText"/>
        <w:tabs>
          <w:tab w:val="left" w:pos="3659"/>
          <w:tab w:val="left" w:pos="5241"/>
          <w:tab w:val="left" w:pos="5649"/>
          <w:tab w:val="left" w:pos="7074"/>
          <w:tab w:val="left" w:pos="8925"/>
        </w:tabs>
        <w:ind w:right="773" w:firstLine="720"/>
        <w:jc w:val="left"/>
      </w:pPr>
      <w:r>
        <w:t>Вышеперечисленные</w:t>
      </w:r>
      <w:r>
        <w:tab/>
        <w:t>особенности</w:t>
      </w:r>
      <w:r>
        <w:tab/>
        <w:t>и</w:t>
      </w:r>
      <w:r>
        <w:tab/>
        <w:t>недостатки</w:t>
      </w:r>
      <w:r>
        <w:tab/>
        <w:t>обусловливают</w:t>
      </w:r>
      <w:r>
        <w:tab/>
        <w:t>особые</w:t>
      </w:r>
      <w:r>
        <w:rPr>
          <w:spacing w:val="-57"/>
        </w:rPr>
        <w:t xml:space="preserve"> </w:t>
      </w:r>
      <w:r>
        <w:t>образовательные потребности дошкольников с ЗПР, заключающиеся в следующем:</w:t>
      </w:r>
      <w:r>
        <w:rPr>
          <w:spacing w:val="1"/>
        </w:rPr>
        <w:t xml:space="preserve"> - - -      </w:t>
      </w:r>
      <w:r>
        <w:t>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образования;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8"/>
      </w:pP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областей, предусмотренных ФГОС ДО: развитие и целенаправленная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сфер;</w:t>
      </w:r>
    </w:p>
    <w:p w:rsidR="002D489C" w:rsidRDefault="002D489C">
      <w:pPr>
        <w:pStyle w:val="BodyText"/>
        <w:ind w:right="788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-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процесса;</w:t>
      </w:r>
    </w:p>
    <w:p w:rsidR="002D489C" w:rsidRDefault="002D489C">
      <w:pPr>
        <w:pStyle w:val="BodyText"/>
        <w:spacing w:before="1"/>
        <w:ind w:right="774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консилиума;</w:t>
      </w:r>
    </w:p>
    <w:p w:rsidR="002D489C" w:rsidRDefault="002D489C">
      <w:pPr>
        <w:pStyle w:val="BodyText"/>
        <w:ind w:right="782"/>
      </w:pPr>
      <w:r>
        <w:t>обеспечение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 состояния ЦНС и ее нейродинамики (быстрой истощаемости, низкой</w:t>
      </w:r>
      <w:r>
        <w:rPr>
          <w:spacing w:val="1"/>
        </w:rPr>
        <w:t xml:space="preserve"> </w:t>
      </w:r>
      <w:r>
        <w:t>работоспособности);</w:t>
      </w:r>
    </w:p>
    <w:p w:rsidR="002D489C" w:rsidRDefault="002D489C">
      <w:pPr>
        <w:pStyle w:val="BodyText"/>
        <w:spacing w:line="242" w:lineRule="auto"/>
        <w:ind w:right="784"/>
      </w:pPr>
      <w:r>
        <w:t>щадящий,</w:t>
      </w:r>
      <w:r>
        <w:rPr>
          <w:spacing w:val="1"/>
        </w:rPr>
        <w:t xml:space="preserve"> </w:t>
      </w:r>
      <w:r>
        <w:t>комфортный,</w:t>
      </w:r>
      <w:r>
        <w:rPr>
          <w:spacing w:val="1"/>
        </w:rPr>
        <w:t xml:space="preserve"> </w:t>
      </w:r>
      <w:r>
        <w:t>здоровьесберегающий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нагрузок;</w:t>
      </w:r>
    </w:p>
    <w:p w:rsidR="002D489C" w:rsidRDefault="002D489C">
      <w:pPr>
        <w:pStyle w:val="BodyText"/>
        <w:ind w:right="778"/>
      </w:pPr>
      <w:r>
        <w:t>изменение объема и содержания образования, его вариативность; восполнение 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программы;</w:t>
      </w:r>
    </w:p>
    <w:p w:rsidR="002D489C" w:rsidRDefault="002D489C">
      <w:pPr>
        <w:pStyle w:val="BodyText"/>
        <w:spacing w:line="237" w:lineRule="auto"/>
        <w:ind w:right="782"/>
      </w:pP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2D489C" w:rsidRDefault="002D489C">
      <w:pPr>
        <w:pStyle w:val="BodyText"/>
        <w:spacing w:before="1"/>
        <w:ind w:right="787"/>
      </w:pPr>
      <w:r>
        <w:t>формирование,</w:t>
      </w:r>
      <w:r>
        <w:rPr>
          <w:spacing w:val="1"/>
        </w:rPr>
        <w:t xml:space="preserve"> </w:t>
      </w:r>
      <w:r>
        <w:t>расширение,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игровую деятельности;</w:t>
      </w:r>
    </w:p>
    <w:p w:rsidR="002D489C" w:rsidRDefault="002D489C">
      <w:pPr>
        <w:pStyle w:val="BodyText"/>
        <w:spacing w:line="242" w:lineRule="auto"/>
        <w:ind w:right="792"/>
      </w:pPr>
      <w:r>
        <w:t>постоянная стимуляция познавательной и речевой активности, побуждение интереса к</w:t>
      </w:r>
      <w:r>
        <w:rPr>
          <w:spacing w:val="1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предметному</w:t>
      </w:r>
      <w:r>
        <w:rPr>
          <w:spacing w:val="-8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окружению;</w:t>
      </w:r>
    </w:p>
    <w:p w:rsidR="002D489C" w:rsidRDefault="002D489C">
      <w:pPr>
        <w:pStyle w:val="BodyText"/>
        <w:ind w:right="776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 организация индивидуальных и групповых коррекционно-развивающих занятий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актуального уровня развития, имеющихся знаний, представлений, умений и навыков и</w:t>
      </w:r>
      <w:r>
        <w:rPr>
          <w:spacing w:val="1"/>
        </w:rPr>
        <w:t xml:space="preserve"> </w:t>
      </w:r>
      <w:r>
        <w:t>ориентацией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ближайшего</w:t>
      </w:r>
      <w:r>
        <w:rPr>
          <w:spacing w:val="2"/>
        </w:rPr>
        <w:t xml:space="preserve"> </w:t>
      </w:r>
      <w:r>
        <w:t>развития;</w:t>
      </w:r>
    </w:p>
    <w:p w:rsidR="002D489C" w:rsidRDefault="002D489C">
      <w:pPr>
        <w:pStyle w:val="BodyText"/>
        <w:ind w:right="784"/>
      </w:pPr>
      <w:r>
        <w:t>изменение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особенностей познавательной деятельности (пошаговое предъявление материала,</w:t>
      </w:r>
      <w:r>
        <w:rPr>
          <w:spacing w:val="-57"/>
        </w:rPr>
        <w:t xml:space="preserve"> </w:t>
      </w:r>
      <w:r>
        <w:t>дозированная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развитии);</w:t>
      </w:r>
    </w:p>
    <w:p w:rsidR="002D489C" w:rsidRDefault="002D489C">
      <w:pPr>
        <w:pStyle w:val="BodyText"/>
        <w:ind w:right="787"/>
      </w:pPr>
      <w:r>
        <w:t>приоритетность целенаправленного педагогического руководства на начальных этапах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 к самостоятельной</w:t>
      </w:r>
      <w:r>
        <w:rPr>
          <w:spacing w:val="-3"/>
        </w:rPr>
        <w:t xml:space="preserve"> </w:t>
      </w:r>
      <w:r>
        <w:t>деятельности;</w:t>
      </w:r>
    </w:p>
    <w:p w:rsidR="002D489C" w:rsidRDefault="002D489C">
      <w:pPr>
        <w:pStyle w:val="BodyText"/>
        <w:ind w:right="784"/>
      </w:pPr>
      <w:r>
        <w:t>обеспечение планового мониторинга развития ребенка с целью создания оптимальных</w:t>
      </w:r>
      <w:r>
        <w:rPr>
          <w:spacing w:val="1"/>
        </w:rPr>
        <w:t xml:space="preserve"> </w:t>
      </w:r>
      <w:r>
        <w:t>образовательных условий с целью своевременной интеграции в общеобразовательную</w:t>
      </w:r>
      <w:r>
        <w:rPr>
          <w:spacing w:val="1"/>
        </w:rPr>
        <w:t xml:space="preserve"> </w:t>
      </w:r>
      <w:r>
        <w:t>среду;</w:t>
      </w:r>
    </w:p>
    <w:p w:rsidR="002D489C" w:rsidRDefault="002D489C">
      <w:pPr>
        <w:pStyle w:val="BodyText"/>
        <w:ind w:right="789"/>
      </w:pP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одобряемого</w:t>
      </w:r>
      <w:r>
        <w:rPr>
          <w:spacing w:val="6"/>
        </w:rPr>
        <w:t xml:space="preserve"> </w:t>
      </w:r>
      <w:r>
        <w:t>поведения;</w:t>
      </w:r>
    </w:p>
    <w:p w:rsidR="002D489C" w:rsidRDefault="002D489C">
      <w:pPr>
        <w:pStyle w:val="BodyText"/>
        <w:spacing w:line="274" w:lineRule="exact"/>
        <w:jc w:val="left"/>
      </w:pPr>
      <w:r>
        <w:t>развитие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речеязыковой</w:t>
      </w:r>
      <w:r>
        <w:rPr>
          <w:spacing w:val="-2"/>
        </w:rPr>
        <w:t xml:space="preserve"> </w:t>
      </w:r>
      <w:r>
        <w:t>компетентности;</w:t>
      </w:r>
    </w:p>
    <w:p w:rsidR="002D489C" w:rsidRDefault="002D489C">
      <w:pPr>
        <w:pStyle w:val="BodyText"/>
        <w:tabs>
          <w:tab w:val="left" w:pos="1792"/>
          <w:tab w:val="left" w:pos="2699"/>
          <w:tab w:val="left" w:pos="2982"/>
          <w:tab w:val="left" w:pos="3946"/>
          <w:tab w:val="left" w:pos="4142"/>
          <w:tab w:val="left" w:pos="5293"/>
          <w:tab w:val="left" w:pos="6622"/>
          <w:tab w:val="left" w:pos="6925"/>
          <w:tab w:val="left" w:pos="7950"/>
          <w:tab w:val="left" w:pos="8153"/>
        </w:tabs>
        <w:ind w:right="782"/>
        <w:jc w:val="left"/>
      </w:pPr>
      <w:r>
        <w:t>целенаправленное</w:t>
      </w:r>
      <w:r>
        <w:tab/>
        <w:t>развитие</w:t>
      </w:r>
      <w:r>
        <w:tab/>
        <w:t>предметно-практической,</w:t>
      </w:r>
      <w:r>
        <w:tab/>
      </w:r>
      <w:r>
        <w:tab/>
        <w:t>игровой,</w:t>
      </w:r>
      <w:r>
        <w:tab/>
      </w:r>
      <w:r>
        <w:tab/>
      </w:r>
      <w:r>
        <w:rPr>
          <w:spacing w:val="-1"/>
        </w:rPr>
        <w:t>продуктивной,</w:t>
      </w:r>
      <w:r>
        <w:rPr>
          <w:spacing w:val="-57"/>
        </w:rPr>
        <w:t xml:space="preserve"> </w:t>
      </w:r>
      <w:r>
        <w:t>экспериментальной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предпосылок</w:t>
      </w:r>
      <w:r>
        <w:rPr>
          <w:spacing w:val="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ориентацией</w:t>
      </w:r>
      <w:r>
        <w:rPr>
          <w:spacing w:val="-57"/>
        </w:rPr>
        <w:t xml:space="preserve"> </w:t>
      </w:r>
      <w:r>
        <w:t>на формирование их мотивационных, регуляционных, операциональных компонентов;</w:t>
      </w:r>
      <w:r>
        <w:rPr>
          <w:spacing w:val="1"/>
        </w:rPr>
        <w:t xml:space="preserve"> </w:t>
      </w:r>
      <w:r>
        <w:t>обеспечение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сотрудничества</w:t>
      </w:r>
      <w:r>
        <w:rPr>
          <w:spacing w:val="4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семьей</w:t>
      </w:r>
      <w:r>
        <w:rPr>
          <w:spacing w:val="41"/>
        </w:rPr>
        <w:t xml:space="preserve"> </w:t>
      </w:r>
      <w:r>
        <w:t>воспитанника;</w:t>
      </w:r>
      <w:r>
        <w:rPr>
          <w:spacing w:val="45"/>
        </w:rPr>
        <w:t xml:space="preserve"> </w:t>
      </w:r>
      <w:r>
        <w:t>грамотное</w:t>
      </w:r>
      <w:r>
        <w:rPr>
          <w:spacing w:val="-57"/>
        </w:rPr>
        <w:t xml:space="preserve"> </w:t>
      </w:r>
      <w:r>
        <w:t>психолого-педагогическое</w:t>
      </w:r>
      <w:r>
        <w:rPr>
          <w:spacing w:val="4"/>
        </w:rPr>
        <w:t xml:space="preserve"> </w:t>
      </w:r>
      <w:r>
        <w:t>сопровождение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активизация</w:t>
      </w:r>
      <w:r>
        <w:rPr>
          <w:spacing w:val="6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ресурсов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социально</w:t>
      </w:r>
      <w:r>
        <w:tab/>
        <w:t>активной</w:t>
      </w:r>
      <w:r>
        <w:tab/>
        <w:t>позиции;</w:t>
      </w:r>
      <w:r>
        <w:tab/>
      </w:r>
      <w:r>
        <w:tab/>
        <w:t>оказание</w:t>
      </w:r>
      <w:r>
        <w:tab/>
        <w:t>родителям</w:t>
      </w:r>
      <w:r>
        <w:tab/>
        <w:t>(законным</w:t>
      </w:r>
      <w:r>
        <w:tab/>
        <w:t>представителям)</w:t>
      </w:r>
      <w:r>
        <w:rPr>
          <w:spacing w:val="-57"/>
        </w:rPr>
        <w:t xml:space="preserve"> </w:t>
      </w:r>
      <w:r>
        <w:t>консультативной и методической помощи по</w:t>
      </w:r>
      <w:r>
        <w:rPr>
          <w:spacing w:val="3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ребенка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ЗПР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Heading2"/>
        <w:spacing w:before="74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</w:p>
    <w:p w:rsidR="002D489C" w:rsidRDefault="002D489C">
      <w:pPr>
        <w:spacing w:before="4" w:line="237" w:lineRule="auto"/>
        <w:ind w:left="478" w:right="392"/>
        <w:jc w:val="both"/>
        <w:rPr>
          <w:b/>
          <w:sz w:val="24"/>
        </w:rPr>
      </w:pPr>
      <w:r>
        <w:rPr>
          <w:b/>
          <w:color w:val="000009"/>
          <w:sz w:val="24"/>
        </w:rPr>
        <w:t>1.2.1.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sz w:val="24"/>
        </w:rPr>
        <w:t>Целевые ориентиры освоения как результат возможных достижений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 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 ЗПР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дошкольном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возрасте</w:t>
      </w:r>
    </w:p>
    <w:p w:rsidR="002D489C" w:rsidRDefault="002D489C">
      <w:pPr>
        <w:ind w:left="478" w:right="390"/>
        <w:jc w:val="both"/>
        <w:rPr>
          <w:i/>
          <w:sz w:val="24"/>
        </w:rPr>
      </w:pPr>
      <w:r>
        <w:rPr>
          <w:i/>
          <w:color w:val="000009"/>
          <w:sz w:val="24"/>
        </w:rPr>
        <w:t>Целевые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ориентиры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(планируемые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результаты)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профессиональной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нарушений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дошкольного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возраста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задержкой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младшего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дошкольного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возраста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(к 5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годам)</w:t>
      </w:r>
      <w:r>
        <w:rPr>
          <w:i/>
          <w:color w:val="000009"/>
          <w:sz w:val="24"/>
          <w:vertAlign w:val="superscript"/>
        </w:rPr>
        <w:t>1</w:t>
      </w:r>
    </w:p>
    <w:p w:rsidR="002D489C" w:rsidRDefault="002D489C">
      <w:pPr>
        <w:pStyle w:val="BodyText"/>
        <w:ind w:right="387"/>
      </w:pPr>
      <w:r>
        <w:rPr>
          <w:b/>
          <w:i/>
          <w:color w:val="000009"/>
        </w:rPr>
        <w:t>Социально-коммуникативное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 взрослыми в быту и в различных видах деятельности. Стремится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общению со сверстниками в быту и в игре под руководством взрослого. Эмоциональные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контакты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устойчивыми.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вступает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 перенос сформированных ранее игровых действий в самостоятельные 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носящие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разыгрывании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цепочки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замысла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включается,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если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воображаемую ситуацию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создает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взрослый.</w:t>
      </w:r>
    </w:p>
    <w:p w:rsidR="002D489C" w:rsidRDefault="002D489C">
      <w:pPr>
        <w:pStyle w:val="BodyText"/>
        <w:ind w:right="391"/>
      </w:pPr>
      <w:r>
        <w:rPr>
          <w:color w:val="000009"/>
        </w:rPr>
        <w:t>Замечает несоответствие поведения других детей требованиям взрослого. Выражает интерес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ориентируясь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просьбы,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опрятность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незначительной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незначительной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взрослого.</w:t>
      </w:r>
    </w:p>
    <w:p w:rsidR="002D489C" w:rsidRDefault="002D489C">
      <w:pPr>
        <w:pStyle w:val="BodyText"/>
        <w:ind w:right="383"/>
      </w:pPr>
      <w:r>
        <w:rPr>
          <w:b/>
          <w:i/>
          <w:color w:val="000009"/>
        </w:rPr>
        <w:t xml:space="preserve">Речевое развитие. </w:t>
      </w:r>
      <w:r>
        <w:rPr>
          <w:color w:val="000009"/>
        </w:rPr>
        <w:t>Понимает и выполняет словесную инструкцию взрослого из 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звеньев. Различает на слух речевые и неречевые звучания,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узнает знакомых людей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голосу, дифференцирует шумы. Понимает названия предметов обихода, игрушек, 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 человека и животных, глаголов, обозначающих движения, действия, эмоциональные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прилагательных,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(косвенные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 предложные конструкции, некоторые приставочные глаголы). Проявляет речевую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существительные,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действия,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 изображенные на картинке, персонажей сказок. Отражает в речи 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 о мире людей, природе, об окружающих предметах. Отвечает на вопросы 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прочтения сказки или просмотра мультфильма с помощью не только отдельных слов, но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жестами.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предметно-практическую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Повторяет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двустишья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потешки.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 звуко-слоговую структуру двух-трехсложных слов, состоящих из открытых,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слогов,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ударением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гласном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звуке.</w:t>
      </w:r>
    </w:p>
    <w:p w:rsidR="002D489C" w:rsidRDefault="002D489C">
      <w:pPr>
        <w:pStyle w:val="BodyText"/>
        <w:ind w:right="387"/>
      </w:pPr>
      <w:r>
        <w:rPr>
          <w:b/>
          <w:i/>
          <w:color w:val="000009"/>
        </w:rPr>
        <w:t xml:space="preserve">Познавательное развитие. </w:t>
      </w:r>
      <w:r>
        <w:rPr>
          <w:color w:val="000009"/>
        </w:rPr>
        <w:t>Может заниматься интересным для него делом, не отвлекаясь,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течение пяти-десяти минут. Показывает по словесной инструкции и может назвать до пяти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 цветов и две-три плоскостных геометрических фигуры, а также шар и куб (</w:t>
      </w:r>
      <w:r>
        <w:rPr>
          <w:i/>
          <w:color w:val="000009"/>
        </w:rPr>
        <w:t>шарик,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кубик</w:t>
      </w:r>
      <w:r>
        <w:rPr>
          <w:color w:val="000009"/>
        </w:rPr>
        <w:t>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зрительного соотнесения сравнивает предметы по величине, выбирает из трех 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разной величины «самый большой» («самый маленький»), выстраивает сериационный ряд,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матрешек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зрительной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свойствах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подбирает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(«Доска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Сегена»,</w:t>
      </w:r>
    </w:p>
    <w:p w:rsidR="002D489C" w:rsidRDefault="002D489C">
      <w:pPr>
        <w:pStyle w:val="BodyText"/>
        <w:ind w:right="384"/>
      </w:pPr>
      <w:r>
        <w:rPr>
          <w:color w:val="000009"/>
        </w:rPr>
        <w:t>«Почтовый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ящик»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 п.), величине, идентифицирует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цветом образца-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эталона,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спектра,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овал).</w:t>
      </w:r>
    </w:p>
    <w:p w:rsidR="002D489C" w:rsidRDefault="002D489C">
      <w:pPr>
        <w:pStyle w:val="BodyText"/>
        <w:spacing w:before="5"/>
        <w:ind w:left="0"/>
        <w:jc w:val="left"/>
        <w:rPr>
          <w:sz w:val="12"/>
        </w:rPr>
      </w:pPr>
      <w:r>
        <w:rPr>
          <w:noProof/>
          <w:lang w:eastAsia="ru-RU"/>
        </w:rPr>
        <w:pict>
          <v:rect id="_x0000_s1033" style="position:absolute;margin-left:73.95pt;margin-top:9.1pt;width:144.05pt;height:.5pt;z-index:-251653120;mso-wrap-distance-left:0;mso-wrap-distance-right:0;mso-position-horizontal-relative:page" fillcolor="black" stroked="f">
            <w10:wrap type="topAndBottom" anchorx="page"/>
          </v:rect>
        </w:pict>
      </w:r>
    </w:p>
    <w:p w:rsidR="002D489C" w:rsidRDefault="002D489C">
      <w:pPr>
        <w:rPr>
          <w:sz w:val="12"/>
        </w:rPr>
        <w:sectPr w:rsidR="002D489C">
          <w:pgSz w:w="11910" w:h="16840"/>
          <w:pgMar w:top="1220" w:right="460" w:bottom="124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395"/>
      </w:pPr>
      <w:r>
        <w:rPr>
          <w:color w:val="000009"/>
        </w:rPr>
        <w:t>Усваивает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первичная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контрастные времена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(лето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зима)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суток (день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ночь).</w:t>
      </w:r>
    </w:p>
    <w:p w:rsidR="002D489C" w:rsidRDefault="002D489C">
      <w:pPr>
        <w:pStyle w:val="BodyText"/>
        <w:ind w:right="386"/>
      </w:pPr>
      <w:r>
        <w:rPr>
          <w:color w:val="000009"/>
        </w:rPr>
        <w:t>Различает понятия «много», «один», «по одному», «ни одного», устанавливает равенство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 предметов путем добавления одного предмета к меньшему количеству или убавления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 предмета из большей группы. Учится считать до 5 (на основе наглядности), называет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итоговое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порядковый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счет.</w:t>
      </w:r>
    </w:p>
    <w:p w:rsidR="002D489C" w:rsidRDefault="002D489C">
      <w:pPr>
        <w:pStyle w:val="BodyText"/>
        <w:ind w:right="384"/>
      </w:pPr>
      <w:r>
        <w:rPr>
          <w:color w:val="000009"/>
        </w:rPr>
        <w:t>Ориентируется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телесном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себя»;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предлоги,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обозначающие пространственные отношения предметов: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 суток, связывая их с режимными моментами, но иногда ошибается, не называет утро-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вечер.</w:t>
      </w:r>
    </w:p>
    <w:p w:rsidR="002D489C" w:rsidRDefault="002D489C">
      <w:pPr>
        <w:pStyle w:val="BodyText"/>
        <w:spacing w:before="2"/>
        <w:ind w:right="388"/>
      </w:pPr>
      <w:r>
        <w:rPr>
          <w:b/>
          <w:i/>
          <w:color w:val="000009"/>
        </w:rPr>
        <w:t>Художественно-эстетическое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развитие.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Рассматривает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предпочитает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красочные иллюстрации. Проявляет интерес к изобразительной деятельности, эмоционально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положительно относится к ее процессу и результатам. Осваивает изобразительные навыки,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фломастерами,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кистью, мелками.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(лепке,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Появляется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предметный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рисунок.</w:t>
      </w:r>
    </w:p>
    <w:p w:rsidR="002D489C" w:rsidRDefault="002D489C">
      <w:pPr>
        <w:pStyle w:val="BodyText"/>
        <w:ind w:right="385"/>
      </w:pPr>
      <w:r>
        <w:rPr>
          <w:color w:val="000009"/>
        </w:rPr>
        <w:t>Может сосредоточиться и слушать стихи, песни, мелодии, эмоционально на них реагирует.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Воспроизводит темп и акценты в движениях под музыку. Прислушивается к окружающим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звукам, узнает и различает голоса детей, звуки различных музыкальных инструментов.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музыкально-ритмические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шумовых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Подпевает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исполнении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песен.</w:t>
      </w:r>
    </w:p>
    <w:p w:rsidR="002D489C" w:rsidRDefault="002D489C">
      <w:pPr>
        <w:pStyle w:val="BodyText"/>
        <w:spacing w:before="1"/>
        <w:ind w:right="389"/>
      </w:pPr>
      <w:r>
        <w:rPr>
          <w:b/>
          <w:i/>
          <w:color w:val="000009"/>
        </w:rPr>
        <w:t>Физическое развитие</w:t>
      </w:r>
      <w:r>
        <w:rPr>
          <w:b/>
          <w:color w:val="000009"/>
        </w:rPr>
        <w:t>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 основные движения,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хотя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техническая сторона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 совершенствования. Практически ориентируется и перемещается в пространстве.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сочетании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инструктора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(воспитателя).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подвижных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выполнении действий с конструктором «Лего», крупной мозаикой, предметами одежды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обуви.</w:t>
      </w:r>
    </w:p>
    <w:p w:rsidR="002D489C" w:rsidRDefault="002D489C">
      <w:pPr>
        <w:pStyle w:val="BodyText"/>
        <w:spacing w:before="5"/>
        <w:ind w:left="0"/>
        <w:jc w:val="left"/>
      </w:pPr>
    </w:p>
    <w:p w:rsidR="002D489C" w:rsidRDefault="002D489C">
      <w:pPr>
        <w:pStyle w:val="Heading2"/>
        <w:ind w:right="784"/>
      </w:pPr>
      <w:r>
        <w:rPr>
          <w:color w:val="000009"/>
        </w:rPr>
        <w:t>1.2.2.</w:t>
      </w:r>
      <w:r>
        <w:rPr>
          <w:color w:val="000009"/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возможных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</w:p>
    <w:p w:rsidR="002D489C" w:rsidRDefault="002D489C">
      <w:pPr>
        <w:pStyle w:val="Heading3"/>
        <w:spacing w:before="1" w:line="237" w:lineRule="auto"/>
        <w:ind w:right="790"/>
      </w:pPr>
      <w:r>
        <w:rPr>
          <w:color w:val="000009"/>
        </w:rPr>
        <w:t>Целевые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7-8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годам)</w:t>
      </w:r>
    </w:p>
    <w:p w:rsidR="002D489C" w:rsidRDefault="002D489C">
      <w:pPr>
        <w:pStyle w:val="BodyText"/>
        <w:ind w:left="0"/>
        <w:jc w:val="left"/>
        <w:rPr>
          <w:b/>
          <w:i/>
        </w:rPr>
      </w:pPr>
    </w:p>
    <w:p w:rsidR="002D489C" w:rsidRDefault="002D489C">
      <w:pPr>
        <w:spacing w:before="1" w:line="275" w:lineRule="exact"/>
        <w:ind w:left="47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По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направлению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«Социально-коммуникативное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развитие»:</w:t>
      </w:r>
    </w:p>
    <w:p w:rsidR="002D489C" w:rsidRDefault="002D489C">
      <w:pPr>
        <w:pStyle w:val="BodyText"/>
        <w:spacing w:before="1" w:line="237" w:lineRule="auto"/>
        <w:ind w:right="774"/>
      </w:pP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внеситуативно-познавательную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 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внеситуативно-личностному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общению;</w:t>
      </w:r>
    </w:p>
    <w:p w:rsidR="002D489C" w:rsidRDefault="002D489C">
      <w:pPr>
        <w:pStyle w:val="BodyText"/>
        <w:spacing w:before="3"/>
        <w:ind w:right="781"/>
      </w:pP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адекватным межличностным отношениям; проявляет инициативу и самостоятельность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:rsidR="002D489C" w:rsidRDefault="002D489C">
      <w:pPr>
        <w:pStyle w:val="BodyText"/>
        <w:spacing w:before="1"/>
        <w:ind w:right="784"/>
      </w:pPr>
      <w:r>
        <w:rPr>
          <w:color w:val="000009"/>
        </w:rPr>
        <w:t>демонстрирует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замысла и развитию сюжета, к действиям в рамках роли, к ролевому взаимодействию,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игре;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децентрации;</w:t>
      </w:r>
    </w:p>
    <w:p w:rsidR="002D489C" w:rsidRDefault="002D489C">
      <w:pPr>
        <w:pStyle w:val="BodyText"/>
        <w:ind w:right="784"/>
      </w:pPr>
      <w:r>
        <w:rPr>
          <w:color w:val="000009"/>
        </w:rPr>
        <w:t>оптимизировано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дезадаптивных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сопереживать неудачам и радоваться успехам других, адекватно проявляет свои чувства;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старается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поступки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персонажей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мультфильмов;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83"/>
      </w:pPr>
      <w:r>
        <w:rPr>
          <w:color w:val="000009"/>
        </w:rPr>
        <w:t>способен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подчиняться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взаимоотношениях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 и сверстниками, может соблюдать правила безопасного поведения и 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гигиены;</w:t>
      </w:r>
    </w:p>
    <w:p w:rsidR="002D489C" w:rsidRDefault="002D489C">
      <w:pPr>
        <w:pStyle w:val="BodyText"/>
        <w:spacing w:line="242" w:lineRule="auto"/>
        <w:ind w:right="787"/>
      </w:pP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волевым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усилиям; совершенствуется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произвольная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поведения;</w:t>
      </w:r>
    </w:p>
    <w:p w:rsidR="002D489C" w:rsidRDefault="002D489C">
      <w:pPr>
        <w:pStyle w:val="BodyText"/>
        <w:spacing w:line="242" w:lineRule="auto"/>
        <w:ind w:right="1767"/>
        <w:jc w:val="left"/>
      </w:pPr>
      <w:r>
        <w:rPr>
          <w:color w:val="000009"/>
        </w:rPr>
        <w:t>обладает начальными знаниями о себе и социальном мире, в котором он живет;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овладевает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культурными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деятельности;</w:t>
      </w:r>
    </w:p>
    <w:p w:rsidR="002D489C" w:rsidRDefault="002D489C">
      <w:pPr>
        <w:pStyle w:val="BodyText"/>
        <w:spacing w:line="242" w:lineRule="auto"/>
        <w:ind w:right="780"/>
        <w:jc w:val="left"/>
      </w:pPr>
      <w:r>
        <w:rPr>
          <w:color w:val="000009"/>
        </w:rPr>
        <w:t>обладает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установкой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миру,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людям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самому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обладает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чувством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собственного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достоинства;</w:t>
      </w:r>
    </w:p>
    <w:p w:rsidR="002D489C" w:rsidRDefault="002D489C">
      <w:pPr>
        <w:pStyle w:val="BodyText"/>
        <w:spacing w:line="242" w:lineRule="auto"/>
        <w:ind w:right="939"/>
        <w:jc w:val="left"/>
      </w:pPr>
      <w:r>
        <w:rPr>
          <w:color w:val="000009"/>
        </w:rPr>
        <w:t>стремится к самостоятельности, проявляет относительную независимость от взрослого;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 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обучению 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школе,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готовится стать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учеником.</w:t>
      </w:r>
    </w:p>
    <w:p w:rsidR="002D489C" w:rsidRDefault="002D489C">
      <w:pPr>
        <w:pStyle w:val="Heading3"/>
        <w:spacing w:line="275" w:lineRule="exact"/>
        <w:jc w:val="left"/>
      </w:pP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«Познавательное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развитие»:</w:t>
      </w:r>
    </w:p>
    <w:p w:rsidR="002D489C" w:rsidRDefault="002D489C">
      <w:pPr>
        <w:pStyle w:val="BodyText"/>
        <w:ind w:right="780"/>
      </w:pPr>
      <w:r>
        <w:rPr>
          <w:color w:val="000009"/>
        </w:rPr>
        <w:t>повышается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мира;</w:t>
      </w:r>
    </w:p>
    <w:p w:rsidR="002D489C" w:rsidRDefault="002D489C">
      <w:pPr>
        <w:pStyle w:val="BodyText"/>
        <w:spacing w:line="242" w:lineRule="auto"/>
        <w:ind w:right="788"/>
      </w:pPr>
      <w:r>
        <w:rPr>
          <w:color w:val="000009"/>
        </w:rPr>
        <w:t>улучшаются   показатели   развития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(объема,   устойчивости,   переключения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деятельности;</w:t>
      </w:r>
    </w:p>
    <w:p w:rsidR="002D489C" w:rsidRDefault="002D489C">
      <w:pPr>
        <w:pStyle w:val="BodyText"/>
        <w:spacing w:line="242" w:lineRule="auto"/>
        <w:ind w:right="787"/>
      </w:pPr>
      <w:r>
        <w:rPr>
          <w:color w:val="000009"/>
        </w:rPr>
        <w:t>возрастает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запоминания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словесной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наглядной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информации;</w:t>
      </w:r>
    </w:p>
    <w:p w:rsidR="002D489C" w:rsidRDefault="002D489C">
      <w:pPr>
        <w:pStyle w:val="BodyText"/>
        <w:ind w:right="783"/>
      </w:pP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словесно-логическом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конкретно-понятийного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мышления);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простейшие умозаключения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обобщения;</w:t>
      </w:r>
    </w:p>
    <w:p w:rsidR="002D489C" w:rsidRDefault="002D489C">
      <w:pPr>
        <w:pStyle w:val="BodyText"/>
        <w:spacing w:line="242" w:lineRule="auto"/>
        <w:ind w:right="785"/>
      </w:pP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</w:p>
    <w:p w:rsidR="002D489C" w:rsidRDefault="002D489C">
      <w:pPr>
        <w:pStyle w:val="BodyText"/>
        <w:spacing w:line="242" w:lineRule="auto"/>
        <w:ind w:right="777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квазипространственные)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ориентировка во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времени;</w:t>
      </w:r>
    </w:p>
    <w:p w:rsidR="002D489C" w:rsidRDefault="002D489C">
      <w:pPr>
        <w:pStyle w:val="BodyText"/>
        <w:ind w:right="783"/>
      </w:pPr>
      <w:r>
        <w:rPr>
          <w:color w:val="000009"/>
        </w:rPr>
        <w:t>ребенок осваивает количественный и порядковый счет в пределах десятка, обратный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счет, состав числа из единиц; соотносит цифру и число, решает простые задачи с опорой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наглядность.</w:t>
      </w:r>
    </w:p>
    <w:p w:rsidR="002D489C" w:rsidRDefault="002D489C">
      <w:pPr>
        <w:pStyle w:val="Heading3"/>
        <w:spacing w:line="272" w:lineRule="exact"/>
      </w:pP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направлению «Речевое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развитие»:</w:t>
      </w:r>
    </w:p>
    <w:p w:rsidR="002D489C" w:rsidRDefault="002D489C">
      <w:pPr>
        <w:pStyle w:val="BodyText"/>
        <w:spacing w:line="272" w:lineRule="exact"/>
      </w:pPr>
      <w:r>
        <w:rPr>
          <w:color w:val="000009"/>
        </w:rPr>
        <w:t>стремится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речевому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общению; участвует в диалоге;</w:t>
      </w:r>
    </w:p>
    <w:p w:rsidR="002D489C" w:rsidRDefault="002D489C">
      <w:pPr>
        <w:pStyle w:val="BodyText"/>
        <w:spacing w:line="237" w:lineRule="auto"/>
        <w:ind w:right="781"/>
      </w:pPr>
      <w:r>
        <w:rPr>
          <w:color w:val="000009"/>
        </w:rPr>
        <w:t>обладает значительно возросшим объемом понимания речи и звуко-произносительными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возможностями;</w:t>
      </w:r>
    </w:p>
    <w:p w:rsidR="002D489C" w:rsidRDefault="002D489C">
      <w:pPr>
        <w:pStyle w:val="BodyText"/>
        <w:ind w:right="778"/>
      </w:pP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лексико-грамматические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словотворчество;</w:t>
      </w:r>
    </w:p>
    <w:p w:rsidR="002D489C" w:rsidRDefault="002D489C">
      <w:pPr>
        <w:pStyle w:val="BodyText"/>
        <w:spacing w:line="272" w:lineRule="exact"/>
      </w:pPr>
      <w:r>
        <w:rPr>
          <w:color w:val="000009"/>
        </w:rPr>
        <w:t>умеет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моделей;</w:t>
      </w:r>
    </w:p>
    <w:p w:rsidR="002D489C" w:rsidRDefault="002D489C">
      <w:pPr>
        <w:pStyle w:val="BodyText"/>
        <w:ind w:right="790"/>
      </w:pP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приобретают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большую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связность: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картинке,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опыта;</w:t>
      </w:r>
    </w:p>
    <w:p w:rsidR="002D489C" w:rsidRDefault="002D489C">
      <w:pPr>
        <w:pStyle w:val="BodyText"/>
        <w:spacing w:line="242" w:lineRule="auto"/>
        <w:ind w:right="792"/>
      </w:pPr>
      <w:r>
        <w:rPr>
          <w:color w:val="000009"/>
        </w:rPr>
        <w:t>умеет анализировать и моделировать звуко-слоговой состав слова и состав предложения;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операциями,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обеспечивающими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грамотой;</w:t>
      </w:r>
    </w:p>
    <w:p w:rsidR="002D489C" w:rsidRDefault="002D489C">
      <w:pPr>
        <w:pStyle w:val="BodyText"/>
        <w:spacing w:line="242" w:lineRule="auto"/>
        <w:ind w:right="795"/>
      </w:pPr>
      <w:r>
        <w:rPr>
          <w:color w:val="000009"/>
        </w:rPr>
        <w:t>знаком с произведениями детской литературы, проявляет к ним интерес; знает и умеет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пересказывать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сказки,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рассказывать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стихи.</w:t>
      </w:r>
    </w:p>
    <w:p w:rsidR="002D489C" w:rsidRDefault="002D489C">
      <w:pPr>
        <w:pStyle w:val="Heading3"/>
        <w:spacing w:line="242" w:lineRule="auto"/>
        <w:ind w:right="3418"/>
        <w:jc w:val="left"/>
      </w:pPr>
      <w:r>
        <w:rPr>
          <w:color w:val="000009"/>
        </w:rPr>
        <w:t>По направлению «</w:t>
      </w:r>
      <w:r>
        <w:t>Художественно-эстетическое развитие»:</w:t>
      </w:r>
      <w:r>
        <w:rPr>
          <w:spacing w:val="-57"/>
        </w:rPr>
        <w:t xml:space="preserve"> </w:t>
      </w:r>
      <w:r>
        <w:rPr>
          <w:color w:val="000009"/>
        </w:rPr>
        <w:t>Музыкальное развитие:</w:t>
      </w:r>
    </w:p>
    <w:p w:rsidR="002D489C" w:rsidRDefault="002D489C">
      <w:pPr>
        <w:pStyle w:val="BodyText"/>
        <w:spacing w:line="242" w:lineRule="auto"/>
        <w:jc w:val="left"/>
      </w:pPr>
      <w:r>
        <w:rPr>
          <w:color w:val="000009"/>
        </w:rPr>
        <w:t>способен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эмоционально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реагировать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произведения;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знаком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культурными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деятельности;</w:t>
      </w:r>
    </w:p>
    <w:p w:rsidR="002D489C" w:rsidRDefault="002D489C">
      <w:pPr>
        <w:pStyle w:val="BodyText"/>
        <w:spacing w:line="242" w:lineRule="auto"/>
        <w:ind w:firstLine="62"/>
        <w:jc w:val="left"/>
      </w:pPr>
      <w:r>
        <w:rPr>
          <w:color w:val="000009"/>
        </w:rPr>
        <w:t>способен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себе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род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занятий,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свои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процессе коллективной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сотворчества;</w:t>
      </w:r>
    </w:p>
    <w:p w:rsidR="002D489C" w:rsidRDefault="002D489C">
      <w:pPr>
        <w:spacing w:line="242" w:lineRule="auto"/>
        <w:sectPr w:rsidR="002D489C">
          <w:pgSz w:w="11910" w:h="16840"/>
          <w:pgMar w:top="940" w:right="460" w:bottom="1240" w:left="1000" w:header="0" w:footer="897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785"/>
      </w:pP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художественно-эстетической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2D489C" w:rsidRDefault="002D489C">
      <w:pPr>
        <w:pStyle w:val="Heading3"/>
        <w:spacing w:before="9" w:line="272" w:lineRule="exact"/>
      </w:pPr>
      <w:r>
        <w:rPr>
          <w:color w:val="000009"/>
        </w:rPr>
        <w:t>Художественное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развитие:</w:t>
      </w:r>
    </w:p>
    <w:p w:rsidR="002D489C" w:rsidRDefault="002D489C">
      <w:pPr>
        <w:pStyle w:val="BodyText"/>
        <w:spacing w:line="242" w:lineRule="auto"/>
        <w:ind w:right="783"/>
      </w:pPr>
      <w:r>
        <w:rPr>
          <w:color w:val="000009"/>
        </w:rPr>
        <w:t>ребенок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осваивает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самостоятельность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ее видах;</w:t>
      </w:r>
    </w:p>
    <w:p w:rsidR="002D489C" w:rsidRDefault="002D489C">
      <w:pPr>
        <w:pStyle w:val="BodyText"/>
        <w:ind w:right="790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(рисование,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лепка,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аппликация);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конструкторы,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модули,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бумагу,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природный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материал);</w:t>
      </w:r>
    </w:p>
    <w:p w:rsidR="002D489C" w:rsidRDefault="002D489C">
      <w:pPr>
        <w:pStyle w:val="BodyText"/>
        <w:ind w:right="790"/>
      </w:pP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творчеством.</w:t>
      </w:r>
    </w:p>
    <w:p w:rsidR="002D489C" w:rsidRDefault="002D489C">
      <w:pPr>
        <w:pStyle w:val="Heading3"/>
        <w:spacing w:line="275" w:lineRule="exact"/>
      </w:pP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развитие»:</w:t>
      </w:r>
    </w:p>
    <w:p w:rsidR="002D489C" w:rsidRDefault="002D489C">
      <w:pPr>
        <w:pStyle w:val="BodyText"/>
        <w:spacing w:line="237" w:lineRule="auto"/>
        <w:ind w:right="787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крупная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координированы;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рука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письму;</w:t>
      </w:r>
    </w:p>
    <w:p w:rsidR="002D489C" w:rsidRDefault="002D489C">
      <w:pPr>
        <w:pStyle w:val="BodyText"/>
        <w:spacing w:before="1" w:line="275" w:lineRule="exact"/>
      </w:pPr>
      <w:r>
        <w:rPr>
          <w:color w:val="000009"/>
        </w:rPr>
        <w:t>подвижен,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движениями,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техникой;</w:t>
      </w:r>
    </w:p>
    <w:p w:rsidR="002D489C" w:rsidRDefault="002D489C">
      <w:pPr>
        <w:pStyle w:val="BodyText"/>
        <w:spacing w:line="242" w:lineRule="auto"/>
        <w:ind w:right="790"/>
      </w:pPr>
      <w:r>
        <w:rPr>
          <w:color w:val="000009"/>
        </w:rPr>
        <w:t>может контролировать свои движения и управлять ими; достаточно развита моторная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запоминает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воспроизводит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движений;</w:t>
      </w:r>
    </w:p>
    <w:p w:rsidR="002D489C" w:rsidRDefault="002D489C">
      <w:pPr>
        <w:pStyle w:val="BodyText"/>
        <w:spacing w:line="271" w:lineRule="exact"/>
      </w:pPr>
      <w:r>
        <w:rPr>
          <w:color w:val="000009"/>
        </w:rPr>
        <w:t>обладает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(сила,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выносливость,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гибкость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др.);</w:t>
      </w:r>
    </w:p>
    <w:p w:rsidR="002D489C" w:rsidRDefault="002D489C">
      <w:pPr>
        <w:pStyle w:val="BodyText"/>
        <w:spacing w:before="3" w:line="237" w:lineRule="auto"/>
        <w:ind w:right="773"/>
      </w:pPr>
      <w:r>
        <w:rPr>
          <w:color w:val="000009"/>
        </w:rPr>
        <w:t>развита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слухо-зрительно-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чувству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ритма;</w:t>
      </w:r>
    </w:p>
    <w:p w:rsidR="002D489C" w:rsidRDefault="002D489C">
      <w:pPr>
        <w:pStyle w:val="BodyText"/>
        <w:spacing w:before="4" w:line="275" w:lineRule="exact"/>
      </w:pPr>
      <w:r>
        <w:rPr>
          <w:color w:val="000009"/>
        </w:rPr>
        <w:t>проявляет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выразительным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движениям,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импровизациям.</w:t>
      </w:r>
    </w:p>
    <w:p w:rsidR="002D489C" w:rsidRDefault="002D489C">
      <w:pPr>
        <w:pStyle w:val="BodyText"/>
        <w:ind w:right="782"/>
      </w:pPr>
      <w:r>
        <w:rPr>
          <w:color w:val="000009"/>
        </w:rPr>
        <w:t xml:space="preserve">Необходимыми условиями реализации АООП являются: соблюдение </w:t>
      </w:r>
      <w:r>
        <w:rPr>
          <w:i/>
          <w:color w:val="000009"/>
        </w:rPr>
        <w:t>преемственности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между всеми возрастными дошкольными группами,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 детским садом и начальной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учреждении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семьи.</w:t>
      </w:r>
    </w:p>
    <w:p w:rsidR="002D489C" w:rsidRDefault="002D489C">
      <w:pPr>
        <w:pStyle w:val="BodyText"/>
        <w:spacing w:before="8"/>
        <w:ind w:left="0"/>
        <w:jc w:val="left"/>
      </w:pPr>
    </w:p>
    <w:p w:rsidR="002D489C" w:rsidRDefault="002D489C">
      <w:pPr>
        <w:pStyle w:val="Heading2"/>
        <w:spacing w:line="237" w:lineRule="auto"/>
        <w:ind w:right="786" w:firstLine="62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2D489C" w:rsidRDefault="002D489C">
      <w:pPr>
        <w:pStyle w:val="BodyText"/>
        <w:spacing w:before="2"/>
        <w:ind w:left="0"/>
        <w:jc w:val="left"/>
        <w:rPr>
          <w:b/>
        </w:rPr>
      </w:pPr>
    </w:p>
    <w:p w:rsidR="002D489C" w:rsidRDefault="002D489C">
      <w:pPr>
        <w:spacing w:line="242" w:lineRule="auto"/>
        <w:ind w:left="478" w:right="786"/>
        <w:jc w:val="both"/>
        <w:rPr>
          <w:b/>
          <w:sz w:val="24"/>
        </w:rPr>
      </w:pPr>
      <w:r>
        <w:rPr>
          <w:b/>
          <w:sz w:val="24"/>
        </w:rPr>
        <w:t>Целевые ориентиры на этапе завершения освоения парциальной программы Л.Л.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Тимофеевой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«Формирование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безопасности»:</w:t>
      </w:r>
    </w:p>
    <w:p w:rsidR="002D489C" w:rsidRDefault="002D489C">
      <w:pPr>
        <w:pStyle w:val="BodyText"/>
        <w:ind w:right="785"/>
      </w:pPr>
      <w:r>
        <w:t>-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различных видов деятельности; способен безопасно действовать в повседневной жизни;</w:t>
      </w:r>
      <w:r>
        <w:rPr>
          <w:spacing w:val="1"/>
        </w:rPr>
        <w:t xml:space="preserve"> </w:t>
      </w:r>
      <w:r>
        <w:t>выбирает себе род</w:t>
      </w:r>
      <w:r>
        <w:rPr>
          <w:spacing w:val="-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поведения;</w:t>
      </w:r>
    </w:p>
    <w:p w:rsidR="002D489C" w:rsidRDefault="002D489C">
      <w:pPr>
        <w:pStyle w:val="BodyText"/>
        <w:ind w:right="780"/>
        <w:jc w:val="left"/>
      </w:pPr>
      <w:r>
        <w:t>-ребенок</w:t>
      </w:r>
      <w:r>
        <w:rPr>
          <w:spacing w:val="28"/>
        </w:rPr>
        <w:t xml:space="preserve"> </w:t>
      </w:r>
      <w:r>
        <w:t>имеет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своем</w:t>
      </w:r>
      <w:r>
        <w:rPr>
          <w:spacing w:val="32"/>
        </w:rPr>
        <w:t xml:space="preserve"> </w:t>
      </w:r>
      <w:r>
        <w:t>статусе,</w:t>
      </w:r>
      <w:r>
        <w:rPr>
          <w:spacing w:val="36"/>
        </w:rPr>
        <w:t xml:space="preserve"> </w:t>
      </w:r>
      <w:r>
        <w:t>правах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обязанностях,</w:t>
      </w:r>
      <w:r>
        <w:rPr>
          <w:spacing w:val="36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отношениях;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ситуациях;</w:t>
      </w:r>
    </w:p>
    <w:p w:rsidR="002D489C" w:rsidRDefault="002D489C">
      <w:pPr>
        <w:pStyle w:val="BodyText"/>
        <w:spacing w:line="242" w:lineRule="auto"/>
        <w:jc w:val="left"/>
      </w:pPr>
      <w:r>
        <w:t>-ребенок</w:t>
      </w:r>
      <w:r>
        <w:rPr>
          <w:spacing w:val="43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мотивацию</w:t>
      </w:r>
      <w:r>
        <w:rPr>
          <w:spacing w:val="43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способен</w:t>
      </w:r>
      <w:r>
        <w:rPr>
          <w:spacing w:val="40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безопасности;</w:t>
      </w:r>
    </w:p>
    <w:p w:rsidR="002D489C" w:rsidRDefault="002D489C">
      <w:pPr>
        <w:pStyle w:val="BodyText"/>
        <w:spacing w:line="271" w:lineRule="exact"/>
        <w:jc w:val="left"/>
      </w:pPr>
      <w:r>
        <w:t>-ребенок</w:t>
      </w:r>
      <w:r>
        <w:rPr>
          <w:spacing w:val="-9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развитым</w:t>
      </w:r>
      <w:r>
        <w:rPr>
          <w:spacing w:val="-6"/>
        </w:rPr>
        <w:t xml:space="preserve"> </w:t>
      </w:r>
      <w:r>
        <w:t>воображением,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развития</w:t>
      </w:r>
    </w:p>
    <w:p w:rsidR="002D489C" w:rsidRDefault="002D489C">
      <w:pPr>
        <w:pStyle w:val="BodyText"/>
        <w:spacing w:line="237" w:lineRule="auto"/>
        <w:ind w:right="780"/>
        <w:jc w:val="left"/>
      </w:pPr>
      <w:r>
        <w:t>-ребенок</w:t>
      </w:r>
      <w:r>
        <w:rPr>
          <w:spacing w:val="14"/>
        </w:rPr>
        <w:t xml:space="preserve"> </w:t>
      </w:r>
      <w:r>
        <w:t>знает,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19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взаимосвязано;</w:t>
      </w:r>
      <w:r>
        <w:rPr>
          <w:spacing w:val="11"/>
        </w:rPr>
        <w:t xml:space="preserve"> </w:t>
      </w:r>
      <w:r>
        <w:t>понимает</w:t>
      </w:r>
      <w:r>
        <w:rPr>
          <w:spacing w:val="16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загрязнения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среды,</w:t>
      </w:r>
      <w:r>
        <w:rPr>
          <w:spacing w:val="8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ситуации;</w:t>
      </w:r>
    </w:p>
    <w:p w:rsidR="002D489C" w:rsidRDefault="002D489C">
      <w:pPr>
        <w:pStyle w:val="BodyText"/>
        <w:spacing w:line="275" w:lineRule="exact"/>
        <w:jc w:val="left"/>
      </w:pPr>
      <w:r>
        <w:t>-ребенок</w:t>
      </w:r>
      <w:r>
        <w:rPr>
          <w:spacing w:val="-4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природе;</w:t>
      </w:r>
    </w:p>
    <w:p w:rsidR="002D489C" w:rsidRDefault="002D489C">
      <w:pPr>
        <w:pStyle w:val="BodyText"/>
        <w:spacing w:line="275" w:lineRule="exact"/>
        <w:jc w:val="left"/>
      </w:pPr>
      <w:r>
        <w:t>-ребенок</w:t>
      </w:r>
      <w:r>
        <w:rPr>
          <w:spacing w:val="-4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растения;</w:t>
      </w:r>
    </w:p>
    <w:p w:rsidR="002D489C" w:rsidRDefault="002D489C">
      <w:pPr>
        <w:pStyle w:val="BodyText"/>
        <w:spacing w:line="275" w:lineRule="exact"/>
        <w:jc w:val="left"/>
      </w:pPr>
      <w:r>
        <w:t>-ребенок</w:t>
      </w:r>
      <w:r>
        <w:rPr>
          <w:spacing w:val="-3"/>
        </w:rPr>
        <w:t xml:space="preserve"> </w:t>
      </w:r>
      <w:r>
        <w:t>умеет обращаться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животными;</w:t>
      </w:r>
    </w:p>
    <w:p w:rsidR="002D489C" w:rsidRDefault="002D489C">
      <w:pPr>
        <w:pStyle w:val="BodyText"/>
        <w:spacing w:line="275" w:lineRule="exact"/>
        <w:jc w:val="left"/>
      </w:pPr>
      <w:r>
        <w:t>-ребенок</w:t>
      </w:r>
      <w:r>
        <w:rPr>
          <w:spacing w:val="-4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7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</w:t>
      </w:r>
    </w:p>
    <w:p w:rsidR="002D489C" w:rsidRDefault="002D489C">
      <w:pPr>
        <w:pStyle w:val="Heading2"/>
        <w:spacing w:before="8" w:line="237" w:lineRule="auto"/>
        <w:jc w:val="left"/>
      </w:pPr>
      <w:r>
        <w:t>Целевые</w:t>
      </w:r>
      <w:r>
        <w:rPr>
          <w:spacing w:val="20"/>
        </w:rPr>
        <w:t xml:space="preserve"> </w:t>
      </w:r>
      <w:r>
        <w:t>ориентиры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этапе</w:t>
      </w:r>
      <w:r>
        <w:rPr>
          <w:spacing w:val="21"/>
        </w:rPr>
        <w:t xml:space="preserve"> </w:t>
      </w:r>
      <w:r>
        <w:t>завершения</w:t>
      </w:r>
      <w:r>
        <w:rPr>
          <w:spacing w:val="22"/>
        </w:rPr>
        <w:t xml:space="preserve"> </w:t>
      </w:r>
      <w:r>
        <w:t>освоения</w:t>
      </w:r>
      <w:r>
        <w:rPr>
          <w:spacing w:val="22"/>
        </w:rPr>
        <w:t xml:space="preserve"> </w:t>
      </w:r>
      <w:r>
        <w:t>парциальной</w:t>
      </w:r>
      <w:r>
        <w:rPr>
          <w:spacing w:val="22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И.А.</w:t>
      </w:r>
      <w:r>
        <w:rPr>
          <w:spacing w:val="-57"/>
        </w:rPr>
        <w:t xml:space="preserve"> </w:t>
      </w:r>
      <w:r>
        <w:t>Лыковой</w:t>
      </w:r>
      <w:r>
        <w:rPr>
          <w:spacing w:val="2"/>
        </w:rPr>
        <w:t xml:space="preserve"> </w:t>
      </w:r>
      <w:r>
        <w:t>«Цветные</w:t>
      </w:r>
      <w:r>
        <w:rPr>
          <w:spacing w:val="-3"/>
        </w:rPr>
        <w:t xml:space="preserve"> </w:t>
      </w:r>
      <w:r>
        <w:t>ладошки»:</w:t>
      </w:r>
    </w:p>
    <w:p w:rsidR="002D489C" w:rsidRDefault="002D489C">
      <w:pPr>
        <w:spacing w:line="274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Ребенок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лепке:</w:t>
      </w:r>
    </w:p>
    <w:p w:rsidR="002D489C" w:rsidRDefault="002D489C">
      <w:pPr>
        <w:pStyle w:val="BodyText"/>
        <w:ind w:right="789"/>
      </w:pPr>
      <w:r>
        <w:t>-анализирует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сюжете;</w:t>
      </w:r>
    </w:p>
    <w:p w:rsidR="002D489C" w:rsidRDefault="002D489C">
      <w:pPr>
        <w:sectPr w:rsidR="002D489C">
          <w:pgSz w:w="11910" w:h="16840"/>
          <w:pgMar w:top="940" w:right="460" w:bottom="124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2"/>
      </w:pPr>
      <w:r>
        <w:t>-творчески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 самостоятельно выбирают тему, материал, способы лепки, 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4" w:lineRule="exact"/>
        <w:ind w:left="622" w:hanging="145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лепного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образа.</w:t>
      </w:r>
    </w:p>
    <w:p w:rsidR="002D489C" w:rsidRDefault="002D489C">
      <w:pPr>
        <w:spacing w:before="3"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Ребенок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рисовании: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43"/>
        </w:tabs>
        <w:ind w:right="782" w:firstLine="0"/>
        <w:rPr>
          <w:sz w:val="24"/>
        </w:rPr>
      </w:pPr>
      <w:r>
        <w:rPr>
          <w:sz w:val="24"/>
        </w:rPr>
        <w:t>мотивированно, осмысленно, творчески совершенствует технику рисования красками,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 фломастерами и т.д.; свободно комбинирует изобразительные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24"/>
        </w:tabs>
        <w:spacing w:before="1"/>
        <w:ind w:right="781" w:firstLine="0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поверхности; делит лист бумаги линией горизонта, выстраивает план, пытается передать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пространства.</w:t>
      </w:r>
    </w:p>
    <w:p w:rsidR="002D489C" w:rsidRDefault="002D489C">
      <w:pPr>
        <w:spacing w:line="274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Ребенок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аппликации: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63"/>
        </w:tabs>
        <w:spacing w:before="3"/>
        <w:ind w:right="787" w:firstLine="0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прикладную значимость, действуя индивидуально или в сотворчестве с другими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взрослыми);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10"/>
        </w:tabs>
        <w:spacing w:line="242" w:lineRule="auto"/>
        <w:ind w:right="785" w:firstLine="0"/>
        <w:rPr>
          <w:sz w:val="24"/>
        </w:rPr>
      </w:pP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криволинейного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парносимметричное,</w:t>
      </w:r>
      <w:r>
        <w:rPr>
          <w:spacing w:val="2"/>
          <w:sz w:val="24"/>
        </w:rPr>
        <w:t xml:space="preserve"> </w:t>
      </w:r>
      <w:r>
        <w:rPr>
          <w:sz w:val="24"/>
        </w:rPr>
        <w:t>ленточное,</w:t>
      </w:r>
      <w:r>
        <w:rPr>
          <w:spacing w:val="3"/>
          <w:sz w:val="24"/>
        </w:rPr>
        <w:t xml:space="preserve"> </w:t>
      </w:r>
      <w:r>
        <w:rPr>
          <w:sz w:val="24"/>
        </w:rPr>
        <w:t>силуэтное,</w:t>
      </w:r>
      <w:r>
        <w:rPr>
          <w:spacing w:val="-2"/>
          <w:sz w:val="24"/>
        </w:rPr>
        <w:t xml:space="preserve"> </w:t>
      </w:r>
      <w:r>
        <w:rPr>
          <w:sz w:val="24"/>
        </w:rPr>
        <w:t>накладная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т.д.;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82"/>
        </w:tabs>
        <w:ind w:right="778" w:firstLine="0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дизайна.</w:t>
      </w:r>
    </w:p>
    <w:p w:rsidR="002D489C" w:rsidRDefault="002D489C">
      <w:pPr>
        <w:pStyle w:val="Heading2"/>
        <w:spacing w:before="2" w:line="237" w:lineRule="auto"/>
        <w:ind w:right="790"/>
      </w:pPr>
      <w:r>
        <w:t>Целевые ориентиры на этапе завершения освоения парциальной программы М.М.</w:t>
      </w:r>
      <w:r>
        <w:rPr>
          <w:spacing w:val="1"/>
        </w:rPr>
        <w:t xml:space="preserve"> </w:t>
      </w:r>
      <w:r>
        <w:t>Безруких</w:t>
      </w:r>
      <w:r>
        <w:rPr>
          <w:spacing w:val="-4"/>
        </w:rPr>
        <w:t xml:space="preserve"> </w:t>
      </w:r>
      <w:r>
        <w:t>«Разговор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правильном</w:t>
      </w:r>
      <w:r>
        <w:rPr>
          <w:spacing w:val="-8"/>
        </w:rPr>
        <w:t xml:space="preserve"> </w:t>
      </w:r>
      <w:r>
        <w:t>питании»: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48"/>
        </w:tabs>
        <w:ind w:right="786" w:firstLine="0"/>
        <w:jc w:val="left"/>
        <w:rPr>
          <w:sz w:val="24"/>
        </w:rPr>
      </w:pPr>
      <w:r>
        <w:rPr>
          <w:sz w:val="24"/>
        </w:rPr>
        <w:t>полученные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позволят</w:t>
      </w:r>
      <w:r>
        <w:rPr>
          <w:spacing w:val="6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ассортименте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сознательно 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 полезные;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76"/>
        </w:tabs>
        <w:spacing w:before="1" w:line="237" w:lineRule="auto"/>
        <w:ind w:right="784" w:firstLine="0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48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5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свой</w:t>
      </w:r>
      <w:r>
        <w:rPr>
          <w:spacing w:val="47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режим</w:t>
      </w:r>
      <w:r>
        <w:rPr>
          <w:spacing w:val="4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точки</w:t>
      </w:r>
      <w:r>
        <w:rPr>
          <w:spacing w:val="4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4"/>
        <w:ind w:left="622" w:hanging="145"/>
        <w:jc w:val="left"/>
        <w:rPr>
          <w:sz w:val="24"/>
        </w:rPr>
      </w:pP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областью</w:t>
      </w:r>
      <w:r>
        <w:rPr>
          <w:spacing w:val="4"/>
          <w:sz w:val="24"/>
        </w:rPr>
        <w:t xml:space="preserve"> </w:t>
      </w:r>
      <w:r>
        <w:rPr>
          <w:sz w:val="24"/>
        </w:rPr>
        <w:t>питания.</w:t>
      </w:r>
    </w:p>
    <w:p w:rsidR="002D489C" w:rsidRDefault="002D489C">
      <w:pPr>
        <w:pStyle w:val="BodyText"/>
        <w:spacing w:before="4"/>
        <w:ind w:left="0"/>
        <w:jc w:val="left"/>
      </w:pPr>
    </w:p>
    <w:p w:rsidR="002D489C" w:rsidRDefault="002D489C">
      <w:pPr>
        <w:pStyle w:val="Heading2"/>
        <w:jc w:val="left"/>
      </w:pPr>
      <w:r>
        <w:t>Целевые</w:t>
      </w:r>
      <w:r>
        <w:rPr>
          <w:spacing w:val="43"/>
        </w:rPr>
        <w:t xml:space="preserve"> </w:t>
      </w:r>
      <w:r>
        <w:t>ориентиры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этапе</w:t>
      </w:r>
      <w:r>
        <w:rPr>
          <w:spacing w:val="43"/>
        </w:rPr>
        <w:t xml:space="preserve"> </w:t>
      </w:r>
      <w:r>
        <w:t>завершения</w:t>
      </w:r>
      <w:r>
        <w:rPr>
          <w:spacing w:val="44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парциальной</w:t>
      </w:r>
      <w:r>
        <w:rPr>
          <w:spacing w:val="46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подготовке к</w:t>
      </w:r>
      <w:r>
        <w:rPr>
          <w:spacing w:val="-2"/>
        </w:rPr>
        <w:t xml:space="preserve"> </w:t>
      </w:r>
      <w:r>
        <w:t>школе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по</w:t>
      </w:r>
      <w:r>
        <w:rPr>
          <w:spacing w:val="-4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Шевченко</w:t>
      </w:r>
      <w:r>
        <w:rPr>
          <w:spacing w:val="2"/>
        </w:rPr>
        <w:t xml:space="preserve"> </w:t>
      </w:r>
      <w:r>
        <w:t>С.Г.</w:t>
      </w:r>
    </w:p>
    <w:p w:rsidR="002D489C" w:rsidRDefault="002D489C">
      <w:pPr>
        <w:pStyle w:val="BodyText"/>
        <w:spacing w:before="5"/>
        <w:ind w:left="0"/>
        <w:jc w:val="left"/>
        <w:rPr>
          <w:b/>
          <w:sz w:val="23"/>
        </w:rPr>
      </w:pPr>
    </w:p>
    <w:p w:rsidR="002D489C" w:rsidRDefault="002D489C">
      <w:pPr>
        <w:pStyle w:val="BodyText"/>
        <w:jc w:val="left"/>
      </w:pPr>
      <w:r>
        <w:t>Ребёнок</w:t>
      </w:r>
      <w:r>
        <w:rPr>
          <w:spacing w:val="-5"/>
        </w:rPr>
        <w:t xml:space="preserve"> </w:t>
      </w:r>
      <w:r>
        <w:t>может научиться:</w:t>
      </w:r>
    </w:p>
    <w:p w:rsidR="002D489C" w:rsidRDefault="002D489C">
      <w:pPr>
        <w:pStyle w:val="BodyText"/>
        <w:spacing w:before="3" w:line="275" w:lineRule="exact"/>
        <w:jc w:val="left"/>
      </w:pPr>
      <w:r>
        <w:t>различать правую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сторону</w:t>
      </w:r>
      <w:r>
        <w:rPr>
          <w:spacing w:val="-10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человека;</w:t>
      </w:r>
    </w:p>
    <w:p w:rsidR="002D489C" w:rsidRDefault="002D489C">
      <w:pPr>
        <w:pStyle w:val="BodyText"/>
        <w:spacing w:line="242" w:lineRule="auto"/>
        <w:jc w:val="left"/>
      </w:pPr>
      <w:r>
        <w:t>определять</w:t>
      </w:r>
      <w:r>
        <w:rPr>
          <w:spacing w:val="37"/>
        </w:rPr>
        <w:t xml:space="preserve"> </w:t>
      </w:r>
      <w:r>
        <w:t>правую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левую,</w:t>
      </w:r>
      <w:r>
        <w:rPr>
          <w:spacing w:val="43"/>
        </w:rPr>
        <w:t xml:space="preserve"> </w:t>
      </w:r>
      <w:r>
        <w:t>верхнюю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нижнюю</w:t>
      </w:r>
      <w:r>
        <w:rPr>
          <w:spacing w:val="39"/>
        </w:rPr>
        <w:t xml:space="preserve"> </w:t>
      </w:r>
      <w:r>
        <w:t>стороны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таблицах,</w:t>
      </w:r>
      <w:r>
        <w:rPr>
          <w:spacing w:val="44"/>
        </w:rPr>
        <w:t xml:space="preserve"> </w:t>
      </w:r>
      <w:r>
        <w:t>рисунках,</w:t>
      </w:r>
      <w:r>
        <w:rPr>
          <w:spacing w:val="43"/>
        </w:rPr>
        <w:t xml:space="preserve"> </w:t>
      </w:r>
      <w:r>
        <w:t>столе,</w:t>
      </w:r>
      <w:r>
        <w:rPr>
          <w:spacing w:val="-57"/>
        </w:rPr>
        <w:t xml:space="preserve"> </w:t>
      </w:r>
      <w:r>
        <w:t>листе бумаги;</w:t>
      </w:r>
    </w:p>
    <w:p w:rsidR="002D489C" w:rsidRDefault="002D489C">
      <w:pPr>
        <w:pStyle w:val="BodyText"/>
        <w:spacing w:line="270" w:lineRule="exact"/>
        <w:jc w:val="left"/>
      </w:pPr>
      <w:r>
        <w:t>уметь</w:t>
      </w:r>
      <w:r>
        <w:rPr>
          <w:spacing w:val="1"/>
        </w:rPr>
        <w:t xml:space="preserve"> </w:t>
      </w:r>
      <w:r>
        <w:t>поместить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предмет по словесному</w:t>
      </w:r>
      <w:r>
        <w:rPr>
          <w:spacing w:val="-4"/>
        </w:rPr>
        <w:t xml:space="preserve"> </w:t>
      </w:r>
      <w:r>
        <w:t>указанию</w:t>
      </w:r>
      <w:r>
        <w:rPr>
          <w:spacing w:val="-2"/>
        </w:rPr>
        <w:t xml:space="preserve"> </w:t>
      </w:r>
      <w:r>
        <w:t>педагога;</w:t>
      </w:r>
    </w:p>
    <w:p w:rsidR="002D489C" w:rsidRDefault="002D489C">
      <w:pPr>
        <w:pStyle w:val="BodyText"/>
        <w:spacing w:line="242" w:lineRule="auto"/>
        <w:ind w:right="391"/>
      </w:pPr>
      <w:r>
        <w:t>создавать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двум-трем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(цвету,</w:t>
      </w:r>
      <w:r>
        <w:rPr>
          <w:spacing w:val="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величине)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неполной</w:t>
      </w:r>
      <w:r>
        <w:rPr>
          <w:spacing w:val="2"/>
        </w:rPr>
        <w:t xml:space="preserve"> </w:t>
      </w:r>
      <w:r>
        <w:t>аналогии;</w:t>
      </w:r>
    </w:p>
    <w:p w:rsidR="002D489C" w:rsidRDefault="002D489C">
      <w:pPr>
        <w:pStyle w:val="BodyText"/>
        <w:spacing w:line="242" w:lineRule="auto"/>
        <w:ind w:right="394"/>
      </w:pP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 предметов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речи.</w:t>
      </w:r>
    </w:p>
    <w:p w:rsidR="002D489C" w:rsidRDefault="002D489C">
      <w:pPr>
        <w:pStyle w:val="BodyText"/>
        <w:ind w:right="390"/>
      </w:pPr>
      <w:r>
        <w:t>узнавать и правильно называть пять-шесть растений, произрастающих на участке 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огорода на</w:t>
      </w:r>
      <w:r>
        <w:rPr>
          <w:spacing w:val="1"/>
        </w:rPr>
        <w:t xml:space="preserve"> </w:t>
      </w:r>
      <w:r>
        <w:t>рисунках,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описанию.</w:t>
      </w:r>
    </w:p>
    <w:p w:rsidR="002D489C" w:rsidRDefault="002D489C">
      <w:pPr>
        <w:pStyle w:val="BodyText"/>
        <w:spacing w:line="237" w:lineRule="auto"/>
        <w:ind w:right="388"/>
      </w:pPr>
      <w:r>
        <w:t>правильно называть пять-шесть изученных видов животных, уметь узнавать их в природе,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отличительных</w:t>
      </w:r>
      <w:r>
        <w:rPr>
          <w:spacing w:val="-3"/>
        </w:rPr>
        <w:t xml:space="preserve"> </w:t>
      </w:r>
      <w:r>
        <w:t>признаков;</w:t>
      </w:r>
    </w:p>
    <w:p w:rsidR="002D489C" w:rsidRDefault="002D489C">
      <w:pPr>
        <w:pStyle w:val="BodyText"/>
        <w:spacing w:line="275" w:lineRule="exact"/>
      </w:pPr>
      <w:r>
        <w:t>правильно называть</w:t>
      </w:r>
      <w:r>
        <w:rPr>
          <w:spacing w:val="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последовательность;</w:t>
      </w:r>
    </w:p>
    <w:p w:rsidR="002D489C" w:rsidRDefault="002D489C">
      <w:pPr>
        <w:pStyle w:val="BodyText"/>
        <w:spacing w:line="275" w:lineRule="exact"/>
      </w:pPr>
      <w:r>
        <w:t>называть отличительные</w:t>
      </w:r>
      <w:r>
        <w:rPr>
          <w:spacing w:val="8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противоположных</w:t>
      </w:r>
      <w:r>
        <w:rPr>
          <w:spacing w:val="4"/>
        </w:rPr>
        <w:t xml:space="preserve"> </w:t>
      </w:r>
      <w:r>
        <w:t>времен</w:t>
      </w:r>
      <w:r>
        <w:rPr>
          <w:spacing w:val="4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(осенью</w:t>
      </w:r>
      <w:r>
        <w:rPr>
          <w:spacing w:val="7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весной,</w:t>
      </w:r>
      <w:r>
        <w:rPr>
          <w:spacing w:val="6"/>
        </w:rPr>
        <w:t xml:space="preserve"> </w:t>
      </w:r>
      <w:r>
        <w:t>зимой</w:t>
      </w:r>
    </w:p>
    <w:p w:rsidR="002D489C" w:rsidRDefault="002D489C">
      <w:pPr>
        <w:pStyle w:val="BodyText"/>
        <w:ind w:right="388"/>
      </w:pPr>
      <w:r>
        <w:t>— летом), осуществлять соотносительный анализ, строить предложения с использованием</w:t>
      </w:r>
      <w:r>
        <w:rPr>
          <w:spacing w:val="1"/>
        </w:rPr>
        <w:t xml:space="preserve"> </w:t>
      </w:r>
      <w:r>
        <w:t>противительных</w:t>
      </w:r>
      <w:r>
        <w:rPr>
          <w:spacing w:val="-4"/>
        </w:rPr>
        <w:t xml:space="preserve"> </w:t>
      </w:r>
      <w:r>
        <w:t>союзов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но;</w:t>
      </w:r>
    </w:p>
    <w:p w:rsidR="002D489C" w:rsidRDefault="002D489C">
      <w:pPr>
        <w:pStyle w:val="BodyText"/>
        <w:spacing w:line="237" w:lineRule="auto"/>
        <w:ind w:right="384"/>
      </w:pPr>
      <w:r>
        <w:t>составлять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3"/>
        </w:rPr>
        <w:t xml:space="preserve"> </w:t>
      </w:r>
      <w:r>
        <w:t>словам);</w:t>
      </w:r>
    </w:p>
    <w:p w:rsidR="002D489C" w:rsidRDefault="002D489C">
      <w:pPr>
        <w:pStyle w:val="BodyText"/>
        <w:spacing w:before="5" w:line="237" w:lineRule="auto"/>
        <w:ind w:right="389"/>
      </w:pPr>
      <w:r>
        <w:t>уметь составить рассказ о правилах поведения в природе, правилах обращения с домашними</w:t>
      </w:r>
      <w:r>
        <w:rPr>
          <w:spacing w:val="-57"/>
        </w:rPr>
        <w:t xml:space="preserve"> </w:t>
      </w:r>
      <w:r>
        <w:t>животными.</w:t>
      </w:r>
    </w:p>
    <w:p w:rsidR="002D489C" w:rsidRDefault="002D489C">
      <w:pPr>
        <w:spacing w:line="237" w:lineRule="auto"/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 w:line="275" w:lineRule="exact"/>
        <w:jc w:val="left"/>
      </w:pPr>
      <w:r>
        <w:t>называть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полное</w:t>
      </w:r>
      <w:r>
        <w:rPr>
          <w:spacing w:val="-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фамилию,</w:t>
      </w:r>
      <w:r>
        <w:rPr>
          <w:spacing w:val="-3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товарищей;</w:t>
      </w:r>
    </w:p>
    <w:p w:rsidR="002D489C" w:rsidRDefault="002D489C">
      <w:pPr>
        <w:pStyle w:val="BodyText"/>
        <w:spacing w:line="242" w:lineRule="auto"/>
        <w:ind w:right="2102"/>
        <w:jc w:val="left"/>
      </w:pPr>
      <w:r>
        <w:t>называть имя и отчество взрослых, работающих в дошкольном учреждении;</w:t>
      </w:r>
      <w:r>
        <w:rPr>
          <w:spacing w:val="-58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обращения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детям;</w:t>
      </w:r>
    </w:p>
    <w:p w:rsidR="002D489C" w:rsidRDefault="002D489C">
      <w:pPr>
        <w:pStyle w:val="BodyText"/>
        <w:spacing w:line="242" w:lineRule="auto"/>
        <w:jc w:val="left"/>
      </w:pPr>
      <w:r>
        <w:t>рассказывать</w:t>
      </w:r>
      <w:r>
        <w:rPr>
          <w:spacing w:val="29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составе</w:t>
      </w:r>
      <w:r>
        <w:rPr>
          <w:spacing w:val="27"/>
        </w:rPr>
        <w:t xml:space="preserve"> </w:t>
      </w:r>
      <w:r>
        <w:t>семьи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труде</w:t>
      </w:r>
      <w:r>
        <w:rPr>
          <w:spacing w:val="31"/>
        </w:rPr>
        <w:t xml:space="preserve"> </w:t>
      </w:r>
      <w:r>
        <w:t>родителей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вопросам</w:t>
      </w:r>
      <w:r>
        <w:rPr>
          <w:spacing w:val="30"/>
        </w:rPr>
        <w:t xml:space="preserve"> </w:t>
      </w:r>
      <w:r>
        <w:t>педагога,</w:t>
      </w:r>
      <w:r>
        <w:rPr>
          <w:spacing w:val="34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такие</w:t>
      </w:r>
      <w:r>
        <w:rPr>
          <w:spacing w:val="27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детям;</w:t>
      </w:r>
    </w:p>
    <w:p w:rsidR="002D489C" w:rsidRDefault="002D489C">
      <w:pPr>
        <w:pStyle w:val="BodyText"/>
        <w:ind w:right="386"/>
      </w:pPr>
      <w:r>
        <w:t>называть по четыре-шесть наименований конкретных предметов, относящихся к игрушкам,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посуде;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принадлежностям,</w:t>
      </w:r>
      <w:r>
        <w:rPr>
          <w:spacing w:val="3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одежде;</w:t>
      </w:r>
      <w:r>
        <w:rPr>
          <w:spacing w:val="-4"/>
        </w:rPr>
        <w:t xml:space="preserve"> </w:t>
      </w:r>
      <w:r>
        <w:t>пассажирскому</w:t>
      </w:r>
      <w:r>
        <w:rPr>
          <w:spacing w:val="-8"/>
        </w:rPr>
        <w:t xml:space="preserve"> </w:t>
      </w:r>
      <w:r>
        <w:t>транспорту;</w:t>
      </w:r>
    </w:p>
    <w:p w:rsidR="002D489C" w:rsidRDefault="002D489C">
      <w:pPr>
        <w:pStyle w:val="BodyText"/>
        <w:spacing w:line="237" w:lineRule="auto"/>
        <w:ind w:left="541" w:right="1082" w:hanging="63"/>
        <w:jc w:val="left"/>
      </w:pPr>
      <w:r>
        <w:t>уметь описать одну-две игрушки и рассказать о правилах одной-двух настольных игр;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на улице 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2D489C" w:rsidRDefault="002D489C">
      <w:pPr>
        <w:pStyle w:val="BodyText"/>
        <w:tabs>
          <w:tab w:val="left" w:pos="1394"/>
          <w:tab w:val="left" w:pos="1984"/>
          <w:tab w:val="left" w:pos="3197"/>
          <w:tab w:val="left" w:pos="4008"/>
          <w:tab w:val="left" w:pos="5365"/>
          <w:tab w:val="left" w:pos="6703"/>
          <w:tab w:val="left" w:pos="7959"/>
          <w:tab w:val="left" w:pos="9153"/>
        </w:tabs>
        <w:ind w:right="389" w:firstLine="62"/>
        <w:jc w:val="left"/>
      </w:pPr>
      <w:r>
        <w:t>знать,</w:t>
      </w:r>
      <w:r>
        <w:tab/>
        <w:t>что</w:t>
      </w:r>
      <w:r>
        <w:tab/>
        <w:t>означают</w:t>
      </w:r>
      <w:r>
        <w:tab/>
        <w:t>цвета</w:t>
      </w:r>
      <w:r>
        <w:tab/>
        <w:t>светофора,</w:t>
      </w:r>
      <w:r>
        <w:tab/>
        <w:t>различные</w:t>
      </w:r>
      <w:r>
        <w:tab/>
        <w:t>указатели</w:t>
      </w:r>
      <w:r>
        <w:tab/>
        <w:t>(стрелки,</w:t>
      </w:r>
      <w:r>
        <w:tab/>
      </w:r>
      <w:r>
        <w:rPr>
          <w:spacing w:val="-1"/>
        </w:rPr>
        <w:t>вывески,</w:t>
      </w:r>
      <w:r>
        <w:rPr>
          <w:spacing w:val="-57"/>
        </w:rPr>
        <w:t xml:space="preserve"> </w:t>
      </w:r>
      <w:r>
        <w:t>дорожные знаки,</w:t>
      </w:r>
      <w:r>
        <w:rPr>
          <w:spacing w:val="3"/>
        </w:rPr>
        <w:t xml:space="preserve"> </w:t>
      </w:r>
      <w:r>
        <w:t>к кому</w:t>
      </w:r>
      <w:r>
        <w:rPr>
          <w:spacing w:val="-9"/>
        </w:rPr>
        <w:t xml:space="preserve"> </w:t>
      </w:r>
      <w:r>
        <w:t>обратиться</w:t>
      </w:r>
      <w:r>
        <w:rPr>
          <w:spacing w:val="2"/>
        </w:rPr>
        <w:t xml:space="preserve"> </w:t>
      </w:r>
      <w:r>
        <w:t>за помощью в</w:t>
      </w:r>
      <w:r>
        <w:rPr>
          <w:spacing w:val="2"/>
        </w:rPr>
        <w:t xml:space="preserve"> </w:t>
      </w:r>
      <w:r>
        <w:t>случае необходимости);</w:t>
      </w:r>
    </w:p>
    <w:p w:rsidR="002D489C" w:rsidRDefault="002D489C">
      <w:pPr>
        <w:pStyle w:val="BodyText"/>
        <w:tabs>
          <w:tab w:val="left" w:pos="2484"/>
          <w:tab w:val="left" w:pos="3021"/>
          <w:tab w:val="left" w:pos="4499"/>
          <w:tab w:val="left" w:pos="6317"/>
          <w:tab w:val="left" w:pos="7521"/>
          <w:tab w:val="left" w:pos="9919"/>
        </w:tabs>
        <w:ind w:right="393"/>
        <w:jc w:val="left"/>
      </w:pPr>
      <w:r>
        <w:t>правильно называть одно-два комнатных растения, имеющихся в групповой комнате.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высказывание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трех-четырех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5"/>
        </w:rPr>
        <w:t xml:space="preserve"> </w:t>
      </w:r>
      <w:r>
        <w:t>следить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правильным</w:t>
      </w:r>
      <w:r>
        <w:rPr>
          <w:spacing w:val="4"/>
        </w:rPr>
        <w:t xml:space="preserve"> </w:t>
      </w:r>
      <w:r>
        <w:t>согласованием</w:t>
      </w:r>
      <w:r>
        <w:rPr>
          <w:spacing w:val="-57"/>
        </w:rPr>
        <w:t xml:space="preserve"> </w:t>
      </w:r>
      <w:r>
        <w:t>существительных с прилагательными и числительными в роде, числе и падеже;</w:t>
      </w:r>
      <w:r>
        <w:rPr>
          <w:spacing w:val="1"/>
        </w:rPr>
        <w:t xml:space="preserve"> </w:t>
      </w:r>
      <w:r>
        <w:t>распространять</w:t>
      </w:r>
      <w:r>
        <w:tab/>
        <w:t>и</w:t>
      </w:r>
      <w:r>
        <w:tab/>
        <w:t>сокращать</w:t>
      </w:r>
      <w:r>
        <w:tab/>
        <w:t>предложение,</w:t>
      </w:r>
      <w:r>
        <w:tab/>
        <w:t>строить</w:t>
      </w:r>
      <w:r>
        <w:tab/>
        <w:t>сложносочиненные</w:t>
      </w:r>
      <w:r>
        <w:tab/>
        <w:t>и</w:t>
      </w:r>
      <w:r>
        <w:rPr>
          <w:spacing w:val="-57"/>
        </w:rPr>
        <w:t xml:space="preserve"> </w:t>
      </w:r>
      <w:r>
        <w:t>сложноподчиненные</w:t>
      </w:r>
      <w:r>
        <w:rPr>
          <w:spacing w:val="-5"/>
        </w:rPr>
        <w:t xml:space="preserve"> </w:t>
      </w:r>
      <w:r>
        <w:t>предложения;</w:t>
      </w:r>
    </w:p>
    <w:p w:rsidR="002D489C" w:rsidRDefault="002D489C">
      <w:pPr>
        <w:pStyle w:val="BodyText"/>
        <w:ind w:right="389"/>
        <w:jc w:val="left"/>
      </w:pPr>
      <w:r>
        <w:t>сочинять коллективные рассказы по сюжетной картине и серии последовательных картин;</w:t>
      </w:r>
      <w:r>
        <w:rPr>
          <w:spacing w:val="1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индивидуальные</w:t>
      </w:r>
      <w:r>
        <w:rPr>
          <w:spacing w:val="35"/>
        </w:rPr>
        <w:t xml:space="preserve"> </w:t>
      </w:r>
      <w:r>
        <w:t>словесные</w:t>
      </w:r>
      <w:r>
        <w:rPr>
          <w:spacing w:val="30"/>
        </w:rPr>
        <w:t xml:space="preserve"> </w:t>
      </w:r>
      <w:r>
        <w:t>отчеты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видам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планировать</w:t>
      </w:r>
      <w:r>
        <w:rPr>
          <w:spacing w:val="36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поделка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рассказывая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предстоящем</w:t>
      </w:r>
      <w:r>
        <w:rPr>
          <w:spacing w:val="-2"/>
        </w:rPr>
        <w:t xml:space="preserve"> </w:t>
      </w:r>
      <w:r>
        <w:t>действии;</w:t>
      </w:r>
    </w:p>
    <w:p w:rsidR="002D489C" w:rsidRDefault="002D489C">
      <w:pPr>
        <w:pStyle w:val="BodyText"/>
        <w:jc w:val="left"/>
      </w:pPr>
      <w:r>
        <w:t>давать</w:t>
      </w:r>
      <w:r>
        <w:rPr>
          <w:spacing w:val="-1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деревьев,</w:t>
      </w:r>
      <w:r>
        <w:rPr>
          <w:spacing w:val="-4"/>
        </w:rPr>
        <w:t xml:space="preserve"> </w:t>
      </w:r>
      <w:r>
        <w:t>животных, сезонных</w:t>
      </w:r>
      <w:r>
        <w:rPr>
          <w:spacing w:val="-6"/>
        </w:rPr>
        <w:t xml:space="preserve"> </w:t>
      </w:r>
      <w:r>
        <w:t>явлений и</w:t>
      </w:r>
      <w:r>
        <w:rPr>
          <w:spacing w:val="-5"/>
        </w:rPr>
        <w:t xml:space="preserve"> </w:t>
      </w:r>
      <w:r>
        <w:t>др.</w:t>
      </w:r>
    </w:p>
    <w:p w:rsidR="002D489C" w:rsidRDefault="002D489C">
      <w:pPr>
        <w:pStyle w:val="BodyText"/>
        <w:spacing w:before="7"/>
        <w:ind w:left="0"/>
        <w:jc w:val="left"/>
        <w:rPr>
          <w:sz w:val="23"/>
        </w:rPr>
      </w:pPr>
    </w:p>
    <w:p w:rsidR="002D489C" w:rsidRDefault="002D489C">
      <w:pPr>
        <w:pStyle w:val="BodyText"/>
        <w:tabs>
          <w:tab w:val="left" w:pos="2639"/>
          <w:tab w:val="left" w:pos="4080"/>
          <w:tab w:val="left" w:pos="5521"/>
          <w:tab w:val="left" w:pos="7941"/>
        </w:tabs>
        <w:spacing w:before="1" w:line="242" w:lineRule="auto"/>
        <w:ind w:right="776"/>
        <w:jc w:val="left"/>
      </w:pPr>
      <w:r>
        <w:t>Парциальные</w:t>
      </w:r>
      <w:r>
        <w:tab/>
        <w:t>программы</w:t>
      </w:r>
      <w:r>
        <w:tab/>
        <w:t>содержат</w:t>
      </w:r>
      <w:r>
        <w:tab/>
        <w:t>диагностический</w:t>
      </w:r>
      <w:r>
        <w:tab/>
      </w:r>
      <w:r>
        <w:rPr>
          <w:spacing w:val="-2"/>
        </w:rPr>
        <w:t>инструментарий,</w:t>
      </w:r>
      <w:r>
        <w:rPr>
          <w:spacing w:val="-57"/>
        </w:rPr>
        <w:t xml:space="preserve"> </w:t>
      </w:r>
      <w:r>
        <w:t>позволяющий</w:t>
      </w:r>
      <w:r>
        <w:rPr>
          <w:spacing w:val="2"/>
        </w:rPr>
        <w:t xml:space="preserve"> </w:t>
      </w:r>
      <w:r>
        <w:t>установить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детей.</w:t>
      </w:r>
    </w:p>
    <w:p w:rsidR="002D489C" w:rsidRDefault="002D489C">
      <w:pPr>
        <w:pStyle w:val="BodyText"/>
        <w:spacing w:before="8"/>
        <w:ind w:left="0"/>
        <w:jc w:val="left"/>
        <w:rPr>
          <w:sz w:val="23"/>
        </w:rPr>
      </w:pPr>
    </w:p>
    <w:p w:rsidR="002D489C" w:rsidRDefault="002D489C">
      <w:pPr>
        <w:ind w:left="478" w:right="779"/>
        <w:jc w:val="both"/>
        <w:rPr>
          <w:sz w:val="24"/>
        </w:rPr>
      </w:pPr>
      <w:r>
        <w:rPr>
          <w:i/>
          <w:color w:val="000009"/>
          <w:sz w:val="24"/>
        </w:rPr>
        <w:t xml:space="preserve">Целевые ориентиры АООП выступают основаниями преемственности </w:t>
      </w:r>
      <w:r>
        <w:rPr>
          <w:color w:val="000009"/>
          <w:sz w:val="24"/>
        </w:rPr>
        <w:t>дошкольного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счет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стартовых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базиса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предпосылок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универсальных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учебных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действий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коммуникативной, познавательной и регулятивной сферах) является важнейшей задачей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2D489C" w:rsidRDefault="002D489C">
      <w:pPr>
        <w:pStyle w:val="BodyText"/>
        <w:spacing w:before="1"/>
        <w:ind w:right="773"/>
      </w:pPr>
      <w:r>
        <w:rPr>
          <w:color w:val="000009"/>
        </w:rPr>
        <w:t>В зависимости от того, на каком возрастном этапе с ребенком дошкольного возраста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начиналась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дифференциация образовательных потребностей воспитанников, что становится основой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для дифференциации условий дальнейшего образования и содержания 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работы.</w:t>
      </w:r>
    </w:p>
    <w:p w:rsidR="002D489C" w:rsidRDefault="002D489C">
      <w:pPr>
        <w:pStyle w:val="BodyText"/>
        <w:ind w:right="775" w:firstLine="62"/>
      </w:pPr>
      <w:r>
        <w:rPr>
          <w:color w:val="000009"/>
        </w:rPr>
        <w:t>В</w:t>
      </w:r>
      <w:r>
        <w:rPr>
          <w:i/>
          <w:color w:val="000009"/>
        </w:rPr>
        <w:t>ыделяют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три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группы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детей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ЗПР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феноменологию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задержанного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 потребности детей с ЗПР при поступлении в школу. Для соотнесения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параметров развития выпускников дошкольных образовательных организаций ученые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предлагают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 и обучаемости. Выделенные группы соотносятся с вариантами ФГОС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 для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ЗПР.</w:t>
      </w:r>
    </w:p>
    <w:p w:rsidR="002D489C" w:rsidRDefault="002D489C">
      <w:pPr>
        <w:pStyle w:val="BodyText"/>
        <w:ind w:right="777"/>
      </w:pPr>
      <w:r>
        <w:rPr>
          <w:color w:val="000009"/>
        </w:rPr>
        <w:t>Таким образом, при анализе результативности коррекционно-образовательной работы 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этапе ее завершения следует руководствоваться описанием групп детей, предложенных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Н.В.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Бабкиной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И.А.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Коробейниковым.</w:t>
      </w:r>
    </w:p>
    <w:p w:rsidR="002D489C" w:rsidRDefault="002D489C">
      <w:pPr>
        <w:pStyle w:val="BodyText"/>
        <w:spacing w:line="242" w:lineRule="auto"/>
        <w:ind w:right="783"/>
      </w:pPr>
      <w:r>
        <w:rPr>
          <w:b/>
          <w:color w:val="000009"/>
        </w:rPr>
        <w:t>Группа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задержкой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рекомендован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вариант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7.1.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АООП ФГОС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ОВЗ.</w:t>
      </w:r>
    </w:p>
    <w:p w:rsidR="002D489C" w:rsidRDefault="002D489C">
      <w:pPr>
        <w:spacing w:line="242" w:lineRule="auto"/>
        <w:sectPr w:rsidR="002D489C">
          <w:pgSz w:w="11910" w:h="16840"/>
          <w:pgMar w:top="940" w:right="460" w:bottom="1240" w:left="1000" w:header="0" w:footer="897" w:gutter="0"/>
          <w:cols w:space="720"/>
        </w:sectPr>
      </w:pPr>
    </w:p>
    <w:p w:rsidR="002D489C" w:rsidRDefault="002D489C">
      <w:pPr>
        <w:tabs>
          <w:tab w:val="left" w:pos="3297"/>
          <w:tab w:val="left" w:pos="5418"/>
          <w:tab w:val="left" w:pos="8052"/>
        </w:tabs>
        <w:spacing w:before="75"/>
        <w:ind w:left="478" w:right="773"/>
        <w:jc w:val="both"/>
        <w:rPr>
          <w:sz w:val="24"/>
        </w:rPr>
      </w:pPr>
      <w:r>
        <w:rPr>
          <w:i/>
          <w:color w:val="000009"/>
          <w:sz w:val="24"/>
        </w:rPr>
        <w:t>Познавательная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деятельность.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интеллектуальное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структуре - приближение к возрастной норме. </w:t>
      </w:r>
      <w:r>
        <w:rPr>
          <w:i/>
          <w:color w:val="000009"/>
          <w:sz w:val="24"/>
        </w:rPr>
        <w:t>Познавательная активность</w:t>
      </w:r>
      <w:r>
        <w:rPr>
          <w:color w:val="000009"/>
          <w:sz w:val="24"/>
        </w:rPr>
        <w:t>: по общему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уровню - близкая к норме; неустойчивая, поверхностная, с признаками избирательности.</w:t>
      </w:r>
      <w:r>
        <w:rPr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Организация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продуктивность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мыслительной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Саморегуляция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целенаправленность: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недостаточная</w:t>
      </w:r>
      <w:r>
        <w:rPr>
          <w:color w:val="000009"/>
          <w:sz w:val="24"/>
        </w:rPr>
        <w:tab/>
        <w:t>сформированность,</w:t>
      </w:r>
      <w:r>
        <w:rPr>
          <w:color w:val="000009"/>
          <w:sz w:val="24"/>
        </w:rPr>
        <w:tab/>
        <w:t>неустойчивость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мотивационного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(ослабление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колебания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целенаправленности).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Умственная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работоспособность: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адекватной внутренней (интерес) или внешней мотивации; возможна пресыщаемость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деятельности.</w:t>
      </w:r>
    </w:p>
    <w:p w:rsidR="002D489C" w:rsidRDefault="002D489C">
      <w:pPr>
        <w:pStyle w:val="BodyText"/>
        <w:ind w:right="777"/>
      </w:pPr>
      <w:r>
        <w:rPr>
          <w:i/>
          <w:color w:val="000009"/>
        </w:rPr>
        <w:t>Коммуникация.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условиях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деятельности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обстановке,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саморегуляции.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Вне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деятельности: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демонстрируют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спонтанной,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поверхностной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порождаемой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 эмоциональными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стимулами.</w:t>
      </w:r>
    </w:p>
    <w:p w:rsidR="002D489C" w:rsidRDefault="002D489C">
      <w:pPr>
        <w:pStyle w:val="BodyText"/>
        <w:ind w:right="783"/>
      </w:pPr>
      <w:r>
        <w:rPr>
          <w:i/>
        </w:rPr>
        <w:t>Обучаемость.</w:t>
      </w:r>
      <w:r>
        <w:rPr>
          <w:i/>
          <w:spacing w:val="1"/>
        </w:rPr>
        <w:t xml:space="preserve"> </w:t>
      </w:r>
      <w:r>
        <w:rPr>
          <w:i/>
        </w:rPr>
        <w:t>Когнитивный</w:t>
      </w:r>
      <w:r>
        <w:rPr>
          <w:i/>
          <w:spacing w:val="1"/>
        </w:rPr>
        <w:t xml:space="preserve"> </w:t>
      </w:r>
      <w:r>
        <w:rPr>
          <w:i/>
        </w:rPr>
        <w:t>ресурс</w:t>
      </w:r>
      <w:r>
        <w:rPr>
          <w:i/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достаточен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цензового</w:t>
      </w:r>
      <w:r>
        <w:rPr>
          <w:spacing w:val="-57"/>
        </w:rPr>
        <w:t xml:space="preserve"> </w:t>
      </w:r>
      <w:r>
        <w:t>уровня образования в среде нормально развивающихся сверстников в те же календарные</w:t>
      </w:r>
      <w:r>
        <w:rPr>
          <w:spacing w:val="-57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rPr>
          <w:i/>
        </w:rPr>
        <w:t>Мотивационный</w:t>
      </w:r>
      <w:r>
        <w:rPr>
          <w:i/>
          <w:spacing w:val="1"/>
        </w:rPr>
        <w:t xml:space="preserve"> </w:t>
      </w:r>
      <w:r>
        <w:rPr>
          <w:i/>
        </w:rPr>
        <w:t>ресурс</w:t>
      </w:r>
      <w:r>
        <w:rPr>
          <w:i/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входящего</w:t>
      </w:r>
      <w:r>
        <w:rPr>
          <w:spacing w:val="-1"/>
        </w:rPr>
        <w:t xml:space="preserve"> </w:t>
      </w:r>
      <w:r>
        <w:t>в данную</w:t>
      </w:r>
      <w:r>
        <w:rPr>
          <w:spacing w:val="-3"/>
        </w:rPr>
        <w:t xml:space="preserve"> </w:t>
      </w:r>
      <w:r>
        <w:t>группу,</w:t>
      </w:r>
      <w:r>
        <w:rPr>
          <w:spacing w:val="2"/>
        </w:rPr>
        <w:t xml:space="preserve"> </w:t>
      </w:r>
      <w:r>
        <w:t>раскрываются</w:t>
      </w:r>
      <w:r>
        <w:rPr>
          <w:spacing w:val="-2"/>
        </w:rPr>
        <w:t xml:space="preserve"> </w:t>
      </w:r>
      <w:r>
        <w:t>и корректируются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обучения.</w:t>
      </w:r>
    </w:p>
    <w:p w:rsidR="002D489C" w:rsidRDefault="002D489C">
      <w:pPr>
        <w:pStyle w:val="BodyText"/>
        <w:spacing w:line="242" w:lineRule="auto"/>
        <w:ind w:right="788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7.2.</w:t>
      </w:r>
      <w:r>
        <w:rPr>
          <w:spacing w:val="4"/>
        </w:rPr>
        <w:t xml:space="preserve"> </w:t>
      </w:r>
      <w:r>
        <w:t>АООП ФГОС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ОВЗ.</w:t>
      </w:r>
    </w:p>
    <w:p w:rsidR="002D489C" w:rsidRDefault="002D489C">
      <w:pPr>
        <w:ind w:left="478" w:right="777"/>
        <w:jc w:val="both"/>
        <w:rPr>
          <w:sz w:val="24"/>
        </w:rPr>
      </w:pPr>
      <w:r>
        <w:rPr>
          <w:b/>
          <w:i/>
          <w:sz w:val="24"/>
        </w:rPr>
        <w:t xml:space="preserve">Познавательная деятельность. </w:t>
      </w:r>
      <w:r>
        <w:rPr>
          <w:i/>
          <w:sz w:val="24"/>
        </w:rPr>
        <w:t xml:space="preserve">Общее интеллектуальное развитие: </w:t>
      </w:r>
      <w:r>
        <w:rPr>
          <w:sz w:val="24"/>
        </w:rPr>
        <w:t>неравномерное 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структуре, общий уровень – в границах низкой нормы или ниже нормы. </w:t>
      </w:r>
      <w:r>
        <w:rPr>
          <w:i/>
          <w:sz w:val="24"/>
        </w:rPr>
        <w:t>Познавательная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активность: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сниженная,</w:t>
      </w:r>
      <w:r>
        <w:rPr>
          <w:spacing w:val="-2"/>
          <w:sz w:val="24"/>
        </w:rPr>
        <w:t xml:space="preserve"> </w:t>
      </w:r>
      <w:r>
        <w:rPr>
          <w:sz w:val="24"/>
        </w:rPr>
        <w:t>избирательная,</w:t>
      </w:r>
      <w:r>
        <w:rPr>
          <w:spacing w:val="4"/>
          <w:sz w:val="24"/>
        </w:rPr>
        <w:t xml:space="preserve"> </w:t>
      </w:r>
      <w:r>
        <w:rPr>
          <w:sz w:val="24"/>
        </w:rPr>
        <w:t>поверхностная.</w:t>
      </w:r>
    </w:p>
    <w:p w:rsidR="002D489C" w:rsidRDefault="002D489C">
      <w:pPr>
        <w:tabs>
          <w:tab w:val="left" w:pos="3297"/>
          <w:tab w:val="left" w:pos="5418"/>
          <w:tab w:val="left" w:pos="8052"/>
        </w:tabs>
        <w:ind w:left="478" w:right="773"/>
        <w:jc w:val="both"/>
        <w:rPr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мыслительной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целенаправленность:</w:t>
      </w:r>
      <w:r>
        <w:rPr>
          <w:i/>
          <w:sz w:val="24"/>
        </w:rPr>
        <w:tab/>
      </w:r>
      <w:r>
        <w:rPr>
          <w:sz w:val="24"/>
        </w:rPr>
        <w:t>недостаточная</w:t>
      </w:r>
      <w:r>
        <w:rPr>
          <w:sz w:val="24"/>
        </w:rPr>
        <w:tab/>
        <w:t>сформированность,</w:t>
      </w:r>
      <w:r>
        <w:rPr>
          <w:sz w:val="24"/>
        </w:rPr>
        <w:tab/>
        <w:t>неустойчивость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мотивационного компонента в сочетании с «органической» деконцентрацией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дезорганизации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Умственная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работоспособность: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пониженная,</w:t>
      </w:r>
      <w:r>
        <w:rPr>
          <w:spacing w:val="14"/>
          <w:sz w:val="24"/>
        </w:rPr>
        <w:t xml:space="preserve"> </w:t>
      </w:r>
      <w:r>
        <w:rPr>
          <w:sz w:val="24"/>
        </w:rPr>
        <w:t>неравномерная</w:t>
      </w:r>
      <w:r>
        <w:rPr>
          <w:spacing w:val="16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пресыщаемостью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3"/>
          <w:sz w:val="24"/>
        </w:rPr>
        <w:t xml:space="preserve"> </w:t>
      </w:r>
      <w:r>
        <w:rPr>
          <w:sz w:val="24"/>
        </w:rPr>
        <w:t>затруднениями.</w:t>
      </w:r>
    </w:p>
    <w:p w:rsidR="002D489C" w:rsidRDefault="002D489C">
      <w:pPr>
        <w:pStyle w:val="BodyText"/>
        <w:ind w:right="776"/>
      </w:pPr>
      <w:r>
        <w:rPr>
          <w:b/>
          <w:i/>
        </w:rPr>
        <w:t xml:space="preserve">Коммуникация. </w:t>
      </w:r>
      <w:r>
        <w:rPr>
          <w:i/>
        </w:rPr>
        <w:t xml:space="preserve">В условиях учебной деятельности: </w:t>
      </w:r>
      <w:r>
        <w:t>при потенциальной способности 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затрудненное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 xml:space="preserve">неустойчивое усвоение и воспроизводство адекватных коммуникативных эталонов. </w:t>
      </w:r>
      <w:r>
        <w:rPr>
          <w:i/>
        </w:rPr>
        <w:t>Вне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</w:t>
      </w:r>
      <w:r>
        <w:rPr>
          <w:spacing w:val="1"/>
        </w:rPr>
        <w:t xml:space="preserve"> </w:t>
      </w:r>
      <w:r>
        <w:t>ограничены</w:t>
      </w:r>
      <w:r>
        <w:rPr>
          <w:spacing w:val="1"/>
        </w:rPr>
        <w:t xml:space="preserve"> </w:t>
      </w:r>
      <w:r>
        <w:t>и носят,</w:t>
      </w:r>
      <w:r>
        <w:rPr>
          <w:spacing w:val="1"/>
        </w:rPr>
        <w:t xml:space="preserve"> </w:t>
      </w:r>
      <w:r>
        <w:t>преимущественно,</w:t>
      </w:r>
      <w:r>
        <w:rPr>
          <w:spacing w:val="1"/>
        </w:rPr>
        <w:t xml:space="preserve"> </w:t>
      </w:r>
      <w:r>
        <w:t>реактивный и</w:t>
      </w:r>
      <w:r>
        <w:rPr>
          <w:spacing w:val="60"/>
        </w:rPr>
        <w:t xml:space="preserve"> </w:t>
      </w:r>
      <w:r>
        <w:t>малоконструктивный</w:t>
      </w:r>
      <w:r>
        <w:rPr>
          <w:spacing w:val="60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обедненном</w:t>
      </w:r>
      <w:r>
        <w:rPr>
          <w:spacing w:val="2"/>
        </w:rPr>
        <w:t xml:space="preserve"> </w:t>
      </w:r>
      <w:r>
        <w:t>репертуаре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невысоком</w:t>
      </w:r>
      <w:r>
        <w:rPr>
          <w:spacing w:val="-3"/>
        </w:rPr>
        <w:t xml:space="preserve"> </w:t>
      </w:r>
      <w:r>
        <w:t>качестве коммуникативных</w:t>
      </w:r>
      <w:r>
        <w:rPr>
          <w:spacing w:val="-5"/>
        </w:rPr>
        <w:t xml:space="preserve"> </w:t>
      </w:r>
      <w:r>
        <w:t>средств.</w:t>
      </w:r>
    </w:p>
    <w:p w:rsidR="002D489C" w:rsidRDefault="002D489C">
      <w:pPr>
        <w:pStyle w:val="BodyText"/>
        <w:ind w:right="789"/>
      </w:pPr>
      <w:r>
        <w:rPr>
          <w:b/>
          <w:i/>
        </w:rPr>
        <w:t xml:space="preserve">Обучаемость. </w:t>
      </w:r>
      <w:r>
        <w:t>Когнитивный и мотивационный ресурсы обучаемости вариативны, но в</w:t>
      </w:r>
      <w:r>
        <w:rPr>
          <w:spacing w:val="1"/>
        </w:rPr>
        <w:t xml:space="preserve"> </w:t>
      </w:r>
      <w:r>
        <w:t>целом ограничены. Зона ближайшего развития ребенка, входящего в данную группу,</w:t>
      </w:r>
      <w:r>
        <w:rPr>
          <w:spacing w:val="1"/>
        </w:rPr>
        <w:t xml:space="preserve"> </w:t>
      </w:r>
      <w:r>
        <w:t>уточняется и</w:t>
      </w:r>
      <w:r>
        <w:rPr>
          <w:spacing w:val="3"/>
        </w:rPr>
        <w:t xml:space="preserve"> </w:t>
      </w:r>
      <w:r>
        <w:t>корректируется в</w:t>
      </w:r>
      <w:r>
        <w:rPr>
          <w:spacing w:val="3"/>
        </w:rPr>
        <w:t xml:space="preserve"> </w:t>
      </w:r>
      <w:r>
        <w:t>процессе обучения.</w:t>
      </w:r>
    </w:p>
    <w:p w:rsidR="002D489C" w:rsidRDefault="002D489C">
      <w:pPr>
        <w:pStyle w:val="BodyText"/>
        <w:ind w:right="783"/>
      </w:pPr>
      <w:r>
        <w:rPr>
          <w:b/>
        </w:rPr>
        <w:t>Группа</w:t>
      </w:r>
      <w:r>
        <w:rPr>
          <w:b/>
          <w:spacing w:val="1"/>
        </w:rPr>
        <w:t xml:space="preserve"> </w:t>
      </w:r>
      <w:r>
        <w:rPr>
          <w:b/>
        </w:rPr>
        <w:t>C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рекомендован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7.2.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АООП.</w:t>
      </w:r>
    </w:p>
    <w:p w:rsidR="002D489C" w:rsidRDefault="002D489C">
      <w:pPr>
        <w:ind w:left="478" w:right="772"/>
        <w:jc w:val="both"/>
        <w:rPr>
          <w:sz w:val="24"/>
        </w:rPr>
      </w:pPr>
      <w:r>
        <w:rPr>
          <w:b/>
          <w:i/>
          <w:sz w:val="24"/>
        </w:rPr>
        <w:t>Познавательная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Познавательная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активность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ситуационная,</w:t>
      </w:r>
      <w:r>
        <w:rPr>
          <w:spacing w:val="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"/>
          <w:sz w:val="24"/>
        </w:rPr>
        <w:t xml:space="preserve"> </w:t>
      </w:r>
      <w:r>
        <w:rPr>
          <w:sz w:val="24"/>
        </w:rPr>
        <w:t>угасающая.</w:t>
      </w:r>
    </w:p>
    <w:p w:rsidR="002D489C" w:rsidRDefault="002D489C">
      <w:pPr>
        <w:ind w:left="478" w:right="773"/>
        <w:jc w:val="both"/>
        <w:rPr>
          <w:sz w:val="24"/>
        </w:rPr>
      </w:pPr>
      <w:r>
        <w:rPr>
          <w:b/>
          <w:i/>
          <w:sz w:val="24"/>
        </w:rPr>
        <w:t>Организация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продуктивность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мыслительной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Саморегуляция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произвольной активности. </w:t>
      </w:r>
      <w:r>
        <w:rPr>
          <w:i/>
          <w:sz w:val="24"/>
        </w:rPr>
        <w:t xml:space="preserve">Умственная работоспособность: </w:t>
      </w:r>
      <w:r>
        <w:rPr>
          <w:sz w:val="24"/>
        </w:rPr>
        <w:t>низкая, неравномерная –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деконцентрацией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инертностью,</w:t>
      </w:r>
      <w:r>
        <w:rPr>
          <w:spacing w:val="3"/>
          <w:sz w:val="24"/>
        </w:rPr>
        <w:t xml:space="preserve"> </w:t>
      </w:r>
      <w:r>
        <w:rPr>
          <w:sz w:val="24"/>
        </w:rPr>
        <w:t>истощаемостью и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пресыщаемостью.</w:t>
      </w:r>
    </w:p>
    <w:p w:rsidR="002D489C" w:rsidRDefault="002D489C">
      <w:pPr>
        <w:spacing w:line="237" w:lineRule="auto"/>
        <w:ind w:left="478" w:right="782"/>
        <w:jc w:val="both"/>
        <w:rPr>
          <w:sz w:val="24"/>
        </w:rPr>
      </w:pPr>
      <w:r>
        <w:rPr>
          <w:b/>
          <w:i/>
          <w:sz w:val="24"/>
        </w:rPr>
        <w:t xml:space="preserve">Коммуникация. </w:t>
      </w:r>
      <w:r>
        <w:rPr>
          <w:i/>
          <w:sz w:val="24"/>
        </w:rPr>
        <w:t>В условиях учебной деятельности</w:t>
      </w:r>
      <w:r>
        <w:rPr>
          <w:sz w:val="24"/>
        </w:rPr>
        <w:t>: выраженные трудности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52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49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3"/>
          <w:sz w:val="24"/>
        </w:rPr>
        <w:t xml:space="preserve"> </w:t>
      </w:r>
      <w:r>
        <w:rPr>
          <w:sz w:val="24"/>
        </w:rPr>
        <w:t>стереотипов,</w:t>
      </w:r>
      <w:r>
        <w:rPr>
          <w:spacing w:val="52"/>
          <w:sz w:val="24"/>
        </w:rPr>
        <w:t xml:space="preserve"> </w:t>
      </w:r>
      <w:r>
        <w:rPr>
          <w:sz w:val="24"/>
        </w:rPr>
        <w:t>часто</w:t>
      </w:r>
    </w:p>
    <w:p w:rsidR="002D489C" w:rsidRDefault="002D489C">
      <w:pPr>
        <w:spacing w:line="237" w:lineRule="auto"/>
        <w:jc w:val="both"/>
        <w:rPr>
          <w:sz w:val="24"/>
        </w:r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7"/>
      </w:pPr>
      <w:r>
        <w:t>реализуемых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rPr>
          <w:i/>
        </w:rPr>
        <w:t>Вне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вербальной,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 и низкой способности к пониманию смыслов и контекстов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ограничена,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хаотична,</w:t>
      </w:r>
      <w:r>
        <w:rPr>
          <w:spacing w:val="1"/>
        </w:rPr>
        <w:t xml:space="preserve"> </w:t>
      </w:r>
      <w:r>
        <w:t>неконтролируема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соотносима с</w:t>
      </w:r>
      <w:r>
        <w:rPr>
          <w:spacing w:val="60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задач коммуникации.</w:t>
      </w:r>
    </w:p>
    <w:p w:rsidR="002D489C" w:rsidRDefault="002D489C">
      <w:pPr>
        <w:pStyle w:val="BodyText"/>
        <w:spacing w:before="1"/>
        <w:ind w:right="787"/>
      </w:pPr>
      <w:r>
        <w:rPr>
          <w:b/>
          <w:i/>
        </w:rPr>
        <w:t>Обучаемость.</w:t>
      </w:r>
      <w:r>
        <w:rPr>
          <w:b/>
          <w:i/>
          <w:spacing w:val="1"/>
        </w:rPr>
        <w:t xml:space="preserve"> </w:t>
      </w:r>
      <w:r>
        <w:t>Когнитивный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ограничены.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определяется 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обучения.</w:t>
      </w:r>
    </w:p>
    <w:p w:rsidR="002D489C" w:rsidRDefault="002D489C">
      <w:pPr>
        <w:pStyle w:val="BodyText"/>
        <w:spacing w:line="242" w:lineRule="auto"/>
        <w:ind w:right="789"/>
      </w:pPr>
      <w:r>
        <w:t>Деление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сходным</w:t>
      </w:r>
      <w:r>
        <w:rPr>
          <w:spacing w:val="1"/>
        </w:rPr>
        <w:t xml:space="preserve"> </w:t>
      </w:r>
      <w:r>
        <w:t>состояниям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-1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условий.</w:t>
      </w:r>
    </w:p>
    <w:p w:rsidR="002D489C" w:rsidRDefault="002D489C">
      <w:pPr>
        <w:pStyle w:val="BodyText"/>
        <w:ind w:right="780"/>
      </w:pPr>
      <w:r>
        <w:t>В своих работах авторы особо отмечают, что применительно к конкретному ребенку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динамическую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изменяющуюся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гибкие,</w:t>
      </w:r>
      <w:r>
        <w:rPr>
          <w:spacing w:val="1"/>
        </w:rPr>
        <w:t xml:space="preserve"> </w:t>
      </w:r>
      <w:r>
        <w:t>дифференцированные образовательные условия, необходимые для каждого ребенка с</w:t>
      </w:r>
      <w:r>
        <w:rPr>
          <w:spacing w:val="1"/>
        </w:rPr>
        <w:t xml:space="preserve"> </w:t>
      </w:r>
      <w:r>
        <w:t>ЗПР. Такой</w:t>
      </w:r>
      <w:r>
        <w:rPr>
          <w:spacing w:val="1"/>
        </w:rPr>
        <w:t xml:space="preserve"> </w:t>
      </w:r>
      <w:r>
        <w:t>подход к</w:t>
      </w:r>
      <w:r>
        <w:rPr>
          <w:spacing w:val="1"/>
        </w:rPr>
        <w:t xml:space="preserve"> </w:t>
      </w:r>
      <w:r>
        <w:t>гибкой дифференциации специальных образовательных условий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актуален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2D489C" w:rsidRDefault="002D489C">
      <w:pPr>
        <w:pStyle w:val="BodyText"/>
        <w:spacing w:before="3"/>
        <w:ind w:left="0"/>
        <w:jc w:val="left"/>
      </w:pPr>
    </w:p>
    <w:p w:rsidR="002D489C" w:rsidRDefault="002D489C">
      <w:pPr>
        <w:spacing w:line="237" w:lineRule="auto"/>
        <w:ind w:left="478" w:right="773"/>
        <w:rPr>
          <w:sz w:val="24"/>
        </w:rPr>
      </w:pPr>
      <w:r>
        <w:rPr>
          <w:b/>
          <w:sz w:val="24"/>
        </w:rPr>
        <w:t>1.2. 3. Развивающее оценивание качества образовательной деятельности по АООП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АООП,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5"/>
          <w:sz w:val="24"/>
        </w:rPr>
        <w:t xml:space="preserve"> </w:t>
      </w:r>
      <w:r>
        <w:rPr>
          <w:sz w:val="24"/>
        </w:rPr>
        <w:t>собой</w:t>
      </w:r>
      <w:r>
        <w:rPr>
          <w:spacing w:val="5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составную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"/>
          <w:sz w:val="24"/>
        </w:rPr>
        <w:t xml:space="preserve"> </w:t>
      </w:r>
      <w:r>
        <w:rPr>
          <w:sz w:val="24"/>
        </w:rPr>
        <w:t>усовершенствование.</w:t>
      </w:r>
    </w:p>
    <w:p w:rsidR="002D489C" w:rsidRDefault="002D489C">
      <w:pPr>
        <w:pStyle w:val="BodyText"/>
        <w:spacing w:before="4"/>
        <w:ind w:right="780"/>
      </w:pPr>
      <w:r>
        <w:t>Концептуальные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2"/>
        </w:rPr>
        <w:t xml:space="preserve"> </w:t>
      </w:r>
      <w:r>
        <w:t>качества образования.</w:t>
      </w:r>
    </w:p>
    <w:p w:rsidR="002D489C" w:rsidRDefault="002D489C">
      <w:pPr>
        <w:pStyle w:val="BodyText"/>
        <w:ind w:right="780"/>
      </w:pPr>
      <w:r>
        <w:t>Система оценки образовательной деятельности, предусмотренная АООП, 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Организаций, включая психолого-педагогические, кадровые, 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3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D489C" w:rsidRDefault="002D489C">
      <w:pPr>
        <w:pStyle w:val="BodyText"/>
        <w:ind w:right="776"/>
      </w:pPr>
      <w:r>
        <w:t>Программой не предусматривается оценивание качества образовательной деятельности</w:t>
      </w:r>
      <w:r>
        <w:rPr>
          <w:spacing w:val="1"/>
        </w:rPr>
        <w:t xml:space="preserve"> </w:t>
      </w:r>
      <w:r>
        <w:t>Организации на основе достижения детьми с ЗПР планируемых результатов 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4"/>
        </w:rPr>
        <w:t xml:space="preserve"> </w:t>
      </w:r>
      <w:r>
        <w:t>представленные в</w:t>
      </w:r>
      <w:r>
        <w:rPr>
          <w:spacing w:val="-1"/>
        </w:rPr>
        <w:t xml:space="preserve"> </w:t>
      </w:r>
      <w:r>
        <w:t>Программе:</w:t>
      </w:r>
    </w:p>
    <w:p w:rsidR="002D489C" w:rsidRDefault="002D489C">
      <w:pPr>
        <w:pStyle w:val="BodyText"/>
        <w:spacing w:before="1" w:line="275" w:lineRule="exact"/>
      </w:pPr>
      <w:r>
        <w:t>не</w:t>
      </w:r>
      <w:r>
        <w:rPr>
          <w:spacing w:val="-3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оценке;</w:t>
      </w:r>
    </w:p>
    <w:p w:rsidR="002D489C" w:rsidRDefault="002D489C">
      <w:pPr>
        <w:pStyle w:val="BodyText"/>
        <w:spacing w:line="242" w:lineRule="auto"/>
        <w:ind w:right="788"/>
      </w:pP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2D489C" w:rsidRDefault="002D489C">
      <w:pPr>
        <w:pStyle w:val="BodyText"/>
        <w:spacing w:line="237" w:lineRule="auto"/>
        <w:ind w:right="786"/>
      </w:pPr>
      <w:r>
        <w:t>не позволяют</w:t>
      </w:r>
      <w:r>
        <w:rPr>
          <w:spacing w:val="1"/>
        </w:rPr>
        <w:t xml:space="preserve"> </w:t>
      </w:r>
      <w:r>
        <w:t>формально сравнивать реальные достижения детей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и 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развитии;</w:t>
      </w:r>
    </w:p>
    <w:p w:rsidR="002D489C" w:rsidRDefault="002D489C">
      <w:pPr>
        <w:pStyle w:val="BodyText"/>
        <w:spacing w:line="275" w:lineRule="exact"/>
      </w:pPr>
      <w:r>
        <w:t>не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</w:t>
      </w:r>
      <w:r>
        <w:rPr>
          <w:spacing w:val="-9"/>
        </w:rPr>
        <w:t xml:space="preserve"> </w:t>
      </w:r>
      <w:r>
        <w:t>основанием при</w:t>
      </w:r>
      <w:r>
        <w:rPr>
          <w:spacing w:val="-5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образования.</w:t>
      </w:r>
    </w:p>
    <w:p w:rsidR="002D489C" w:rsidRDefault="002D489C">
      <w:pPr>
        <w:pStyle w:val="BodyText"/>
        <w:ind w:right="783"/>
      </w:pPr>
      <w:r>
        <w:t>Степени реального освоения ребенком обозначенных целевых ориентиров к моменту</w:t>
      </w:r>
      <w:r>
        <w:rPr>
          <w:spacing w:val="1"/>
        </w:rPr>
        <w:t xml:space="preserve"> </w:t>
      </w:r>
      <w:r>
        <w:t>перехода на следующий уровень образования могут существенно варьировать у разных</w:t>
      </w:r>
      <w:r>
        <w:rPr>
          <w:spacing w:val="1"/>
        </w:rPr>
        <w:t xml:space="preserve"> </w:t>
      </w:r>
      <w:r>
        <w:t>детей в</w:t>
      </w:r>
      <w:r>
        <w:rPr>
          <w:spacing w:val="2"/>
        </w:rPr>
        <w:t xml:space="preserve"> </w:t>
      </w:r>
      <w:r>
        <w:t>силу</w:t>
      </w:r>
      <w:r>
        <w:rPr>
          <w:spacing w:val="-10"/>
        </w:rPr>
        <w:t xml:space="preserve"> </w:t>
      </w:r>
      <w:r>
        <w:t>различий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развития.</w:t>
      </w:r>
    </w:p>
    <w:p w:rsidR="002D489C" w:rsidRDefault="002D489C">
      <w:pPr>
        <w:pStyle w:val="BodyText"/>
        <w:spacing w:before="1"/>
        <w:ind w:right="777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исходно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Поэтому целевые</w:t>
      </w:r>
      <w:r>
        <w:rPr>
          <w:spacing w:val="1"/>
        </w:rPr>
        <w:t xml:space="preserve"> </w:t>
      </w:r>
      <w:r>
        <w:t>ориентиры должны учитывать не только возраст ребенка, но и уровень его развития,</w:t>
      </w:r>
      <w:r>
        <w:rPr>
          <w:spacing w:val="1"/>
        </w:rPr>
        <w:t xml:space="preserve"> </w:t>
      </w:r>
      <w:r>
        <w:t>степень выраженности различных нарушений, а также индивидуально-типологические</w:t>
      </w:r>
      <w:r>
        <w:rPr>
          <w:spacing w:val="1"/>
        </w:rPr>
        <w:t xml:space="preserve"> </w:t>
      </w:r>
      <w:r>
        <w:t>особенности.</w:t>
      </w:r>
    </w:p>
    <w:p w:rsidR="002D489C" w:rsidRDefault="002D489C">
      <w:pPr>
        <w:pStyle w:val="BodyText"/>
        <w:tabs>
          <w:tab w:val="left" w:pos="886"/>
          <w:tab w:val="left" w:pos="1826"/>
          <w:tab w:val="left" w:pos="2301"/>
          <w:tab w:val="left" w:pos="3620"/>
          <w:tab w:val="left" w:pos="3840"/>
          <w:tab w:val="left" w:pos="4680"/>
          <w:tab w:val="left" w:pos="5644"/>
          <w:tab w:val="left" w:pos="6531"/>
          <w:tab w:val="left" w:pos="6910"/>
          <w:tab w:val="left" w:pos="7198"/>
          <w:tab w:val="left" w:pos="8483"/>
          <w:tab w:val="left" w:pos="8809"/>
        </w:tabs>
        <w:ind w:right="779"/>
        <w:jc w:val="left"/>
      </w:pPr>
      <w:r>
        <w:t>В</w:t>
      </w:r>
      <w:r>
        <w:tab/>
        <w:t>АООП</w:t>
      </w:r>
      <w:r>
        <w:tab/>
        <w:t>предусмотрена</w:t>
      </w:r>
      <w:r>
        <w:tab/>
        <w:t>система</w:t>
      </w:r>
      <w:r>
        <w:tab/>
        <w:t>педагогической</w:t>
      </w:r>
      <w:r>
        <w:tab/>
        <w:t>и</w:t>
      </w:r>
      <w:r>
        <w:tab/>
        <w:t>психолого-педагогической</w:t>
      </w:r>
      <w:r>
        <w:rPr>
          <w:spacing w:val="-57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адекватной картины развития детей и их образовательных достижений являются:</w:t>
      </w:r>
      <w:r>
        <w:rPr>
          <w:spacing w:val="1"/>
        </w:rPr>
        <w:t xml:space="preserve"> </w:t>
      </w:r>
      <w:r>
        <w:t>педагогические</w:t>
      </w:r>
      <w:r>
        <w:tab/>
      </w:r>
      <w:r>
        <w:rPr>
          <w:spacing w:val="-1"/>
        </w:rPr>
        <w:t>наблюдения,</w:t>
      </w:r>
      <w:r>
        <w:rPr>
          <w:spacing w:val="-1"/>
        </w:rPr>
        <w:tab/>
      </w:r>
      <w:r>
        <w:rPr>
          <w:spacing w:val="-1"/>
        </w:rPr>
        <w:tab/>
      </w:r>
      <w:r>
        <w:t>педагогическая</w:t>
      </w:r>
      <w:r>
        <w:tab/>
        <w:t>диагностика,</w:t>
      </w:r>
      <w:r>
        <w:tab/>
        <w:t>связанные</w:t>
      </w:r>
      <w:r>
        <w:tab/>
        <w:t>с</w:t>
      </w:r>
      <w:r>
        <w:tab/>
        <w:t>оценкой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дальнейшей</w:t>
      </w:r>
      <w:r>
        <w:rPr>
          <w:spacing w:val="-4"/>
        </w:rPr>
        <w:t xml:space="preserve"> </w:t>
      </w:r>
      <w:r>
        <w:t>оптимизации;</w:t>
      </w:r>
    </w:p>
    <w:p w:rsidR="002D489C" w:rsidRDefault="002D489C">
      <w:pPr>
        <w:pStyle w:val="BodyText"/>
        <w:tabs>
          <w:tab w:val="left" w:pos="1524"/>
          <w:tab w:val="left" w:pos="2579"/>
          <w:tab w:val="left" w:pos="4306"/>
          <w:tab w:val="left" w:pos="5783"/>
          <w:tab w:val="left" w:pos="6843"/>
          <w:tab w:val="left" w:pos="7217"/>
          <w:tab w:val="left" w:pos="7937"/>
        </w:tabs>
        <w:spacing w:before="3" w:line="237" w:lineRule="auto"/>
        <w:ind w:right="788"/>
        <w:jc w:val="left"/>
      </w:pPr>
      <w:r>
        <w:t>детские</w:t>
      </w:r>
      <w:r>
        <w:tab/>
        <w:t>работы,</w:t>
      </w:r>
      <w:r>
        <w:tab/>
        <w:t>фиксирующие</w:t>
      </w:r>
      <w:r>
        <w:tab/>
        <w:t>достижения</w:t>
      </w:r>
      <w:r>
        <w:tab/>
        <w:t>ребенка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2D489C" w:rsidRDefault="002D489C">
      <w:pPr>
        <w:spacing w:line="237" w:lineRule="auto"/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 w:line="275" w:lineRule="exact"/>
        <w:jc w:val="left"/>
      </w:pPr>
      <w:r>
        <w:t>Параметры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АООП:</w:t>
      </w:r>
    </w:p>
    <w:p w:rsidR="002D489C" w:rsidRDefault="002D489C">
      <w:pPr>
        <w:spacing w:line="275" w:lineRule="exact"/>
        <w:ind w:left="478"/>
        <w:rPr>
          <w:i/>
          <w:sz w:val="24"/>
        </w:rPr>
      </w:pPr>
      <w:r>
        <w:rPr>
          <w:i/>
          <w:sz w:val="24"/>
        </w:rPr>
        <w:t>администрация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</w:t>
      </w:r>
    </w:p>
    <w:p w:rsidR="002D489C" w:rsidRDefault="002D489C">
      <w:pPr>
        <w:pStyle w:val="BodyText"/>
        <w:tabs>
          <w:tab w:val="left" w:pos="8303"/>
        </w:tabs>
        <w:spacing w:before="5" w:line="237" w:lineRule="auto"/>
        <w:ind w:right="790"/>
        <w:jc w:val="left"/>
      </w:pPr>
      <w:r>
        <w:t>поддерживают</w:t>
      </w:r>
      <w:r>
        <w:rPr>
          <w:spacing w:val="46"/>
        </w:rPr>
        <w:t xml:space="preserve"> </w:t>
      </w:r>
      <w:r>
        <w:t>ценности</w:t>
      </w:r>
      <w:r>
        <w:rPr>
          <w:spacing w:val="47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позитивной</w:t>
      </w:r>
      <w:r>
        <w:rPr>
          <w:spacing w:val="47"/>
        </w:rPr>
        <w:t xml:space="preserve"> </w:t>
      </w:r>
      <w:r>
        <w:t>социализации</w:t>
      </w:r>
      <w:r>
        <w:rPr>
          <w:spacing w:val="47"/>
        </w:rPr>
        <w:t xml:space="preserve"> </w:t>
      </w:r>
      <w:r>
        <w:t>ребенка</w:t>
      </w:r>
      <w:r>
        <w:tab/>
      </w:r>
      <w:r>
        <w:rPr>
          <w:spacing w:val="-1"/>
        </w:rPr>
        <w:t>дошкольного</w:t>
      </w:r>
      <w:r>
        <w:rPr>
          <w:spacing w:val="-57"/>
        </w:rPr>
        <w:t xml:space="preserve"> </w:t>
      </w:r>
      <w:r>
        <w:t>возраста с</w:t>
      </w:r>
      <w:r>
        <w:rPr>
          <w:spacing w:val="1"/>
        </w:rPr>
        <w:t xml:space="preserve"> </w:t>
      </w:r>
      <w:r>
        <w:t>ЗПР;</w:t>
      </w:r>
    </w:p>
    <w:p w:rsidR="002D489C" w:rsidRDefault="002D489C">
      <w:pPr>
        <w:pStyle w:val="BodyText"/>
        <w:spacing w:before="3"/>
        <w:jc w:val="left"/>
      </w:pPr>
      <w:r>
        <w:t>учитывают</w:t>
      </w:r>
      <w:r>
        <w:rPr>
          <w:spacing w:val="27"/>
        </w:rPr>
        <w:t xml:space="preserve"> </w:t>
      </w:r>
      <w:r>
        <w:t>факт</w:t>
      </w:r>
      <w:r>
        <w:rPr>
          <w:spacing w:val="27"/>
        </w:rPr>
        <w:t xml:space="preserve"> </w:t>
      </w:r>
      <w:r>
        <w:t>разнообразия</w:t>
      </w:r>
      <w:r>
        <w:rPr>
          <w:spacing w:val="22"/>
        </w:rPr>
        <w:t xml:space="preserve"> </w:t>
      </w:r>
      <w:r>
        <w:t>путей</w:t>
      </w:r>
      <w:r>
        <w:rPr>
          <w:spacing w:val="27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ЗПР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постиндустриального</w:t>
      </w:r>
      <w:r>
        <w:rPr>
          <w:spacing w:val="-4"/>
        </w:rPr>
        <w:t xml:space="preserve"> </w:t>
      </w:r>
      <w:r>
        <w:t>общества;</w:t>
      </w:r>
    </w:p>
    <w:p w:rsidR="002D489C" w:rsidRDefault="002D489C">
      <w:pPr>
        <w:pStyle w:val="BodyText"/>
        <w:spacing w:before="1"/>
        <w:ind w:right="785"/>
      </w:pPr>
      <w:r>
        <w:t>ориентирует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2D489C" w:rsidRDefault="002D489C">
      <w:pPr>
        <w:pStyle w:val="BodyText"/>
        <w:ind w:right="778"/>
      </w:pPr>
      <w:r>
        <w:t>обеспечивают выбор методов и инструментов оценивания развития в соответствии с</w:t>
      </w:r>
      <w:r>
        <w:rPr>
          <w:spacing w:val="1"/>
        </w:rPr>
        <w:t xml:space="preserve"> </w:t>
      </w:r>
      <w:r>
        <w:t>разнообразием вариантов развития ребенка с ЗПР в дошкольном детстве, вариантами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коррекционно-реабилитационной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 местными условиями в разных регионах и муниципальных образованиях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2D489C" w:rsidRDefault="002D489C">
      <w:pPr>
        <w:pStyle w:val="BodyText"/>
        <w:spacing w:before="3" w:line="237" w:lineRule="auto"/>
        <w:ind w:right="788"/>
      </w:pPr>
      <w:r>
        <w:t>Анализ результатов усвоения Программы может служить основой для 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D489C" w:rsidRDefault="002D489C">
      <w:pPr>
        <w:pStyle w:val="BodyText"/>
        <w:spacing w:before="3" w:line="275" w:lineRule="exact"/>
      </w:pPr>
      <w:r>
        <w:t>АООП</w:t>
      </w:r>
      <w:r>
        <w:rPr>
          <w:spacing w:val="-4"/>
        </w:rPr>
        <w:t xml:space="preserve"> </w:t>
      </w:r>
      <w:r>
        <w:t>предусмотрены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качества:</w:t>
      </w:r>
    </w:p>
    <w:p w:rsidR="002D489C" w:rsidRDefault="002D489C">
      <w:pPr>
        <w:pStyle w:val="BodyText"/>
        <w:ind w:right="781"/>
      </w:pP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 педагогических действий и планирования дальнейшей образовательной 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ЗПР;</w:t>
      </w:r>
    </w:p>
    <w:p w:rsidR="002D489C" w:rsidRDefault="002D489C">
      <w:pPr>
        <w:pStyle w:val="BodyText"/>
      </w:pPr>
      <w:r>
        <w:t>внутренняя</w:t>
      </w:r>
      <w:r>
        <w:rPr>
          <w:spacing w:val="-4"/>
        </w:rPr>
        <w:t xml:space="preserve"> </w:t>
      </w:r>
      <w:r>
        <w:t>оценка,</w:t>
      </w:r>
      <w:r>
        <w:rPr>
          <w:spacing w:val="-2"/>
        </w:rPr>
        <w:t xml:space="preserve"> </w:t>
      </w:r>
      <w:r>
        <w:t>самооценка</w:t>
      </w:r>
      <w:r>
        <w:rPr>
          <w:spacing w:val="-5"/>
        </w:rPr>
        <w:t xml:space="preserve"> </w:t>
      </w:r>
      <w:r>
        <w:t>Организации;</w:t>
      </w:r>
    </w:p>
    <w:p w:rsidR="002D489C" w:rsidRDefault="002D489C">
      <w:pPr>
        <w:pStyle w:val="BodyText"/>
        <w:spacing w:before="2"/>
        <w:ind w:right="785"/>
      </w:pP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независимая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-4"/>
        </w:rPr>
        <w:t xml:space="preserve"> </w:t>
      </w:r>
      <w:r>
        <w:t>оценка.</w:t>
      </w:r>
    </w:p>
    <w:p w:rsidR="002D489C" w:rsidRDefault="002D489C">
      <w:pPr>
        <w:pStyle w:val="BodyText"/>
        <w:spacing w:before="2" w:line="237" w:lineRule="auto"/>
        <w:ind w:right="78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задачи:</w:t>
      </w:r>
    </w:p>
    <w:p w:rsidR="002D489C" w:rsidRDefault="002D489C">
      <w:pPr>
        <w:pStyle w:val="BodyText"/>
        <w:spacing w:before="4" w:line="275" w:lineRule="exact"/>
      </w:pP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АООП;</w:t>
      </w:r>
    </w:p>
    <w:p w:rsidR="002D489C" w:rsidRDefault="002D489C">
      <w:pPr>
        <w:pStyle w:val="BodyText"/>
        <w:spacing w:line="242" w:lineRule="auto"/>
        <w:ind w:right="780"/>
        <w:jc w:val="left"/>
      </w:pPr>
      <w:r>
        <w:t>реализации</w:t>
      </w:r>
      <w:r>
        <w:rPr>
          <w:spacing w:val="40"/>
        </w:rPr>
        <w:t xml:space="preserve"> </w:t>
      </w:r>
      <w:r>
        <w:t>требований</w:t>
      </w:r>
      <w:r>
        <w:rPr>
          <w:spacing w:val="36"/>
        </w:rPr>
        <w:t xml:space="preserve"> </w:t>
      </w:r>
      <w:r>
        <w:t>ФГОС</w:t>
      </w:r>
      <w:r>
        <w:rPr>
          <w:spacing w:val="38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структуре,</w:t>
      </w:r>
      <w:r>
        <w:rPr>
          <w:spacing w:val="46"/>
        </w:rPr>
        <w:t xml:space="preserve"> </w:t>
      </w:r>
      <w:r>
        <w:t>условиям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целевым</w:t>
      </w:r>
      <w:r>
        <w:rPr>
          <w:spacing w:val="32"/>
        </w:rPr>
        <w:t xml:space="preserve"> </w:t>
      </w:r>
      <w:r>
        <w:t>ориентирам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организации;</w:t>
      </w:r>
    </w:p>
    <w:p w:rsidR="002D489C" w:rsidRDefault="002D489C">
      <w:pPr>
        <w:pStyle w:val="BodyText"/>
        <w:spacing w:line="242" w:lineRule="auto"/>
        <w:ind w:right="780"/>
        <w:jc w:val="left"/>
      </w:pPr>
      <w:r>
        <w:t>обеспечения</w:t>
      </w:r>
      <w:r>
        <w:rPr>
          <w:spacing w:val="10"/>
        </w:rPr>
        <w:t xml:space="preserve"> </w:t>
      </w:r>
      <w:r>
        <w:t>объективной</w:t>
      </w:r>
      <w:r>
        <w:rPr>
          <w:spacing w:val="11"/>
        </w:rPr>
        <w:t xml:space="preserve"> </w:t>
      </w:r>
      <w:r>
        <w:t>экспертизы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адаптированной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ЗПР;</w:t>
      </w:r>
    </w:p>
    <w:p w:rsidR="002D489C" w:rsidRDefault="002D489C">
      <w:pPr>
        <w:pStyle w:val="BodyText"/>
        <w:spacing w:line="242" w:lineRule="auto"/>
        <w:ind w:right="780"/>
        <w:jc w:val="left"/>
      </w:pPr>
      <w:r>
        <w:t>постановки</w:t>
      </w:r>
      <w:r>
        <w:rPr>
          <w:spacing w:val="31"/>
        </w:rPr>
        <w:t xml:space="preserve"> </w:t>
      </w:r>
      <w:r>
        <w:t>ориентиров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профессиональной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педагогов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перспектив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самой</w:t>
      </w:r>
      <w:r>
        <w:rPr>
          <w:spacing w:val="3"/>
        </w:rPr>
        <w:t xml:space="preserve"> </w:t>
      </w:r>
      <w:r>
        <w:t>Организации;</w:t>
      </w:r>
    </w:p>
    <w:p w:rsidR="002D489C" w:rsidRDefault="002D489C">
      <w:pPr>
        <w:pStyle w:val="BodyText"/>
        <w:tabs>
          <w:tab w:val="left" w:pos="1600"/>
          <w:tab w:val="left" w:pos="2895"/>
          <w:tab w:val="left" w:pos="4861"/>
          <w:tab w:val="left" w:pos="5725"/>
          <w:tab w:val="left" w:pos="7274"/>
          <w:tab w:val="left" w:pos="7609"/>
          <w:tab w:val="left" w:pos="8947"/>
        </w:tabs>
        <w:spacing w:line="242" w:lineRule="auto"/>
        <w:ind w:right="790"/>
        <w:jc w:val="left"/>
      </w:pPr>
      <w:r>
        <w:t>создания</w:t>
      </w:r>
      <w:r>
        <w:tab/>
        <w:t>оснований</w:t>
      </w:r>
      <w:r>
        <w:tab/>
        <w:t>преемственности</w:t>
      </w:r>
      <w:r>
        <w:tab/>
        <w:t>между</w:t>
      </w:r>
      <w:r>
        <w:tab/>
        <w:t>дошкольным</w:t>
      </w:r>
      <w:r>
        <w:tab/>
        <w:t>и</w:t>
      </w:r>
      <w:r>
        <w:tab/>
        <w:t>начальным</w:t>
      </w:r>
      <w:r>
        <w:tab/>
      </w:r>
      <w:r>
        <w:rPr>
          <w:spacing w:val="-1"/>
        </w:rPr>
        <w:t>общим</w:t>
      </w:r>
      <w:r>
        <w:rPr>
          <w:spacing w:val="-57"/>
        </w:rPr>
        <w:t xml:space="preserve"> </w:t>
      </w:r>
      <w:r>
        <w:t>образованием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ЗПР.</w:t>
      </w:r>
    </w:p>
    <w:p w:rsidR="002D489C" w:rsidRDefault="002D489C">
      <w:pPr>
        <w:pStyle w:val="BodyText"/>
        <w:spacing w:line="270" w:lineRule="exact"/>
        <w:jc w:val="left"/>
      </w:pPr>
      <w:r>
        <w:t>При</w:t>
      </w:r>
      <w:r>
        <w:rPr>
          <w:spacing w:val="-2"/>
        </w:rPr>
        <w:t xml:space="preserve"> </w:t>
      </w:r>
      <w:r>
        <w:t>этом развивающее</w:t>
      </w:r>
      <w:r>
        <w:rPr>
          <w:spacing w:val="-8"/>
        </w:rPr>
        <w:t xml:space="preserve"> </w:t>
      </w:r>
      <w:r>
        <w:t>оценивание:</w:t>
      </w:r>
    </w:p>
    <w:p w:rsidR="002D489C" w:rsidRDefault="002D489C">
      <w:pPr>
        <w:pStyle w:val="BodyText"/>
        <w:spacing w:line="242" w:lineRule="auto"/>
        <w:ind w:right="785"/>
      </w:pPr>
      <w:r>
        <w:t>исключает использование оценки индивидуального развития ребенка в контексте оценки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Организации;</w:t>
      </w:r>
    </w:p>
    <w:p w:rsidR="002D489C" w:rsidRDefault="002D489C">
      <w:pPr>
        <w:pStyle w:val="BodyText"/>
        <w:spacing w:line="242" w:lineRule="auto"/>
        <w:ind w:right="790"/>
      </w:pPr>
      <w:r>
        <w:t>исключает</w:t>
      </w:r>
      <w:r>
        <w:rPr>
          <w:spacing w:val="1"/>
        </w:rPr>
        <w:t xml:space="preserve"> </w:t>
      </w:r>
      <w:r>
        <w:t>унификацию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образования;</w:t>
      </w:r>
    </w:p>
    <w:p w:rsidR="002D489C" w:rsidRDefault="002D489C">
      <w:pPr>
        <w:pStyle w:val="BodyText"/>
        <w:spacing w:line="242" w:lineRule="auto"/>
        <w:ind w:right="791"/>
      </w:pPr>
      <w:r>
        <w:t>способствует открытости по отношению к ожиданиям семьи ребенка с ЗПР, педагогов,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2D489C" w:rsidRDefault="002D489C">
      <w:pPr>
        <w:pStyle w:val="BodyText"/>
        <w:ind w:right="785"/>
      </w:pPr>
      <w:r>
        <w:t>включает как оценку педагогами Организации собственной работы, так и независимую</w:t>
      </w:r>
      <w:r>
        <w:rPr>
          <w:spacing w:val="1"/>
        </w:rPr>
        <w:t xml:space="preserve"> </w:t>
      </w:r>
      <w:r>
        <w:t>профессиональную и общественную оценку условий образовательной деятельности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2D489C" w:rsidRDefault="002D489C">
      <w:pPr>
        <w:pStyle w:val="BodyText"/>
        <w:ind w:right="777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является оценка качества психолого-педагогических условий реализации</w:t>
      </w:r>
      <w:r>
        <w:rPr>
          <w:spacing w:val="1"/>
        </w:rPr>
        <w:t xml:space="preserve"> </w:t>
      </w:r>
      <w:r>
        <w:t>АООП. Это позволяет выстроить систему оценки и повышения качества 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t>соответствии 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2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Программы.</w:t>
      </w:r>
    </w:p>
    <w:p w:rsidR="002D489C" w:rsidRDefault="002D489C">
      <w:pPr>
        <w:pStyle w:val="BodyText"/>
        <w:ind w:right="784"/>
      </w:pPr>
      <w:r>
        <w:t>Ключевым объектом оценки является уровень образовательного процесса, в котором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Организации.</w:t>
      </w:r>
      <w:r>
        <w:rPr>
          <w:spacing w:val="31"/>
        </w:rPr>
        <w:t xml:space="preserve"> </w:t>
      </w:r>
      <w:r>
        <w:t>Система</w:t>
      </w:r>
      <w:r>
        <w:rPr>
          <w:spacing w:val="28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качества</w:t>
      </w:r>
      <w:r>
        <w:rPr>
          <w:spacing w:val="28"/>
        </w:rPr>
        <w:t xml:space="preserve"> </w:t>
      </w:r>
      <w:r>
        <w:t>предоставляет</w:t>
      </w:r>
      <w:r>
        <w:rPr>
          <w:spacing w:val="30"/>
        </w:rPr>
        <w:t xml:space="preserve"> </w:t>
      </w:r>
      <w:r>
        <w:t>педагогам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администрации</w:t>
      </w:r>
    </w:p>
    <w:p w:rsidR="002D489C" w:rsidRDefault="002D489C">
      <w:p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82"/>
      </w:pPr>
      <w:r>
        <w:t>Организации материал для рефлексии своей деятельности и для серьезной работы над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формируют доказательную основу для изменений в АООП, корректировки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D489C" w:rsidRDefault="002D489C">
      <w:pPr>
        <w:pStyle w:val="BodyText"/>
        <w:ind w:right="782"/>
      </w:pPr>
      <w:r>
        <w:t>Важную роль в системе оценки качества образовательной деятельности играют также</w:t>
      </w:r>
      <w:r>
        <w:rPr>
          <w:spacing w:val="1"/>
        </w:rPr>
        <w:t xml:space="preserve"> </w:t>
      </w:r>
      <w:r>
        <w:t>семьи воспитанников и другие субъекты образовательных отношений, участвующие в</w:t>
      </w:r>
      <w:r>
        <w:rPr>
          <w:spacing w:val="1"/>
        </w:rPr>
        <w:t xml:space="preserve"> </w:t>
      </w:r>
      <w:r>
        <w:t>оценивании образовательной деятельности Организации, предоставляя обратную связь о</w:t>
      </w:r>
      <w:r>
        <w:rPr>
          <w:spacing w:val="-57"/>
        </w:rPr>
        <w:t xml:space="preserve"> </w:t>
      </w:r>
      <w:r>
        <w:t>качестве образовательных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Организации.</w:t>
      </w:r>
    </w:p>
    <w:p w:rsidR="002D489C" w:rsidRDefault="002D489C">
      <w:pPr>
        <w:pStyle w:val="Heading1"/>
        <w:spacing w:before="79"/>
        <w:ind w:left="3658"/>
        <w:jc w:val="both"/>
      </w:pPr>
      <w:bookmarkStart w:id="2" w:name="II._Содержательный_раздел"/>
      <w:bookmarkEnd w:id="2"/>
      <w:r>
        <w:t>II.</w:t>
      </w:r>
      <w:r>
        <w:rPr>
          <w:spacing w:val="-9"/>
        </w:rPr>
        <w:t xml:space="preserve"> </w:t>
      </w:r>
      <w:r>
        <w:t>Содержательный</w:t>
      </w:r>
      <w:r>
        <w:rPr>
          <w:spacing w:val="-13"/>
        </w:rPr>
        <w:t xml:space="preserve"> </w:t>
      </w:r>
      <w:r>
        <w:t>раздел</w:t>
      </w:r>
    </w:p>
    <w:p w:rsidR="002D489C" w:rsidRDefault="002D489C">
      <w:pPr>
        <w:pStyle w:val="BodyText"/>
        <w:spacing w:before="7"/>
        <w:ind w:left="0"/>
        <w:jc w:val="left"/>
        <w:rPr>
          <w:b/>
          <w:sz w:val="23"/>
        </w:rPr>
      </w:pPr>
    </w:p>
    <w:p w:rsidR="002D489C" w:rsidRDefault="002D489C">
      <w:pPr>
        <w:pStyle w:val="Heading2"/>
        <w:numPr>
          <w:ilvl w:val="1"/>
          <w:numId w:val="37"/>
        </w:numPr>
        <w:tabs>
          <w:tab w:val="left" w:pos="1064"/>
        </w:tabs>
        <w:spacing w:before="1"/>
        <w:ind w:right="778"/>
      </w:pPr>
      <w:r>
        <w:t>Общие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p w:rsidR="002D489C" w:rsidRDefault="002D489C">
      <w:pPr>
        <w:pStyle w:val="BodyText"/>
        <w:spacing w:before="7"/>
        <w:ind w:left="0"/>
        <w:jc w:val="left"/>
        <w:rPr>
          <w:b/>
          <w:sz w:val="23"/>
        </w:rPr>
      </w:pPr>
    </w:p>
    <w:p w:rsidR="002D489C" w:rsidRDefault="002D489C">
      <w:pPr>
        <w:pStyle w:val="BodyText"/>
        <w:ind w:right="778"/>
      </w:pPr>
      <w:r>
        <w:t>В соответствии с приказом Минобрнауки России от 30.08.2013 № 1014 «Об утверждении</w:t>
      </w:r>
      <w:r>
        <w:rPr>
          <w:spacing w:val="-57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6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осуществляется в группах, имеющих компенсирующую, комбинированную или</w:t>
      </w:r>
      <w:r>
        <w:rPr>
          <w:spacing w:val="-57"/>
        </w:rPr>
        <w:t xml:space="preserve"> </w:t>
      </w:r>
      <w:r>
        <w:t>общеразвивающую</w:t>
      </w:r>
      <w:r>
        <w:rPr>
          <w:spacing w:val="2"/>
        </w:rPr>
        <w:t xml:space="preserve"> </w:t>
      </w:r>
      <w:r>
        <w:t>направленность.</w:t>
      </w:r>
    </w:p>
    <w:p w:rsidR="002D489C" w:rsidRDefault="002D489C">
      <w:pPr>
        <w:pStyle w:val="BodyText"/>
        <w:spacing w:before="1"/>
        <w:ind w:right="7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реализована,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включает</w:t>
      </w:r>
      <w:r>
        <w:rPr>
          <w:i/>
          <w:spacing w:val="1"/>
        </w:rPr>
        <w:t xml:space="preserve"> </w:t>
      </w:r>
      <w:r>
        <w:rPr>
          <w:i/>
        </w:rPr>
        <w:t>время</w:t>
      </w:r>
      <w:r>
        <w:t>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 детей по</w:t>
      </w:r>
      <w:r>
        <w:rPr>
          <w:spacing w:val="60"/>
        </w:rPr>
        <w:t xml:space="preserve"> </w:t>
      </w:r>
      <w:r>
        <w:t>реализации образовательной программы дошкольного 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6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детей.</w:t>
      </w:r>
    </w:p>
    <w:p w:rsidR="002D489C" w:rsidRDefault="002D489C">
      <w:pPr>
        <w:pStyle w:val="BodyText"/>
        <w:spacing w:before="1" w:line="242" w:lineRule="auto"/>
        <w:ind w:right="781"/>
      </w:pPr>
      <w:r>
        <w:t>Задачами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являются:</w:t>
      </w:r>
    </w:p>
    <w:p w:rsidR="002D489C" w:rsidRDefault="002D489C">
      <w:pPr>
        <w:pStyle w:val="ListParagraph"/>
        <w:numPr>
          <w:ilvl w:val="0"/>
          <w:numId w:val="36"/>
        </w:numPr>
        <w:tabs>
          <w:tab w:val="left" w:pos="705"/>
        </w:tabs>
        <w:spacing w:line="242" w:lineRule="auto"/>
        <w:ind w:right="784" w:firstLine="0"/>
        <w:rPr>
          <w:sz w:val="24"/>
        </w:rPr>
      </w:pPr>
      <w:r>
        <w:rPr>
          <w:sz w:val="24"/>
        </w:rPr>
        <w:t>развитие физических, интеллектуальных, нравственных, эстетических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2D489C" w:rsidRDefault="002D489C">
      <w:pPr>
        <w:pStyle w:val="ListParagraph"/>
        <w:numPr>
          <w:ilvl w:val="0"/>
          <w:numId w:val="36"/>
        </w:numPr>
        <w:tabs>
          <w:tab w:val="left" w:pos="662"/>
        </w:tabs>
        <w:spacing w:line="271" w:lineRule="exact"/>
        <w:ind w:left="661" w:hanging="1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D489C" w:rsidRDefault="002D489C">
      <w:pPr>
        <w:pStyle w:val="ListParagraph"/>
        <w:numPr>
          <w:ilvl w:val="0"/>
          <w:numId w:val="36"/>
        </w:numPr>
        <w:tabs>
          <w:tab w:val="left" w:pos="662"/>
        </w:tabs>
        <w:spacing w:line="275" w:lineRule="exact"/>
        <w:ind w:left="661" w:hanging="184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D489C" w:rsidRDefault="002D489C">
      <w:pPr>
        <w:pStyle w:val="ListParagraph"/>
        <w:numPr>
          <w:ilvl w:val="0"/>
          <w:numId w:val="36"/>
        </w:numPr>
        <w:tabs>
          <w:tab w:val="left" w:pos="662"/>
        </w:tabs>
        <w:spacing w:line="275" w:lineRule="exact"/>
        <w:ind w:left="661" w:hanging="184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в физическом и</w:t>
      </w:r>
      <w:r>
        <w:rPr>
          <w:spacing w:val="-6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детей;</w:t>
      </w:r>
    </w:p>
    <w:p w:rsidR="002D489C" w:rsidRDefault="002D489C">
      <w:pPr>
        <w:pStyle w:val="ListParagraph"/>
        <w:numPr>
          <w:ilvl w:val="0"/>
          <w:numId w:val="36"/>
        </w:numPr>
        <w:tabs>
          <w:tab w:val="left" w:pos="676"/>
        </w:tabs>
        <w:ind w:right="778" w:firstLine="0"/>
        <w:rPr>
          <w:sz w:val="24"/>
        </w:rPr>
      </w:pPr>
      <w:r>
        <w:rPr>
          <w:sz w:val="24"/>
        </w:rPr>
        <w:t>создание современной развивающей предметно-пространственной среды,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 для детей с ОВЗ, так и для нормально развивающихся детей, их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2D489C" w:rsidRDefault="002D489C">
      <w:pPr>
        <w:pStyle w:val="ListParagraph"/>
        <w:numPr>
          <w:ilvl w:val="0"/>
          <w:numId w:val="36"/>
        </w:numPr>
        <w:tabs>
          <w:tab w:val="left" w:pos="662"/>
        </w:tabs>
        <w:spacing w:line="274" w:lineRule="exact"/>
        <w:ind w:left="661" w:hanging="184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культуры.</w:t>
      </w:r>
    </w:p>
    <w:p w:rsidR="002D489C" w:rsidRDefault="002D489C">
      <w:pPr>
        <w:pStyle w:val="BodyText"/>
        <w:spacing w:before="5" w:line="237" w:lineRule="auto"/>
        <w:ind w:right="785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ЗПР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заключений психолого-медико-педагогической</w:t>
      </w:r>
      <w:r>
        <w:rPr>
          <w:spacing w:val="-4"/>
        </w:rPr>
        <w:t xml:space="preserve"> </w:t>
      </w:r>
      <w:r>
        <w:t>комиссии.</w:t>
      </w:r>
    </w:p>
    <w:p w:rsidR="002D489C" w:rsidRDefault="002D489C">
      <w:pPr>
        <w:spacing w:before="4"/>
        <w:ind w:left="478" w:right="776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личности, способностей детей в различных видах деятельности и 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и образования детей (далее — образовательные области): </w:t>
      </w:r>
      <w:r>
        <w:rPr>
          <w:i/>
          <w:sz w:val="24"/>
        </w:rPr>
        <w:t>физическое развитие,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социально-коммуникативное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развитие,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познавательное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развитие,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речевое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развитие,</w:t>
      </w:r>
    </w:p>
    <w:p w:rsidR="002D489C" w:rsidRDefault="002D489C">
      <w:pPr>
        <w:jc w:val="both"/>
        <w:rPr>
          <w:sz w:val="24"/>
        </w:rPr>
        <w:sectPr w:rsidR="002D489C">
          <w:footerReference w:type="default" r:id="rId14"/>
          <w:pgSz w:w="11910" w:h="16840"/>
          <w:pgMar w:top="940" w:right="460" w:bottom="1240" w:left="1000" w:header="0" w:footer="1051" w:gutter="0"/>
          <w:cols w:space="720"/>
        </w:sectPr>
      </w:pPr>
    </w:p>
    <w:p w:rsidR="002D489C" w:rsidRDefault="002D489C">
      <w:pPr>
        <w:spacing w:before="75"/>
        <w:ind w:left="478" w:right="775"/>
        <w:jc w:val="both"/>
        <w:rPr>
          <w:i/>
          <w:sz w:val="24"/>
        </w:rPr>
      </w:pPr>
      <w:r>
        <w:rPr>
          <w:sz w:val="24"/>
        </w:rPr>
        <w:t>С целью отбора вариативного содержания образовательной работы, для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областей, и, соответственно, определяются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 ребенка, а служит исключительно задачам индивидуализации 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ЗПР.</w:t>
      </w:r>
    </w:p>
    <w:p w:rsidR="002D489C" w:rsidRDefault="002D489C">
      <w:pPr>
        <w:pStyle w:val="BodyText"/>
        <w:spacing w:before="6"/>
        <w:ind w:left="0"/>
        <w:jc w:val="left"/>
        <w:rPr>
          <w:i/>
        </w:rPr>
      </w:pPr>
    </w:p>
    <w:p w:rsidR="002D489C" w:rsidRDefault="002D489C">
      <w:pPr>
        <w:pStyle w:val="Heading2"/>
        <w:numPr>
          <w:ilvl w:val="1"/>
          <w:numId w:val="37"/>
        </w:numPr>
        <w:tabs>
          <w:tab w:val="left" w:pos="963"/>
        </w:tabs>
        <w:spacing w:line="272" w:lineRule="exact"/>
        <w:ind w:left="962" w:hanging="422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</w:t>
      </w:r>
    </w:p>
    <w:p w:rsidR="002D489C" w:rsidRDefault="002D489C">
      <w:pPr>
        <w:pStyle w:val="BodyText"/>
        <w:spacing w:line="272" w:lineRule="exact"/>
      </w:pPr>
      <w:r>
        <w:rPr>
          <w:color w:val="000009"/>
        </w:rPr>
        <w:t>Социально-коммуникативное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8"/>
        </w:tabs>
        <w:spacing w:before="2"/>
        <w:ind w:right="777" w:firstLine="0"/>
        <w:rPr>
          <w:color w:val="000009"/>
          <w:sz w:val="24"/>
        </w:rPr>
      </w:pPr>
      <w:r>
        <w:rPr>
          <w:color w:val="000009"/>
          <w:sz w:val="24"/>
        </w:rPr>
        <w:t>усвоение норм и ценностей, принятых в обществе, включая моральные и нравственные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91"/>
        </w:tabs>
        <w:spacing w:before="3" w:line="237" w:lineRule="auto"/>
        <w:ind w:right="784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3" w:line="275" w:lineRule="exact"/>
        <w:ind w:left="622" w:hanging="145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взрослыми;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81"/>
        </w:tabs>
        <w:ind w:right="776" w:firstLine="0"/>
        <w:rPr>
          <w:color w:val="000009"/>
          <w:sz w:val="24"/>
        </w:rPr>
      </w:pPr>
      <w:r>
        <w:rPr>
          <w:color w:val="000009"/>
          <w:sz w:val="24"/>
        </w:rPr>
        <w:t>развитие 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интеллекта, 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отзывчивости,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сопереживания, формирование готовности к совместной деятельности со 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 уважительного отношения и чувства принадлежности к своей семье и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сообществу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саду;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86"/>
        </w:tabs>
        <w:spacing w:line="242" w:lineRule="auto"/>
        <w:ind w:right="778" w:firstLine="0"/>
        <w:rPr>
          <w:color w:val="000009"/>
          <w:sz w:val="24"/>
        </w:rPr>
      </w:pPr>
      <w:r>
        <w:rPr>
          <w:color w:val="000009"/>
          <w:sz w:val="24"/>
        </w:rPr>
        <w:t>становление самостоятельности, целенаправленности и саморегуляции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00"/>
        </w:tabs>
        <w:spacing w:line="242" w:lineRule="auto"/>
        <w:ind w:right="788" w:firstLine="0"/>
        <w:rPr>
          <w:color w:val="000009"/>
          <w:sz w:val="24"/>
        </w:rPr>
      </w:pPr>
      <w:r>
        <w:rPr>
          <w:color w:val="000009"/>
          <w:sz w:val="24"/>
        </w:rPr>
        <w:t>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1" w:lineRule="exact"/>
        <w:ind w:left="622" w:hanging="145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позитивных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установок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быту,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социуме,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природе.</w:t>
      </w:r>
    </w:p>
    <w:p w:rsidR="002D489C" w:rsidRDefault="002D489C">
      <w:pPr>
        <w:pStyle w:val="BodyText"/>
        <w:ind w:right="780"/>
        <w:jc w:val="left"/>
      </w:pPr>
      <w:r>
        <w:rPr>
          <w:color w:val="000009"/>
        </w:rPr>
        <w:t>Цели,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«Социально-коммуникативное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развитие»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дошкольного возраста в условиях ДОО представлены четырьмя разделами: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нравственное 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патриотическое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воспитание.</w:t>
      </w:r>
    </w:p>
    <w:p w:rsidR="002D489C" w:rsidRDefault="002D489C">
      <w:pPr>
        <w:pStyle w:val="BodyText"/>
        <w:spacing w:line="275" w:lineRule="exact"/>
        <w:jc w:val="left"/>
      </w:pPr>
      <w:r>
        <w:rPr>
          <w:color w:val="000009"/>
        </w:rPr>
        <w:t>Ребенок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семье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сообществе.</w:t>
      </w:r>
    </w:p>
    <w:p w:rsidR="002D489C" w:rsidRDefault="002D489C">
      <w:pPr>
        <w:pStyle w:val="BodyText"/>
        <w:spacing w:line="242" w:lineRule="auto"/>
        <w:ind w:right="3418"/>
        <w:jc w:val="left"/>
      </w:pPr>
      <w:r>
        <w:rPr>
          <w:color w:val="000009"/>
        </w:rPr>
        <w:t>Самообслуживание,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самостоятельность,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трудовое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воспитание.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поведения.</w:t>
      </w:r>
    </w:p>
    <w:p w:rsidR="002D489C" w:rsidRDefault="002D489C">
      <w:pPr>
        <w:spacing w:line="271" w:lineRule="exact"/>
        <w:ind w:left="478"/>
        <w:rPr>
          <w:i/>
          <w:sz w:val="24"/>
        </w:rPr>
      </w:pPr>
      <w:r>
        <w:rPr>
          <w:i/>
          <w:color w:val="000009"/>
          <w:sz w:val="24"/>
        </w:rPr>
        <w:t>Социализация,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общения,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нравственное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патриотическое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воспитание</w:t>
      </w:r>
    </w:p>
    <w:p w:rsidR="002D489C" w:rsidRDefault="002D489C">
      <w:pPr>
        <w:pStyle w:val="BodyText"/>
        <w:spacing w:line="275" w:lineRule="exact"/>
        <w:jc w:val="left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2D489C" w:rsidRDefault="002D489C">
      <w:pPr>
        <w:pStyle w:val="BodyText"/>
        <w:ind w:right="783"/>
      </w:pPr>
      <w:r>
        <w:rPr>
          <w:i/>
          <w:color w:val="000009"/>
        </w:rPr>
        <w:t>развивать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общение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игровую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деятельность: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 и развития инициативы ребенка на основе сотрудничества со взрослыми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сверстниками;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коммуникативные способности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дошкольников;</w:t>
      </w:r>
    </w:p>
    <w:p w:rsidR="002D489C" w:rsidRDefault="002D489C">
      <w:pPr>
        <w:ind w:left="478" w:right="785"/>
        <w:jc w:val="both"/>
        <w:rPr>
          <w:sz w:val="24"/>
        </w:rPr>
      </w:pPr>
      <w:r>
        <w:rPr>
          <w:i/>
          <w:color w:val="000009"/>
          <w:sz w:val="24"/>
        </w:rPr>
        <w:t>приобщать к элементарным общепринятым нормам и правилам взаимоотношений со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сверстниками и взрослыми: </w:t>
      </w:r>
      <w:r>
        <w:rPr>
          <w:color w:val="000009"/>
          <w:sz w:val="24"/>
        </w:rPr>
        <w:t>поддерживать доброжелательное отношение детей друг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D489C" w:rsidRDefault="002D489C">
      <w:pPr>
        <w:spacing w:line="275" w:lineRule="exact"/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основы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нравственной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культуры;</w:t>
      </w:r>
    </w:p>
    <w:p w:rsidR="002D489C" w:rsidRDefault="002D489C">
      <w:pPr>
        <w:ind w:left="478" w:right="775"/>
        <w:jc w:val="both"/>
        <w:rPr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гендерную,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семейную,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гражданскую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идентификацию детей с членами семьи, другими детьми и взрослыми, 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патриотических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чувств;</w:t>
      </w:r>
    </w:p>
    <w:p w:rsidR="002D489C" w:rsidRDefault="002D489C">
      <w:pPr>
        <w:spacing w:before="3" w:line="237" w:lineRule="auto"/>
        <w:ind w:left="478" w:right="773"/>
        <w:jc w:val="both"/>
        <w:rPr>
          <w:sz w:val="24"/>
        </w:rPr>
      </w:pPr>
      <w:r>
        <w:rPr>
          <w:i/>
          <w:color w:val="000009"/>
          <w:sz w:val="24"/>
        </w:rPr>
        <w:t>формировать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готовность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усвоению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социокультурных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духовно-нравственных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ценностей</w:t>
      </w:r>
      <w:r>
        <w:rPr>
          <w:i/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 учетом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этнокультурной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2D489C" w:rsidRDefault="002D489C">
      <w:pPr>
        <w:pStyle w:val="BodyText"/>
        <w:spacing w:before="3" w:line="275" w:lineRule="exact"/>
      </w:pPr>
      <w:r>
        <w:rPr>
          <w:color w:val="000009"/>
        </w:rPr>
        <w:t>Задачи, актуальные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возраста:</w:t>
      </w:r>
    </w:p>
    <w:p w:rsidR="002D489C" w:rsidRDefault="002D489C">
      <w:pPr>
        <w:spacing w:line="242" w:lineRule="auto"/>
        <w:ind w:left="478" w:right="779"/>
        <w:jc w:val="both"/>
        <w:rPr>
          <w:sz w:val="24"/>
        </w:rPr>
      </w:pPr>
      <w:r>
        <w:rPr>
          <w:i/>
          <w:color w:val="000009"/>
          <w:sz w:val="24"/>
        </w:rPr>
        <w:t>обеспечивать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адаптивную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образования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2D489C" w:rsidRDefault="002D489C">
      <w:pPr>
        <w:pStyle w:val="BodyText"/>
        <w:spacing w:line="242" w:lineRule="auto"/>
        <w:ind w:right="785"/>
      </w:pP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самооценку,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уверенность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возможностях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способностях;</w:t>
      </w:r>
    </w:p>
    <w:p w:rsidR="002D489C" w:rsidRDefault="002D489C">
      <w:pPr>
        <w:spacing w:line="242" w:lineRule="auto"/>
        <w:sectPr w:rsidR="002D489C">
          <w:footerReference w:type="default" r:id="rId15"/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tabs>
          <w:tab w:val="left" w:pos="2532"/>
          <w:tab w:val="left" w:pos="6436"/>
        </w:tabs>
        <w:spacing w:before="77" w:line="237" w:lineRule="auto"/>
        <w:ind w:right="776"/>
        <w:jc w:val="left"/>
      </w:pPr>
      <w:r>
        <w:rPr>
          <w:color w:val="000009"/>
        </w:rPr>
        <w:t>формировать</w:t>
      </w:r>
      <w:r>
        <w:rPr>
          <w:color w:val="000009"/>
        </w:rPr>
        <w:tab/>
        <w:t>мотивационно-потребностный,</w:t>
      </w:r>
      <w:r>
        <w:rPr>
          <w:color w:val="000009"/>
        </w:rPr>
        <w:tab/>
      </w:r>
      <w:r>
        <w:rPr>
          <w:color w:val="000009"/>
          <w:spacing w:val="-1"/>
        </w:rPr>
        <w:t>когнитивно-интеллектуальный,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деятельностный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компоненты культуры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отношений;</w:t>
      </w:r>
    </w:p>
    <w:p w:rsidR="002D489C" w:rsidRDefault="002D489C">
      <w:pPr>
        <w:pStyle w:val="BodyText"/>
        <w:spacing w:before="6" w:line="237" w:lineRule="auto"/>
        <w:ind w:right="780"/>
        <w:jc w:val="left"/>
      </w:pPr>
      <w:r>
        <w:rPr>
          <w:color w:val="000009"/>
        </w:rPr>
        <w:t>способствовать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становлению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произвольности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(самостоятельности,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саморегуляции)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собственных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ребенка.</w:t>
      </w:r>
    </w:p>
    <w:p w:rsidR="002D489C" w:rsidRDefault="002D489C">
      <w:pPr>
        <w:pStyle w:val="BodyText"/>
        <w:spacing w:before="3" w:line="275" w:lineRule="exact"/>
        <w:jc w:val="left"/>
      </w:pPr>
      <w:r>
        <w:rPr>
          <w:color w:val="000009"/>
        </w:rPr>
        <w:t>Содержание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социально-коммуникативного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на:</w:t>
      </w:r>
    </w:p>
    <w:p w:rsidR="002D489C" w:rsidRDefault="002D489C">
      <w:pPr>
        <w:pStyle w:val="BodyText"/>
        <w:spacing w:line="242" w:lineRule="auto"/>
        <w:jc w:val="left"/>
      </w:pPr>
      <w:r>
        <w:rPr>
          <w:color w:val="000009"/>
        </w:rPr>
        <w:t>поддержку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спонтанной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детей,  ее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обогащение,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игрового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пространства;</w:t>
      </w:r>
    </w:p>
    <w:p w:rsidR="002D489C" w:rsidRDefault="002D489C">
      <w:pPr>
        <w:pStyle w:val="BodyText"/>
        <w:spacing w:line="242" w:lineRule="auto"/>
        <w:jc w:val="left"/>
      </w:pPr>
      <w:r>
        <w:rPr>
          <w:color w:val="000009"/>
        </w:rPr>
        <w:t>развитие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эмоционального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интеллекта,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сопереживания,</w:t>
      </w:r>
    </w:p>
    <w:p w:rsidR="002D489C" w:rsidRDefault="002D489C">
      <w:pPr>
        <w:pStyle w:val="BodyText"/>
        <w:tabs>
          <w:tab w:val="left" w:pos="2022"/>
          <w:tab w:val="left" w:pos="2387"/>
          <w:tab w:val="left" w:pos="3883"/>
          <w:tab w:val="left" w:pos="4737"/>
          <w:tab w:val="left" w:pos="5212"/>
          <w:tab w:val="left" w:pos="6938"/>
          <w:tab w:val="left" w:pos="8689"/>
        </w:tabs>
        <w:ind w:right="783"/>
        <w:jc w:val="left"/>
      </w:pPr>
      <w:r>
        <w:rPr>
          <w:color w:val="000009"/>
        </w:rPr>
        <w:t>развитие общения и адекватного взаимодействия ребенка со взрослыми и сверстниками;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работать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сверстников,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</w:rPr>
        <w:tab/>
        <w:t>к</w:t>
      </w:r>
      <w:r>
        <w:rPr>
          <w:color w:val="000009"/>
        </w:rPr>
        <w:tab/>
        <w:t>совместным</w:t>
      </w:r>
      <w:r>
        <w:rPr>
          <w:color w:val="000009"/>
        </w:rPr>
        <w:tab/>
        <w:t>играм</w:t>
      </w:r>
      <w:r>
        <w:rPr>
          <w:color w:val="000009"/>
        </w:rPr>
        <w:tab/>
        <w:t>со</w:t>
      </w:r>
      <w:r>
        <w:rPr>
          <w:color w:val="000009"/>
        </w:rPr>
        <w:tab/>
        <w:t>сверстниками;</w:t>
      </w:r>
      <w:r>
        <w:rPr>
          <w:color w:val="000009"/>
        </w:rPr>
        <w:tab/>
        <w:t>формирование</w:t>
      </w:r>
      <w:r>
        <w:rPr>
          <w:color w:val="000009"/>
        </w:rPr>
        <w:tab/>
        <w:t>культуры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межличностных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отношений;</w:t>
      </w:r>
    </w:p>
    <w:p w:rsidR="002D489C" w:rsidRDefault="002D489C">
      <w:pPr>
        <w:pStyle w:val="BodyText"/>
        <w:spacing w:line="242" w:lineRule="auto"/>
        <w:jc w:val="left"/>
      </w:pPr>
      <w:r>
        <w:rPr>
          <w:color w:val="000009"/>
        </w:rPr>
        <w:t>формирование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нравственной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ценностей,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принятых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обществе,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моральные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нравственные;</w:t>
      </w:r>
    </w:p>
    <w:p w:rsidR="002D489C" w:rsidRDefault="002D489C">
      <w:pPr>
        <w:pStyle w:val="BodyText"/>
        <w:ind w:right="788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социокультурных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ценностях нашего народа, об отечественных традициях и праздниках, о планете Земля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 общем доме людей, об особенностях ее природы, многообразии стран и 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мира.</w:t>
      </w:r>
    </w:p>
    <w:p w:rsidR="002D489C" w:rsidRDefault="002D489C">
      <w:pPr>
        <w:pStyle w:val="BodyText"/>
        <w:spacing w:line="242" w:lineRule="auto"/>
        <w:ind w:right="787"/>
      </w:pPr>
      <w:r>
        <w:rPr>
          <w:color w:val="000009"/>
        </w:rPr>
        <w:t>В зависимости от возрастных и индивидуальных особенностей, особых потребностей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указанное содержание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дифференцируется.</w:t>
      </w:r>
    </w:p>
    <w:p w:rsidR="002D489C" w:rsidRDefault="002D489C">
      <w:pPr>
        <w:pStyle w:val="BodyText"/>
        <w:spacing w:before="4"/>
        <w:ind w:left="0"/>
        <w:jc w:val="left"/>
        <w:rPr>
          <w:sz w:val="22"/>
        </w:rPr>
      </w:pPr>
    </w:p>
    <w:p w:rsidR="002D489C" w:rsidRDefault="002D489C">
      <w:pPr>
        <w:spacing w:line="275" w:lineRule="exact"/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Старшая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группа (от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5 до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6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лет)</w:t>
      </w:r>
    </w:p>
    <w:p w:rsidR="002D489C" w:rsidRDefault="002D489C">
      <w:pPr>
        <w:pStyle w:val="ListParagraph"/>
        <w:numPr>
          <w:ilvl w:val="0"/>
          <w:numId w:val="35"/>
        </w:numPr>
        <w:tabs>
          <w:tab w:val="left" w:pos="791"/>
        </w:tabs>
        <w:ind w:right="776" w:firstLine="0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игровой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активностью. Включается в сотрудничество со взрослыми и сверстниками. По 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инициативе может организовать игру. Самостоятельно подбирает игрушки и атрибуты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игры, используя предметы-заместители. Отражает в игре действия с предметами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линию.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Доводит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отбирает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опираясь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(рассказ,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мультфильм),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товарищами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договориться о распределении ролей, в игре использует ролевую речь. Придерживается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дидактических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 (может возмутиться несправедливостью, пожаловаться воспитателю). 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увлечением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театрализованных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играх,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роли.</w:t>
      </w:r>
    </w:p>
    <w:p w:rsidR="002D489C" w:rsidRDefault="002D489C">
      <w:pPr>
        <w:pStyle w:val="ListParagraph"/>
        <w:numPr>
          <w:ilvl w:val="0"/>
          <w:numId w:val="35"/>
        </w:numPr>
        <w:tabs>
          <w:tab w:val="left" w:pos="752"/>
        </w:tabs>
        <w:spacing w:before="1"/>
        <w:ind w:right="778" w:firstLine="0"/>
        <w:rPr>
          <w:sz w:val="24"/>
        </w:rPr>
      </w:pPr>
      <w:r>
        <w:rPr>
          <w:i/>
          <w:color w:val="000009"/>
          <w:sz w:val="24"/>
        </w:rPr>
        <w:t>Приобщение к элементарным общепринятым нормам и правилам взаимоотношения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сверстниками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ч.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моральным).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товарищам,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откликается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близких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друзей.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пожалеть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помочь,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делиться.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(проявлениями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огорчения).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(радость,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восторг,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удивление,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удовольствие, огорчение, обиду, грусть и др.) с помощью речи, жестов, мимики. 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том, 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 и можно, а что нельзя и плохо, может 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плохие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 в детском саду: соблюдает правила элементарной вежливости и 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отрицательное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грубости,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зависти,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подлости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жадности.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обращаться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просьбой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благодарить,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примиряться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извиняться.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познавательные темы (задает вопросы, рассуждает). Умеет договариваться, 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неконфликтные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сверстниками.</w:t>
      </w:r>
    </w:p>
    <w:p w:rsidR="002D489C" w:rsidRDefault="002D489C">
      <w:pPr>
        <w:pStyle w:val="ListParagraph"/>
        <w:numPr>
          <w:ilvl w:val="0"/>
          <w:numId w:val="35"/>
        </w:numPr>
        <w:tabs>
          <w:tab w:val="left" w:pos="916"/>
        </w:tabs>
        <w:ind w:right="778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(имя,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знаниям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функционировании своего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(об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органах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чувств, отдельных</w:t>
      </w:r>
    </w:p>
    <w:p w:rsidR="002D489C" w:rsidRDefault="002D489C">
      <w:pPr>
        <w:jc w:val="both"/>
        <w:rPr>
          <w:sz w:val="24"/>
        </w:r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778"/>
      </w:pPr>
      <w:r>
        <w:rPr>
          <w:color w:val="000009"/>
        </w:rPr>
        <w:t>внутренних органах — сердце, легких, желудке и т. д.), о возможных заболеваниях.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впечатлениями.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(мальчиков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девочек)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первичные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гендерные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(мальчики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смелые,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девочки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защищать).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членов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 и называет их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именам,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род занятий, осознает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логику семейных отношений (кто кому кем приходится). Знает свои обязанности в семье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стремится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самообслуживания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(самостоятельно ест с помощью столовых приборов, одевается, убирает игрушки после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игры). Знает название страны, города и улицы, на которой живет (подробный адрес,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телефон).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 том,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является гражданином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России.</w:t>
      </w:r>
    </w:p>
    <w:p w:rsidR="002D489C" w:rsidRDefault="002D489C">
      <w:pPr>
        <w:spacing w:before="1" w:line="275" w:lineRule="exact"/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Подготовительная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группа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(от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6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 7-8 лет)</w:t>
      </w:r>
    </w:p>
    <w:p w:rsidR="002D489C" w:rsidRDefault="002D489C">
      <w:pPr>
        <w:pStyle w:val="ListParagraph"/>
        <w:numPr>
          <w:ilvl w:val="0"/>
          <w:numId w:val="34"/>
        </w:numPr>
        <w:tabs>
          <w:tab w:val="left" w:pos="791"/>
        </w:tabs>
        <w:ind w:right="773" w:firstLine="0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игровой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внеситуативно-познавательного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внеситуативно-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личностному общению. Самостоятельно придумывает новые и оригинальные сюжеты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интерпретируя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прошлый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 произведений (рассказ, сказка, мультфильм), отражает в игре широкий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осведомленность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товарищам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регулировать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аргументируя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товарищами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договориться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устойчивая.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возмутиться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несправедливостью,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правил,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пожаловаться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воспитателю).</w:t>
      </w:r>
    </w:p>
    <w:p w:rsidR="002D489C" w:rsidRDefault="002D489C">
      <w:pPr>
        <w:pStyle w:val="ListParagraph"/>
        <w:numPr>
          <w:ilvl w:val="0"/>
          <w:numId w:val="34"/>
        </w:numPr>
        <w:tabs>
          <w:tab w:val="left" w:pos="733"/>
        </w:tabs>
        <w:ind w:right="775" w:firstLine="0"/>
        <w:rPr>
          <w:sz w:val="24"/>
        </w:rPr>
      </w:pPr>
      <w:r>
        <w:rPr>
          <w:i/>
          <w:color w:val="000009"/>
          <w:sz w:val="24"/>
        </w:rPr>
        <w:t>Приобщение к элементарным нормам и правилам взаимоотношения со сверстниками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и взрослыми (в т. ч. моральным). </w:t>
      </w:r>
      <w:r>
        <w:rPr>
          <w:color w:val="000009"/>
          <w:sz w:val="24"/>
        </w:rPr>
        <w:t>Знает правила поведения и морально-этические 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Взаимодействуя с товарищами по группе, стремясь удержать их от «плохих» поступков,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объясняет возможные негативные последствия. Чутко реагирует на оценки взрослых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2D489C" w:rsidRDefault="002D489C">
      <w:pPr>
        <w:pStyle w:val="ListParagraph"/>
        <w:numPr>
          <w:ilvl w:val="0"/>
          <w:numId w:val="34"/>
        </w:numPr>
        <w:tabs>
          <w:tab w:val="left" w:pos="853"/>
        </w:tabs>
        <w:spacing w:before="1"/>
        <w:ind w:right="777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гендерной,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семейной,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гражданской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принадлежности.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Подробно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рассказывает о себе (события биографии, увлечения) и своей семье, называя не 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имена родителей,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рассказывая об их профессиональных обязанностях.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какую школу пойдет. Может сказать, о какой профессии мечтает. Демонстрирует знания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 достопримечательностях родного города, родной страны, о некоторых зарубежных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странах. Проявляет патриотические чувства. Знает родной город, родную страну, гимн,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флаг России, ощущает свою гражданскую принадлежность, проявляет чувство гордости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 своих предков (участников ВОВ). Проявляет избирательный интерес к какой-либо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конструкциями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некоторыми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научными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терминами.</w:t>
      </w:r>
    </w:p>
    <w:p w:rsidR="002D489C" w:rsidRDefault="002D489C">
      <w:pPr>
        <w:spacing w:before="1"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Самообслуживание, самостоятельность,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</w:t>
      </w:r>
    </w:p>
    <w:p w:rsidR="002D489C" w:rsidRDefault="002D489C">
      <w:pPr>
        <w:pStyle w:val="BodyText"/>
        <w:spacing w:line="275" w:lineRule="exact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2D489C" w:rsidRDefault="002D489C">
      <w:pPr>
        <w:pStyle w:val="BodyText"/>
        <w:spacing w:before="3"/>
        <w:ind w:right="386"/>
      </w:pPr>
      <w:r>
        <w:t>формировать первичные трудовые умения и навыки: формировать интерес и способность к</w:t>
      </w:r>
      <w:r>
        <w:rPr>
          <w:spacing w:val="1"/>
        </w:rPr>
        <w:t xml:space="preserve"> </w:t>
      </w:r>
      <w:r>
        <w:t>самостоятельным действиям с бытовыми предметами-орудиями (ложка, вилка, нож, совок,</w:t>
      </w:r>
      <w:r>
        <w:rPr>
          <w:spacing w:val="1"/>
        </w:rPr>
        <w:t xml:space="preserve"> </w:t>
      </w:r>
      <w:r>
        <w:t>лопатка и пр.), к самообслуживанию и элементарному бытовому труду (в помещении и на</w:t>
      </w:r>
      <w:r>
        <w:rPr>
          <w:spacing w:val="1"/>
        </w:rPr>
        <w:t xml:space="preserve"> </w:t>
      </w:r>
      <w:r>
        <w:t>улице);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взрослого;</w:t>
      </w:r>
    </w:p>
    <w:p w:rsidR="002D489C" w:rsidRDefault="002D489C">
      <w:pPr>
        <w:pStyle w:val="BodyText"/>
        <w:ind w:right="391"/>
      </w:pPr>
      <w:r>
        <w:t>воспитывать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труда;</w:t>
      </w:r>
    </w:p>
    <w:p w:rsidR="002D489C" w:rsidRDefault="002D489C">
      <w:pPr>
        <w:pStyle w:val="BodyText"/>
        <w:spacing w:line="242" w:lineRule="auto"/>
        <w:ind w:right="397"/>
      </w:pPr>
      <w:r>
        <w:t>формировать первичные представления о</w:t>
      </w:r>
      <w:r>
        <w:rPr>
          <w:spacing w:val="1"/>
        </w:rPr>
        <w:t xml:space="preserve"> </w:t>
      </w:r>
      <w:r>
        <w:t>труде взрослых, его роли в обществе и жизни</w:t>
      </w:r>
      <w:r>
        <w:rPr>
          <w:spacing w:val="1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человека:</w:t>
      </w:r>
      <w:r>
        <w:rPr>
          <w:spacing w:val="14"/>
        </w:rPr>
        <w:t xml:space="preserve"> </w:t>
      </w:r>
      <w:r>
        <w:t>поддерживать</w:t>
      </w:r>
      <w:r>
        <w:rPr>
          <w:spacing w:val="13"/>
        </w:rPr>
        <w:t xml:space="preserve"> </w:t>
      </w:r>
      <w:r>
        <w:t>спонтанные</w:t>
      </w:r>
      <w:r>
        <w:rPr>
          <w:spacing w:val="7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обогащать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наблюдения</w:t>
      </w:r>
    </w:p>
    <w:p w:rsidR="002D489C" w:rsidRDefault="002D489C">
      <w:pPr>
        <w:spacing w:line="242" w:lineRule="auto"/>
        <w:sectPr w:rsidR="002D489C">
          <w:footerReference w:type="default" r:id="rId16"/>
          <w:pgSz w:w="11910" w:h="16840"/>
          <w:pgMar w:top="940" w:right="460" w:bottom="1360" w:left="1000" w:header="0" w:footer="1171" w:gutter="0"/>
          <w:cols w:space="720"/>
        </w:sectPr>
      </w:pPr>
    </w:p>
    <w:p w:rsidR="002D489C" w:rsidRDefault="002D489C">
      <w:pPr>
        <w:pStyle w:val="BodyText"/>
        <w:tabs>
          <w:tab w:val="left" w:pos="1600"/>
          <w:tab w:val="left" w:pos="3097"/>
          <w:tab w:val="left" w:pos="4450"/>
          <w:tab w:val="left" w:pos="4896"/>
          <w:tab w:val="left" w:pos="5807"/>
          <w:tab w:val="left" w:pos="6752"/>
          <w:tab w:val="left" w:pos="7509"/>
          <w:tab w:val="left" w:pos="9010"/>
        </w:tabs>
        <w:spacing w:before="75"/>
        <w:ind w:right="398"/>
        <w:jc w:val="left"/>
      </w:pPr>
      <w:r>
        <w:t>формировать</w:t>
      </w:r>
      <w:r>
        <w:rPr>
          <w:spacing w:val="18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усвоению</w:t>
      </w:r>
      <w:r>
        <w:rPr>
          <w:spacing w:val="20"/>
        </w:rPr>
        <w:t xml:space="preserve"> </w:t>
      </w:r>
      <w:r>
        <w:t>принятых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обществе</w:t>
      </w:r>
      <w:r>
        <w:rPr>
          <w:spacing w:val="16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связанных с разными видами и формами труда, в интересах человека, семьи, общества;</w:t>
      </w:r>
      <w:r>
        <w:rPr>
          <w:spacing w:val="1"/>
        </w:rPr>
        <w:t xml:space="preserve"> </w:t>
      </w:r>
      <w:r>
        <w:t>развитие</w:t>
      </w:r>
      <w:r>
        <w:tab/>
        <w:t>социального</w:t>
      </w:r>
      <w:r>
        <w:tab/>
        <w:t>интеллекта</w:t>
      </w:r>
      <w:r>
        <w:tab/>
        <w:t>на</w:t>
      </w:r>
      <w:r>
        <w:tab/>
        <w:t>основе</w:t>
      </w:r>
      <w:r>
        <w:tab/>
        <w:t>разных</w:t>
      </w:r>
      <w:r>
        <w:tab/>
        <w:t>форм</w:t>
      </w:r>
      <w:r>
        <w:tab/>
        <w:t>организации</w:t>
      </w:r>
      <w:r>
        <w:tab/>
      </w:r>
      <w:r>
        <w:rPr>
          <w:spacing w:val="-1"/>
        </w:rPr>
        <w:t>трудового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2D489C" w:rsidRDefault="002D489C">
      <w:pPr>
        <w:pStyle w:val="BodyText"/>
        <w:tabs>
          <w:tab w:val="left" w:pos="2238"/>
          <w:tab w:val="left" w:pos="4013"/>
          <w:tab w:val="left" w:pos="4392"/>
          <w:tab w:val="left" w:pos="6463"/>
          <w:tab w:val="left" w:pos="7777"/>
          <w:tab w:val="left" w:pos="8795"/>
          <w:tab w:val="left" w:pos="9811"/>
        </w:tabs>
        <w:ind w:right="388"/>
        <w:jc w:val="left"/>
      </w:pPr>
      <w:r>
        <w:t>формирование</w:t>
      </w:r>
      <w:r>
        <w:tab/>
        <w:t>представлений</w:t>
      </w:r>
      <w:r>
        <w:tab/>
        <w:t>о</w:t>
      </w:r>
      <w:r>
        <w:tab/>
        <w:t>социокультурных</w:t>
      </w:r>
      <w:r>
        <w:tab/>
        <w:t>ценностях</w:t>
      </w:r>
      <w:r>
        <w:tab/>
        <w:t>нашего</w:t>
      </w:r>
      <w:r>
        <w:tab/>
        <w:t>народа,</w:t>
      </w:r>
      <w:r>
        <w:tab/>
        <w:t>об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и праздниках,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</w:t>
      </w:r>
      <w:r>
        <w:rPr>
          <w:spacing w:val="10"/>
        </w:rPr>
        <w:t xml:space="preserve"> </w:t>
      </w:r>
      <w:r>
        <w:t>людей.</w:t>
      </w:r>
    </w:p>
    <w:p w:rsidR="002D489C" w:rsidRDefault="002D489C">
      <w:pPr>
        <w:pStyle w:val="BodyText"/>
        <w:spacing w:before="1" w:line="275" w:lineRule="exact"/>
        <w:jc w:val="left"/>
      </w:pPr>
      <w:r>
        <w:t>Задачи,</w:t>
      </w:r>
      <w:r>
        <w:rPr>
          <w:spacing w:val="1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2D489C" w:rsidRDefault="002D489C">
      <w:pPr>
        <w:pStyle w:val="BodyText"/>
        <w:spacing w:line="275" w:lineRule="exact"/>
        <w:jc w:val="left"/>
      </w:pPr>
      <w:r>
        <w:t>формирование</w:t>
      </w:r>
      <w:r>
        <w:rPr>
          <w:spacing w:val="-2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творчества;</w:t>
      </w:r>
    </w:p>
    <w:p w:rsidR="002D489C" w:rsidRDefault="002D489C">
      <w:pPr>
        <w:pStyle w:val="BodyText"/>
        <w:spacing w:before="2"/>
        <w:ind w:right="390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включения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труда;</w:t>
      </w:r>
    </w:p>
    <w:p w:rsidR="002D489C" w:rsidRDefault="002D489C">
      <w:pPr>
        <w:pStyle w:val="BodyText"/>
        <w:spacing w:line="242" w:lineRule="auto"/>
        <w:ind w:right="394"/>
      </w:pPr>
      <w:r>
        <w:t>формирование уважительного отношения к труду взрослых и чувства принадлежности к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 сообществу</w:t>
      </w:r>
      <w:r>
        <w:rPr>
          <w:spacing w:val="-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организации.</w:t>
      </w:r>
    </w:p>
    <w:p w:rsidR="002D489C" w:rsidRDefault="002D489C">
      <w:pPr>
        <w:pStyle w:val="BodyText"/>
        <w:spacing w:line="242" w:lineRule="auto"/>
        <w:ind w:right="39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здоровья детей</w:t>
      </w:r>
      <w:r>
        <w:rPr>
          <w:spacing w:val="1"/>
        </w:rPr>
        <w:t xml:space="preserve"> </w:t>
      </w:r>
      <w:r>
        <w:t>указанное содержание дифференцируется.</w:t>
      </w:r>
    </w:p>
    <w:p w:rsidR="002D489C" w:rsidRDefault="002D489C">
      <w:pPr>
        <w:pStyle w:val="BodyText"/>
        <w:spacing w:before="1"/>
        <w:ind w:left="0"/>
        <w:jc w:val="left"/>
        <w:rPr>
          <w:sz w:val="23"/>
        </w:rPr>
      </w:pPr>
    </w:p>
    <w:p w:rsidR="002D489C" w:rsidRDefault="002D489C">
      <w:pPr>
        <w:pStyle w:val="BodyText"/>
        <w:spacing w:line="275" w:lineRule="exact"/>
      </w:pPr>
      <w:r>
        <w:t>Старшая группа</w:t>
      </w:r>
      <w:r>
        <w:rPr>
          <w:spacing w:val="-1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5 до</w:t>
      </w:r>
      <w:r>
        <w:rPr>
          <w:spacing w:val="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лет)</w:t>
      </w:r>
    </w:p>
    <w:p w:rsidR="002D489C" w:rsidRDefault="002D489C">
      <w:pPr>
        <w:pStyle w:val="ListParagraph"/>
        <w:numPr>
          <w:ilvl w:val="0"/>
          <w:numId w:val="33"/>
        </w:numPr>
        <w:tabs>
          <w:tab w:val="left" w:pos="724"/>
        </w:tabs>
        <w:spacing w:line="275" w:lineRule="exact"/>
        <w:ind w:hanging="246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трудовых 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навыков</w:t>
      </w:r>
      <w:r>
        <w:rPr>
          <w:sz w:val="24"/>
        </w:rPr>
        <w:t>.</w:t>
      </w:r>
    </w:p>
    <w:p w:rsidR="002D489C" w:rsidRDefault="002D489C">
      <w:pPr>
        <w:pStyle w:val="BodyText"/>
        <w:spacing w:before="3"/>
        <w:ind w:right="390"/>
      </w:pPr>
      <w:r>
        <w:t>Умеет самостоятельно одеваться и раздеваться, складывать одежду, чистить ее от пыли,</w:t>
      </w:r>
      <w:r>
        <w:rPr>
          <w:spacing w:val="1"/>
        </w:rPr>
        <w:t xml:space="preserve"> </w:t>
      </w:r>
      <w:r>
        <w:t>снега.</w:t>
      </w:r>
      <w:r>
        <w:rPr>
          <w:spacing w:val="60"/>
        </w:rPr>
        <w:t xml:space="preserve"> </w:t>
      </w:r>
      <w:r>
        <w:t>Устраняет непорядок в своем внешнем виде, бережно относится к личным вещам.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контролирует</w:t>
      </w:r>
      <w:r>
        <w:rPr>
          <w:spacing w:val="6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трудовых действий</w:t>
      </w:r>
      <w:r>
        <w:rPr>
          <w:spacing w:val="1"/>
        </w:rPr>
        <w:t xml:space="preserve"> </w:t>
      </w:r>
      <w:r>
        <w:t>и результат.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выбирая их в соответствии с собственными предпочтениями. Понимает обусловленность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природы)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60"/>
        </w:rPr>
        <w:t xml:space="preserve"> </w:t>
      </w:r>
      <w:r>
        <w:t>деятельности, выполняет обязанности дежурного по столовой, по занятиям,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уголку</w:t>
      </w:r>
      <w:r>
        <w:rPr>
          <w:spacing w:val="-8"/>
        </w:rPr>
        <w:t xml:space="preserve"> </w:t>
      </w:r>
      <w:r>
        <w:t>природы.</w:t>
      </w:r>
    </w:p>
    <w:p w:rsidR="002D489C" w:rsidRDefault="002D489C">
      <w:pPr>
        <w:pStyle w:val="ListParagraph"/>
        <w:numPr>
          <w:ilvl w:val="0"/>
          <w:numId w:val="33"/>
        </w:numPr>
        <w:tabs>
          <w:tab w:val="left" w:pos="758"/>
        </w:tabs>
        <w:spacing w:line="242" w:lineRule="auto"/>
        <w:ind w:left="478" w:right="390" w:firstLine="0"/>
        <w:rPr>
          <w:i/>
          <w:sz w:val="24"/>
        </w:rPr>
      </w:pPr>
      <w:r>
        <w:rPr>
          <w:i/>
          <w:sz w:val="24"/>
        </w:rPr>
        <w:t>Воспитание ценностного отношения к собственному труду, труду других людей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результатам.</w:t>
      </w:r>
    </w:p>
    <w:p w:rsidR="002D489C" w:rsidRDefault="002D489C">
      <w:pPr>
        <w:pStyle w:val="BodyText"/>
        <w:ind w:right="390" w:firstLine="62"/>
      </w:pPr>
      <w:r>
        <w:t>Испытывает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 деятельности, гордится собой и другими. Соотносит виды труда с собственными</w:t>
      </w:r>
      <w:r>
        <w:rPr>
          <w:spacing w:val="1"/>
        </w:rPr>
        <w:t xml:space="preserve"> </w:t>
      </w:r>
      <w:r>
        <w:t>гендерными и индивидуальными потребностями и возможностями. С помощью воспитателя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проявляющиеся в его поведении и влияющие на процесс труда и его результат. Проявляет</w:t>
      </w:r>
      <w:r>
        <w:rPr>
          <w:spacing w:val="1"/>
        </w:rPr>
        <w:t xml:space="preserve"> </w:t>
      </w:r>
      <w:r>
        <w:t>избирательный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некоторым</w:t>
      </w:r>
      <w:r>
        <w:rPr>
          <w:spacing w:val="-1"/>
        </w:rPr>
        <w:t xml:space="preserve"> </w:t>
      </w:r>
      <w:r>
        <w:t>профессиям.</w:t>
      </w:r>
      <w:r>
        <w:rPr>
          <w:spacing w:val="4"/>
        </w:rPr>
        <w:t xml:space="preserve"> </w:t>
      </w:r>
      <w:r>
        <w:t>Мечтает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2D489C" w:rsidRDefault="002D489C">
      <w:pPr>
        <w:pStyle w:val="ListParagraph"/>
        <w:numPr>
          <w:ilvl w:val="0"/>
          <w:numId w:val="33"/>
        </w:numPr>
        <w:tabs>
          <w:tab w:val="left" w:pos="734"/>
        </w:tabs>
        <w:spacing w:line="237" w:lineRule="auto"/>
        <w:ind w:left="478" w:right="394" w:firstLine="0"/>
        <w:rPr>
          <w:i/>
          <w:sz w:val="24"/>
        </w:rPr>
      </w:pPr>
      <w:r>
        <w:rPr>
          <w:i/>
          <w:sz w:val="24"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</w:p>
    <w:p w:rsidR="002D489C" w:rsidRDefault="002D489C">
      <w:pPr>
        <w:pStyle w:val="BodyText"/>
        <w:ind w:right="390"/>
      </w:pPr>
      <w:r>
        <w:t>Вычленяет труд как особую человеческую деятельность. Понимает различия между детским</w:t>
      </w:r>
      <w:r>
        <w:rPr>
          <w:spacing w:val="-57"/>
        </w:rPr>
        <w:t xml:space="preserve"> </w:t>
      </w:r>
      <w:r>
        <w:t>и взрослым трудом. Имеет представление о различных видах труда взрослых, связанных с</w:t>
      </w:r>
      <w:r>
        <w:rPr>
          <w:spacing w:val="1"/>
        </w:rPr>
        <w:t xml:space="preserve"> </w:t>
      </w:r>
      <w:r>
        <w:t>удовлетворением потребностей людей, общества и государства. Знает многие профессии,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природы, поддерживает порядок в групповой комнате. Имеет представление о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2D489C" w:rsidRDefault="002D489C">
      <w:pPr>
        <w:pStyle w:val="BodyText"/>
        <w:spacing w:before="9"/>
        <w:ind w:left="0"/>
        <w:jc w:val="left"/>
        <w:rPr>
          <w:sz w:val="23"/>
        </w:rPr>
      </w:pPr>
    </w:p>
    <w:p w:rsidR="002D489C" w:rsidRDefault="002D489C">
      <w:pPr>
        <w:pStyle w:val="BodyText"/>
        <w:jc w:val="left"/>
      </w:pPr>
      <w:r>
        <w:t>Подготовительная</w:t>
      </w:r>
      <w:r>
        <w:rPr>
          <w:spacing w:val="-6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лет)</w:t>
      </w:r>
    </w:p>
    <w:p w:rsidR="002D489C" w:rsidRDefault="002D489C">
      <w:pPr>
        <w:pStyle w:val="ListParagraph"/>
        <w:numPr>
          <w:ilvl w:val="0"/>
          <w:numId w:val="32"/>
        </w:numPr>
        <w:tabs>
          <w:tab w:val="left" w:pos="724"/>
        </w:tabs>
        <w:spacing w:before="2" w:line="275" w:lineRule="exact"/>
        <w:ind w:hanging="246"/>
        <w:jc w:val="left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навыков</w:t>
      </w:r>
      <w:r>
        <w:rPr>
          <w:sz w:val="24"/>
        </w:rPr>
        <w:t>.</w:t>
      </w:r>
    </w:p>
    <w:p w:rsidR="002D489C" w:rsidRDefault="002D489C">
      <w:pPr>
        <w:pStyle w:val="BodyText"/>
        <w:ind w:right="104"/>
        <w:jc w:val="left"/>
      </w:pP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раздеваться,</w:t>
      </w:r>
      <w:r>
        <w:rPr>
          <w:spacing w:val="60"/>
        </w:rPr>
        <w:t xml:space="preserve"> </w:t>
      </w:r>
      <w:r>
        <w:t>складывать одежду,</w:t>
      </w:r>
      <w:r>
        <w:rPr>
          <w:spacing w:val="60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напоминания,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 необходимости, сушить мокрые вещи, ухаживать за обувью. Самостоятельно устраняет</w:t>
      </w:r>
      <w:r>
        <w:rPr>
          <w:spacing w:val="1"/>
        </w:rPr>
        <w:t xml:space="preserve"> </w:t>
      </w:r>
      <w:r>
        <w:t>непорядок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вещам.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конечные</w:t>
      </w:r>
      <w:r>
        <w:rPr>
          <w:spacing w:val="19"/>
        </w:rPr>
        <w:t xml:space="preserve"> </w:t>
      </w:r>
      <w:r>
        <w:t>результаты,</w:t>
      </w:r>
      <w:r>
        <w:rPr>
          <w:spacing w:val="27"/>
        </w:rPr>
        <w:t xml:space="preserve"> </w:t>
      </w:r>
      <w:r>
        <w:t>стремится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улучшить.</w:t>
      </w:r>
      <w:r>
        <w:rPr>
          <w:spacing w:val="30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организовать</w:t>
      </w:r>
      <w:r>
        <w:rPr>
          <w:spacing w:val="22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61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44"/>
        </w:rPr>
        <w:t xml:space="preserve"> </w:t>
      </w:r>
      <w:r>
        <w:t>видах</w:t>
      </w:r>
      <w:r>
        <w:rPr>
          <w:spacing w:val="43"/>
        </w:rPr>
        <w:t xml:space="preserve"> </w:t>
      </w:r>
      <w:r>
        <w:t>труда,</w:t>
      </w:r>
      <w:r>
        <w:rPr>
          <w:spacing w:val="45"/>
        </w:rPr>
        <w:t xml:space="preserve"> </w:t>
      </w:r>
      <w:r>
        <w:t>отбирает</w:t>
      </w:r>
      <w:r>
        <w:rPr>
          <w:spacing w:val="44"/>
        </w:rPr>
        <w:t xml:space="preserve"> </w:t>
      </w:r>
      <w:r>
        <w:t>более</w:t>
      </w:r>
      <w:r>
        <w:rPr>
          <w:spacing w:val="42"/>
        </w:rPr>
        <w:t xml:space="preserve"> </w:t>
      </w:r>
      <w:r>
        <w:t>эффективные</w:t>
      </w:r>
      <w:r>
        <w:rPr>
          <w:spacing w:val="47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действий.</w:t>
      </w:r>
      <w:r>
        <w:rPr>
          <w:spacing w:val="46"/>
        </w:rPr>
        <w:t xml:space="preserve"> </w:t>
      </w:r>
      <w:r>
        <w:t>Способен</w:t>
      </w:r>
      <w:r>
        <w:rPr>
          <w:spacing w:val="4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rPr>
          <w:position w:val="-18"/>
        </w:rPr>
        <w:t>30</w:t>
      </w:r>
    </w:p>
    <w:p w:rsidR="002D489C" w:rsidRDefault="002D489C">
      <w:pPr>
        <w:sectPr w:rsidR="002D489C">
          <w:footerReference w:type="default" r:id="rId17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385"/>
      </w:pPr>
      <w:r>
        <w:t>коллективной трудовой деятельности, самостоятельно поддерживает порядок в группе и 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дежурного по</w:t>
      </w:r>
      <w:r>
        <w:rPr>
          <w:spacing w:val="-6"/>
        </w:rPr>
        <w:t xml:space="preserve"> </w:t>
      </w:r>
      <w:r>
        <w:t>столовой,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занятиям,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уголку</w:t>
      </w:r>
      <w:r>
        <w:rPr>
          <w:spacing w:val="-10"/>
        </w:rPr>
        <w:t xml:space="preserve"> </w:t>
      </w:r>
      <w:r>
        <w:t>природы.</w:t>
      </w:r>
    </w:p>
    <w:p w:rsidR="002D489C" w:rsidRDefault="002D489C">
      <w:pPr>
        <w:pStyle w:val="ListParagraph"/>
        <w:numPr>
          <w:ilvl w:val="0"/>
          <w:numId w:val="32"/>
        </w:numPr>
        <w:tabs>
          <w:tab w:val="left" w:pos="758"/>
        </w:tabs>
        <w:spacing w:before="6" w:line="237" w:lineRule="auto"/>
        <w:ind w:left="478" w:right="397" w:firstLine="0"/>
        <w:rPr>
          <w:sz w:val="24"/>
        </w:rPr>
      </w:pPr>
      <w:r>
        <w:rPr>
          <w:i/>
          <w:sz w:val="24"/>
        </w:rPr>
        <w:t>Воспитание ценностного отношения к собственному труду, труду других людей и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sz w:val="24"/>
        </w:rPr>
        <w:t>.</w:t>
      </w:r>
    </w:p>
    <w:p w:rsidR="002D489C" w:rsidRDefault="002D489C">
      <w:pPr>
        <w:pStyle w:val="BodyText"/>
        <w:spacing w:before="3"/>
        <w:ind w:right="385" w:firstLine="62"/>
      </w:pPr>
      <w:r>
        <w:t>Относится к собственному труду, его результату и труду других людей как к ценности,</w:t>
      </w:r>
      <w:r>
        <w:rPr>
          <w:spacing w:val="1"/>
        </w:rPr>
        <w:t xml:space="preserve"> </w:t>
      </w:r>
      <w:r>
        <w:t>любит трудиться самостоятельно и участвовать в труде взрослых. Испытывает удовольствие</w:t>
      </w:r>
      <w:r>
        <w:rPr>
          <w:spacing w:val="-57"/>
        </w:rPr>
        <w:t xml:space="preserve"> </w:t>
      </w:r>
      <w:r>
        <w:t>от процесса и результата индивидуальной и коллективной трудовой деятельности, гордится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сообразительность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 с трудом. Осознает некоторые собственные черты и качества (положительные и</w:t>
      </w:r>
      <w:r>
        <w:rPr>
          <w:spacing w:val="1"/>
        </w:rPr>
        <w:t xml:space="preserve"> </w:t>
      </w:r>
      <w:r>
        <w:t>отрицательные), проявляющиеся в труде и влияющие на его процесс и результат. Ценит в</w:t>
      </w:r>
      <w:r>
        <w:rPr>
          <w:spacing w:val="1"/>
        </w:rPr>
        <w:t xml:space="preserve"> </w:t>
      </w:r>
      <w:r>
        <w:t>сверстниках и взрослых такое качество, как 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добросовестное отношение к</w:t>
      </w:r>
      <w:r>
        <w:rPr>
          <w:spacing w:val="1"/>
        </w:rPr>
        <w:t xml:space="preserve"> </w:t>
      </w:r>
      <w:r>
        <w:t>труду.</w:t>
      </w:r>
      <w:r>
        <w:rPr>
          <w:spacing w:val="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связывая ее с выбором</w:t>
      </w:r>
      <w:r>
        <w:rPr>
          <w:spacing w:val="2"/>
        </w:rPr>
        <w:t xml:space="preserve"> </w:t>
      </w:r>
      <w:r>
        <w:t>профессии.</w:t>
      </w:r>
    </w:p>
    <w:p w:rsidR="002D489C" w:rsidRDefault="002D489C">
      <w:pPr>
        <w:pStyle w:val="ListParagraph"/>
        <w:numPr>
          <w:ilvl w:val="0"/>
          <w:numId w:val="32"/>
        </w:numPr>
        <w:tabs>
          <w:tab w:val="left" w:pos="734"/>
        </w:tabs>
        <w:spacing w:before="4" w:line="237" w:lineRule="auto"/>
        <w:ind w:left="478" w:right="394" w:firstLine="0"/>
        <w:rPr>
          <w:i/>
          <w:sz w:val="24"/>
        </w:rPr>
      </w:pPr>
      <w:r>
        <w:rPr>
          <w:i/>
          <w:sz w:val="24"/>
        </w:rPr>
        <w:t>Формирование первичных представлений о труде взрослых, его роли в обществе и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</w:p>
    <w:p w:rsidR="002D489C" w:rsidRDefault="002D489C">
      <w:pPr>
        <w:pStyle w:val="BodyText"/>
        <w:spacing w:before="3"/>
        <w:ind w:right="387"/>
      </w:pPr>
      <w:r>
        <w:t>Вычленяет труд как особую человеческую деятельность. Понимает различия между детским</w:t>
      </w:r>
      <w:r>
        <w:rPr>
          <w:spacing w:val="-57"/>
        </w:rPr>
        <w:t xml:space="preserve"> </w:t>
      </w:r>
      <w:r>
        <w:t>и взрослым трудом. Освоил все виды детского труда, понимает их различия и сходства в</w:t>
      </w:r>
      <w:r>
        <w:rPr>
          <w:spacing w:val="1"/>
        </w:rPr>
        <w:t xml:space="preserve"> </w:t>
      </w:r>
      <w:r>
        <w:t>ситуациях семейного и общественного воспитания. Сознательно ухаживает за растениями 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 объекта. Понимает значимость и обусловленность сезонных видов работ в</w:t>
      </w:r>
      <w:r>
        <w:rPr>
          <w:spacing w:val="1"/>
        </w:rPr>
        <w:t xml:space="preserve"> </w:t>
      </w:r>
      <w:r>
        <w:t>природе (на участке, в уголке природы) соответствующими природными закономерностями,</w:t>
      </w:r>
      <w:r>
        <w:rPr>
          <w:spacing w:val="-57"/>
        </w:rPr>
        <w:t xml:space="preserve"> </w:t>
      </w:r>
      <w:r>
        <w:t>потребностями</w:t>
      </w:r>
      <w:r>
        <w:rPr>
          <w:spacing w:val="27"/>
        </w:rPr>
        <w:t xml:space="preserve"> </w:t>
      </w:r>
      <w:r>
        <w:t>растений.</w:t>
      </w:r>
      <w:r>
        <w:rPr>
          <w:spacing w:val="29"/>
        </w:rPr>
        <w:t xml:space="preserve"> </w:t>
      </w:r>
      <w:r>
        <w:t>Называет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дифференцирует</w:t>
      </w:r>
      <w:r>
        <w:rPr>
          <w:spacing w:val="27"/>
        </w:rPr>
        <w:t xml:space="preserve"> </w:t>
      </w:r>
      <w:r>
        <w:t>орудия</w:t>
      </w:r>
      <w:r>
        <w:rPr>
          <w:spacing w:val="27"/>
        </w:rPr>
        <w:t xml:space="preserve"> </w:t>
      </w:r>
      <w:r>
        <w:t>труда,</w:t>
      </w:r>
      <w:r>
        <w:rPr>
          <w:spacing w:val="29"/>
        </w:rPr>
        <w:t xml:space="preserve"> </w:t>
      </w:r>
      <w:r>
        <w:t>атрибуты</w:t>
      </w:r>
      <w:r>
        <w:rPr>
          <w:spacing w:val="29"/>
        </w:rPr>
        <w:t xml:space="preserve"> </w:t>
      </w:r>
      <w:r>
        <w:t>профессий,</w:t>
      </w:r>
      <w:r>
        <w:rPr>
          <w:spacing w:val="-5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общественную</w:t>
      </w:r>
      <w:r>
        <w:rPr>
          <w:spacing w:val="11"/>
        </w:rPr>
        <w:t xml:space="preserve"> </w:t>
      </w:r>
      <w:r>
        <w:t>значимость.</w:t>
      </w:r>
      <w:r>
        <w:rPr>
          <w:spacing w:val="14"/>
        </w:rPr>
        <w:t xml:space="preserve"> </w:t>
      </w:r>
      <w:r>
        <w:t>Отражает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самостоятельных</w:t>
      </w:r>
      <w:r>
        <w:rPr>
          <w:spacing w:val="8"/>
        </w:rPr>
        <w:t xml:space="preserve"> </w:t>
      </w:r>
      <w:r>
        <w:t>играх.</w:t>
      </w:r>
      <w:r>
        <w:rPr>
          <w:spacing w:val="14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 видах 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удовлетворением</w:t>
      </w:r>
      <w:r>
        <w:rPr>
          <w:spacing w:val="1"/>
        </w:rPr>
        <w:t xml:space="preserve"> </w:t>
      </w:r>
      <w:r>
        <w:t>потребностей людей,</w:t>
      </w:r>
      <w:r>
        <w:rPr>
          <w:spacing w:val="1"/>
        </w:rPr>
        <w:t xml:space="preserve"> </w:t>
      </w:r>
      <w:r>
        <w:t>общества и государства (цели и содержание видов труда, некоторые трудовые процессы,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личностную,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категории).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систематизированные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</w:p>
    <w:p w:rsidR="002D489C" w:rsidRDefault="002D489C">
      <w:pPr>
        <w:spacing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</w:t>
      </w:r>
    </w:p>
    <w:p w:rsidR="002D489C" w:rsidRDefault="002D489C">
      <w:pPr>
        <w:pStyle w:val="BodyText"/>
        <w:spacing w:before="3" w:line="275" w:lineRule="exact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2D489C" w:rsidRDefault="002D489C">
      <w:pPr>
        <w:pStyle w:val="BodyText"/>
        <w:spacing w:line="242" w:lineRule="auto"/>
        <w:ind w:right="406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2D489C" w:rsidRDefault="002D489C">
      <w:pPr>
        <w:pStyle w:val="BodyText"/>
        <w:ind w:right="392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 готовности к усвоению принятых в обществе правил и норм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общества;</w:t>
      </w:r>
    </w:p>
    <w:p w:rsidR="002D489C" w:rsidRDefault="002D489C">
      <w:pPr>
        <w:pStyle w:val="BodyText"/>
        <w:ind w:right="397"/>
      </w:pPr>
      <w:r>
        <w:t>передача детям знаний о правилах безопасности дорожного движения в качестве пешехода и</w:t>
      </w:r>
      <w:r>
        <w:rPr>
          <w:spacing w:val="-57"/>
        </w:rPr>
        <w:t xml:space="preserve"> </w:t>
      </w:r>
      <w:r>
        <w:t>пассажира транспортного</w:t>
      </w:r>
      <w:r>
        <w:rPr>
          <w:spacing w:val="6"/>
        </w:rPr>
        <w:t xml:space="preserve"> </w:t>
      </w:r>
      <w:r>
        <w:t>средства;</w:t>
      </w:r>
    </w:p>
    <w:p w:rsidR="002D489C" w:rsidRDefault="002D489C">
      <w:pPr>
        <w:pStyle w:val="BodyText"/>
        <w:spacing w:line="242" w:lineRule="auto"/>
        <w:ind w:right="386"/>
      </w:pPr>
      <w:r>
        <w:t>формирование осторожного</w:t>
      </w:r>
      <w:r>
        <w:rPr>
          <w:spacing w:val="1"/>
        </w:rPr>
        <w:t xml:space="preserve"> </w:t>
      </w:r>
      <w:r>
        <w:t>и осмотрительного отношения к потенциально опасным для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ситуациям.</w:t>
      </w:r>
    </w:p>
    <w:p w:rsidR="002D489C" w:rsidRDefault="002D489C">
      <w:pPr>
        <w:pStyle w:val="BodyText"/>
        <w:spacing w:line="271" w:lineRule="exact"/>
      </w:pPr>
      <w:r>
        <w:t>Задачи,</w:t>
      </w:r>
      <w:r>
        <w:rPr>
          <w:spacing w:val="-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2D489C" w:rsidRDefault="002D489C">
      <w:pPr>
        <w:pStyle w:val="BodyText"/>
        <w:spacing w:line="237" w:lineRule="auto"/>
        <w:ind w:right="397"/>
      </w:pPr>
      <w:r>
        <w:t>развитие социального интеллекта, связанного с прогнозированием последствий действий,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поведения;</w:t>
      </w:r>
    </w:p>
    <w:p w:rsidR="002D489C" w:rsidRDefault="002D489C">
      <w:pPr>
        <w:pStyle w:val="BodyText"/>
        <w:spacing w:before="2" w:line="237" w:lineRule="auto"/>
        <w:ind w:right="398"/>
      </w:pPr>
      <w:r>
        <w:t>развитие способности ребенка к выбору безопасных способов деятельности и поведения,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-1"/>
        </w:rPr>
        <w:t xml:space="preserve"> </w:t>
      </w:r>
      <w:r>
        <w:t>активности.</w:t>
      </w:r>
    </w:p>
    <w:p w:rsidR="002D489C" w:rsidRDefault="002D489C">
      <w:pPr>
        <w:pStyle w:val="BodyText"/>
        <w:spacing w:before="3"/>
        <w:ind w:left="0"/>
        <w:jc w:val="left"/>
        <w:rPr>
          <w:sz w:val="16"/>
        </w:rPr>
      </w:pPr>
    </w:p>
    <w:p w:rsidR="002D489C" w:rsidRDefault="002D489C">
      <w:pPr>
        <w:pStyle w:val="BodyText"/>
        <w:spacing w:before="90"/>
      </w:pPr>
      <w:r>
        <w:t>Старшая группа</w:t>
      </w:r>
      <w:r>
        <w:rPr>
          <w:spacing w:val="-1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5 до</w:t>
      </w:r>
      <w:r>
        <w:rPr>
          <w:spacing w:val="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лет)</w:t>
      </w:r>
    </w:p>
    <w:p w:rsidR="002D489C" w:rsidRDefault="002D489C">
      <w:pPr>
        <w:pStyle w:val="ListParagraph"/>
        <w:numPr>
          <w:ilvl w:val="0"/>
          <w:numId w:val="31"/>
        </w:numPr>
        <w:tabs>
          <w:tab w:val="left" w:pos="762"/>
        </w:tabs>
        <w:spacing w:before="2"/>
        <w:ind w:right="387" w:firstLine="0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способах поведения в них. Имеет представления об опасных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ситуациях. Устанавливает причинно-следственные связи,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определяет ситуацию как опасную или неопасную. Знает номера телефонов, 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вербальные и невербальные средства, когда рассказывает про правила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50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4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им</w:t>
      </w:r>
      <w:r>
        <w:rPr>
          <w:spacing w:val="45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46"/>
          <w:sz w:val="24"/>
        </w:rPr>
        <w:t xml:space="preserve"> </w:t>
      </w:r>
      <w:r>
        <w:rPr>
          <w:sz w:val="24"/>
        </w:rPr>
        <w:t>а</w:t>
      </w:r>
      <w:r>
        <w:rPr>
          <w:spacing w:val="42"/>
          <w:sz w:val="24"/>
        </w:rPr>
        <w:t xml:space="preserve"> </w:t>
      </w:r>
      <w:r>
        <w:rPr>
          <w:sz w:val="24"/>
        </w:rPr>
        <w:t>также</w:t>
      </w:r>
    </w:p>
    <w:p w:rsidR="002D489C" w:rsidRDefault="002D489C">
      <w:pPr>
        <w:pStyle w:val="BodyText"/>
        <w:spacing w:before="191"/>
        <w:ind w:left="0" w:right="104"/>
        <w:jc w:val="right"/>
      </w:pPr>
      <w:r>
        <w:t>31</w:t>
      </w:r>
    </w:p>
    <w:p w:rsidR="002D489C" w:rsidRDefault="002D489C">
      <w:pPr>
        <w:jc w:val="right"/>
        <w:sectPr w:rsidR="002D489C">
          <w:footerReference w:type="default" r:id="rId18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385"/>
      </w:pPr>
      <w:r>
        <w:t>описывает негативные последствия их нарушения. Может перечислить виды и привести</w:t>
      </w:r>
      <w:r>
        <w:rPr>
          <w:spacing w:val="1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2D489C" w:rsidRDefault="002D489C">
      <w:pPr>
        <w:pStyle w:val="ListParagraph"/>
        <w:numPr>
          <w:ilvl w:val="0"/>
          <w:numId w:val="31"/>
        </w:numPr>
        <w:tabs>
          <w:tab w:val="left" w:pos="816"/>
        </w:tabs>
        <w:spacing w:before="4"/>
        <w:ind w:right="384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играх; при небольшой помощи взрослого способен контролировать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воспитателю.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самостраховки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2D489C" w:rsidRDefault="002D489C">
      <w:pPr>
        <w:pStyle w:val="ListParagraph"/>
        <w:numPr>
          <w:ilvl w:val="0"/>
          <w:numId w:val="31"/>
        </w:numPr>
        <w:tabs>
          <w:tab w:val="left" w:pos="820"/>
        </w:tabs>
        <w:ind w:right="385" w:firstLine="0"/>
        <w:rPr>
          <w:sz w:val="24"/>
        </w:rPr>
      </w:pP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ГИБДД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ситуациях. Знает правила поведения в общественном транспорте. Демонстрирует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 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 их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нарушения.</w:t>
      </w:r>
    </w:p>
    <w:p w:rsidR="002D489C" w:rsidRDefault="002D489C">
      <w:pPr>
        <w:pStyle w:val="ListParagraph"/>
        <w:numPr>
          <w:ilvl w:val="0"/>
          <w:numId w:val="31"/>
        </w:numPr>
        <w:tabs>
          <w:tab w:val="left" w:pos="743"/>
        </w:tabs>
        <w:ind w:right="387" w:firstLine="0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ресурсам. Знает о жизненно</w:t>
      </w:r>
      <w:r>
        <w:rPr>
          <w:spacing w:val="60"/>
          <w:sz w:val="24"/>
        </w:rPr>
        <w:t xml:space="preserve"> </w:t>
      </w:r>
      <w:r>
        <w:rPr>
          <w:sz w:val="24"/>
        </w:rPr>
        <w:t>важных для людей потребностях и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удовлетворения природных (водных, почвенных, растительных, животного мира)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ресурсах; о некоторых источниках опасности для окружающего мира природы: 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неосторожные действия человека, деятельность людей, опасные природные явления (гроза,</w:t>
      </w:r>
      <w:r>
        <w:rPr>
          <w:spacing w:val="1"/>
          <w:sz w:val="24"/>
        </w:rPr>
        <w:t xml:space="preserve"> </w:t>
      </w:r>
      <w:r>
        <w:rPr>
          <w:sz w:val="24"/>
        </w:rPr>
        <w:t>наводнение,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растениям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животным.</w:t>
      </w:r>
    </w:p>
    <w:p w:rsidR="002D489C" w:rsidRDefault="002D489C">
      <w:pPr>
        <w:pStyle w:val="BodyText"/>
        <w:ind w:left="0"/>
        <w:jc w:val="left"/>
      </w:pPr>
    </w:p>
    <w:p w:rsidR="002D489C" w:rsidRDefault="002D489C">
      <w:pPr>
        <w:pStyle w:val="BodyText"/>
      </w:pPr>
      <w:r>
        <w:t>Подготовительная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лет)</w:t>
      </w:r>
    </w:p>
    <w:p w:rsidR="002D489C" w:rsidRDefault="002D489C">
      <w:pPr>
        <w:pStyle w:val="ListParagraph"/>
        <w:numPr>
          <w:ilvl w:val="0"/>
          <w:numId w:val="30"/>
        </w:numPr>
        <w:tabs>
          <w:tab w:val="left" w:pos="762"/>
        </w:tabs>
        <w:spacing w:before="3"/>
        <w:ind w:right="384" w:firstLine="0"/>
        <w:rPr>
          <w:sz w:val="24"/>
        </w:rPr>
      </w:pPr>
      <w:r>
        <w:rPr>
          <w:sz w:val="24"/>
        </w:rPr>
        <w:t>Формирование представлений об опасных для человека и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способах поведения в них. Ребенок имеет систематизированные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неопасную. Знает о способах безопасного поведения в некоторых стандартных 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перекрестков,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лифте,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автомобиле;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обращения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взрослому 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и нестандартных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 знает номера телефонов, по которым можно сообщить о возникновении 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огнем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электроприборами. Знает о некоторых способах безопасного поведения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среде: включать телевизор для просмотра конкретной программы, включать компьютер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2D489C" w:rsidRDefault="002D489C">
      <w:pPr>
        <w:pStyle w:val="ListParagraph"/>
        <w:numPr>
          <w:ilvl w:val="0"/>
          <w:numId w:val="30"/>
        </w:numPr>
        <w:tabs>
          <w:tab w:val="left" w:pos="815"/>
        </w:tabs>
        <w:ind w:right="395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травм,</w:t>
      </w:r>
      <w:r>
        <w:rPr>
          <w:spacing w:val="1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опасных ситуациях. Демонстрирует знания различных способов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8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режим</w:t>
      </w:r>
      <w:r>
        <w:rPr>
          <w:spacing w:val="22"/>
          <w:sz w:val="24"/>
        </w:rPr>
        <w:t xml:space="preserve"> </w:t>
      </w:r>
      <w:r>
        <w:rPr>
          <w:sz w:val="24"/>
        </w:rPr>
        <w:t>дня;</w:t>
      </w:r>
      <w:r>
        <w:rPr>
          <w:spacing w:val="22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3"/>
          <w:sz w:val="24"/>
        </w:rPr>
        <w:t xml:space="preserve"> </w:t>
      </w:r>
      <w:r>
        <w:rPr>
          <w:sz w:val="24"/>
        </w:rPr>
        <w:t>но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соблюдает</w:t>
      </w:r>
    </w:p>
    <w:p w:rsidR="002D489C" w:rsidRDefault="002D489C">
      <w:pPr>
        <w:jc w:val="both"/>
        <w:rPr>
          <w:sz w:val="24"/>
        </w:rPr>
        <w:sectPr w:rsidR="002D489C">
          <w:footerReference w:type="default" r:id="rId19"/>
          <w:pgSz w:w="11910" w:h="16840"/>
          <w:pgMar w:top="940" w:right="460" w:bottom="1360" w:left="1000" w:header="0" w:footer="1171" w:gutter="0"/>
          <w:cols w:space="720"/>
        </w:sectPr>
      </w:pPr>
    </w:p>
    <w:p w:rsidR="002D489C" w:rsidRDefault="002D489C">
      <w:pPr>
        <w:pStyle w:val="BodyText"/>
        <w:spacing w:before="75"/>
        <w:ind w:right="387"/>
      </w:pPr>
      <w:r>
        <w:t>участвует в подвижных играх; при небольшой помощи взрослого способен контролировать</w:t>
      </w:r>
      <w:r>
        <w:rPr>
          <w:spacing w:val="1"/>
        </w:rPr>
        <w:t xml:space="preserve"> </w:t>
      </w:r>
      <w:r>
        <w:t>состояние своего организма, избегать физических и эмоциональных перегрузок. Ребенок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контролирует качество выполнения движения. Показывает другим детям, как нужно вести</w:t>
      </w:r>
      <w:r>
        <w:rPr>
          <w:spacing w:val="1"/>
        </w:rPr>
        <w:t xml:space="preserve"> </w:t>
      </w:r>
      <w:r>
        <w:t>себя в стандартных опасных ситуациях и соблюдать правила безопасного поведения. Может</w:t>
      </w:r>
      <w:r>
        <w:rPr>
          <w:spacing w:val="1"/>
        </w:rPr>
        <w:t xml:space="preserve"> </w:t>
      </w:r>
      <w:r>
        <w:t>описать и дать оценку некоторым способам оказания помощи и самопомощи в опасных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 физкультурой и спортом, закаляться, есть полезную пищу, прислушиваться к</w:t>
      </w:r>
      <w:r>
        <w:rPr>
          <w:spacing w:val="1"/>
        </w:rPr>
        <w:t xml:space="preserve"> </w:t>
      </w:r>
      <w:r>
        <w:t>своему организму: избегать</w:t>
      </w:r>
      <w:r>
        <w:rPr>
          <w:spacing w:val="1"/>
        </w:rPr>
        <w:t xml:space="preserve"> </w:t>
      </w:r>
      <w:r>
        <w:t>физических и эмоциональных перегрузок.</w:t>
      </w:r>
      <w:r>
        <w:rPr>
          <w:spacing w:val="1"/>
        </w:rPr>
        <w:t xml:space="preserve"> </w:t>
      </w:r>
      <w:r>
        <w:t>При утомлении и</w:t>
      </w:r>
      <w:r>
        <w:rPr>
          <w:spacing w:val="1"/>
        </w:rPr>
        <w:t xml:space="preserve"> </w:t>
      </w:r>
      <w:r>
        <w:t>переутомлении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воспитателю.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5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:rsidR="002D489C" w:rsidRDefault="002D489C">
      <w:pPr>
        <w:pStyle w:val="ListParagraph"/>
        <w:numPr>
          <w:ilvl w:val="0"/>
          <w:numId w:val="30"/>
        </w:numPr>
        <w:tabs>
          <w:tab w:val="left" w:pos="815"/>
        </w:tabs>
        <w:ind w:right="393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Демонстрирует знания о правилах дорожного движения и поведения на улице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61"/>
          <w:sz w:val="24"/>
        </w:rPr>
        <w:t xml:space="preserve"> </w:t>
      </w:r>
      <w:r>
        <w:rPr>
          <w:sz w:val="24"/>
        </w:rPr>
        <w:t>(большое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транспорта на дорогах; скользкая дорога во время дождя, оттепели, снегопада;</w:t>
      </w:r>
      <w:r>
        <w:rPr>
          <w:spacing w:val="1"/>
          <w:sz w:val="24"/>
        </w:rPr>
        <w:t xml:space="preserve"> </w:t>
      </w:r>
      <w:r>
        <w:rPr>
          <w:sz w:val="24"/>
        </w:rPr>
        <w:t>слякоть; снижение видимости); отрицательные факторы (снижение видимости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 во время непогоды из-за зонта, капюшона; плохое знание правил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период;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дороги);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 игры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у дорог; катание в зависимости от сезона на велосипедах,</w:t>
      </w:r>
      <w:r>
        <w:rPr>
          <w:spacing w:val="1"/>
          <w:sz w:val="24"/>
        </w:rPr>
        <w:t xml:space="preserve"> </w:t>
      </w:r>
      <w:r>
        <w:rPr>
          <w:sz w:val="24"/>
        </w:rPr>
        <w:t>роликах,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коньках,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лыжах;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вечером).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заносы</w:t>
      </w:r>
      <w:r>
        <w:rPr>
          <w:spacing w:val="1"/>
          <w:sz w:val="24"/>
        </w:rPr>
        <w:t xml:space="preserve"> </w:t>
      </w:r>
      <w:r>
        <w:rPr>
          <w:sz w:val="24"/>
        </w:rPr>
        <w:t>машин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участках;</w:t>
      </w:r>
      <w:r>
        <w:rPr>
          <w:spacing w:val="1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водителей быстро ориентироваться в меняющейся обстановке дороги. Знает и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действиях инспектора ГИБДД в некоторых ситуациях. Знает и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метро.</w:t>
      </w:r>
    </w:p>
    <w:p w:rsidR="002D489C" w:rsidRDefault="002D489C">
      <w:pPr>
        <w:pStyle w:val="ListParagraph"/>
        <w:numPr>
          <w:ilvl w:val="0"/>
          <w:numId w:val="30"/>
        </w:numPr>
        <w:tabs>
          <w:tab w:val="left" w:pos="743"/>
        </w:tabs>
        <w:spacing w:before="3"/>
        <w:ind w:right="382" w:firstLine="0"/>
        <w:rPr>
          <w:sz w:val="24"/>
        </w:rPr>
      </w:pPr>
      <w:r>
        <w:rPr>
          <w:sz w:val="24"/>
        </w:rPr>
        <w:t>Формирование осторожного и осмотрительного отношения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 ресурсам: о жизненно важных для людей потребностях и необходимых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природных (водных, почвенных, растительных, животного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мира) ресурсах;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неосторожные действия человека, деятельность людей, опасные природные явления (гроза,</w:t>
      </w:r>
      <w:r>
        <w:rPr>
          <w:spacing w:val="1"/>
          <w:sz w:val="24"/>
        </w:rPr>
        <w:t xml:space="preserve"> </w:t>
      </w:r>
      <w:r>
        <w:rPr>
          <w:sz w:val="24"/>
        </w:rPr>
        <w:t>наводнение, сильный ветер); о некоторых видах опасных для окружающего мира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ситуаций: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вырубка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лесные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пожары;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для окружающего мира природы поведения и выполнения их без 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клумбам,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растения, не ломать ветки деревьев, кустарников, не распугивать птиц, не засорять водоемы,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мусор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огнем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оборудованном месте, тщательно заливая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костра водой перед уходом;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выходишь,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водой,</w:t>
      </w:r>
      <w:r>
        <w:rPr>
          <w:spacing w:val="1"/>
          <w:sz w:val="24"/>
        </w:rPr>
        <w:t xml:space="preserve"> </w:t>
      </w:r>
      <w:r>
        <w:rPr>
          <w:sz w:val="24"/>
        </w:rPr>
        <w:t>дверь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растениям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</w:t>
      </w:r>
    </w:p>
    <w:p w:rsidR="002D489C" w:rsidRDefault="002D489C">
      <w:pPr>
        <w:pStyle w:val="BodyText"/>
        <w:spacing w:before="4"/>
        <w:ind w:left="0"/>
        <w:jc w:val="left"/>
      </w:pPr>
    </w:p>
    <w:p w:rsidR="002D489C" w:rsidRDefault="002D489C">
      <w:pPr>
        <w:pStyle w:val="Heading2"/>
        <w:numPr>
          <w:ilvl w:val="1"/>
          <w:numId w:val="37"/>
        </w:numPr>
        <w:tabs>
          <w:tab w:val="left" w:pos="902"/>
        </w:tabs>
        <w:spacing w:line="272" w:lineRule="exact"/>
        <w:ind w:left="901" w:hanging="424"/>
      </w:pPr>
      <w:r>
        <w:t>Познавательное</w:t>
      </w:r>
      <w:r>
        <w:rPr>
          <w:spacing w:val="-3"/>
        </w:rPr>
        <w:t xml:space="preserve"> </w:t>
      </w:r>
      <w:r>
        <w:t>развитие</w:t>
      </w:r>
    </w:p>
    <w:p w:rsidR="002D489C" w:rsidRDefault="002D489C">
      <w:pPr>
        <w:pStyle w:val="BodyText"/>
        <w:ind w:right="400"/>
      </w:pPr>
      <w:r>
        <w:rPr>
          <w:color w:val="000009"/>
        </w:rPr>
        <w:t>ФГОС дошкольного образования определяет цели, задачи и содержание 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детей дошкольного возраста в условиях ДОО. Их можно представить следующими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разделами:</w:t>
      </w:r>
    </w:p>
    <w:p w:rsidR="002D489C" w:rsidRDefault="002D489C">
      <w:pPr>
        <w:pStyle w:val="BodyText"/>
        <w:spacing w:line="275" w:lineRule="exact"/>
        <w:jc w:val="left"/>
      </w:pPr>
      <w:r>
        <w:rPr>
          <w:color w:val="000009"/>
        </w:rPr>
        <w:t>сенсорное развитие;</w:t>
      </w:r>
    </w:p>
    <w:p w:rsidR="002D489C" w:rsidRDefault="002D489C">
      <w:pPr>
        <w:pStyle w:val="BodyText"/>
        <w:ind w:right="2969"/>
        <w:jc w:val="left"/>
      </w:pPr>
      <w:r>
        <w:rPr>
          <w:color w:val="000009"/>
        </w:rPr>
        <w:t>развитие познавательно-исследовательской 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элементарных математических представлений;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целостной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картины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кругозора.</w:t>
      </w:r>
    </w:p>
    <w:p w:rsidR="002D489C" w:rsidRDefault="002D489C">
      <w:pPr>
        <w:sectPr w:rsidR="002D489C">
          <w:footerReference w:type="default" r:id="rId20"/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385"/>
      </w:pP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 умственной деятельности, усвоение и обогащение знаний о природе и обществе;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интересов.</w:t>
      </w:r>
    </w:p>
    <w:p w:rsidR="002D489C" w:rsidRDefault="002D489C">
      <w:pPr>
        <w:pStyle w:val="BodyText"/>
        <w:spacing w:line="274" w:lineRule="exact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91"/>
        </w:tabs>
        <w:spacing w:before="3"/>
        <w:ind w:right="397" w:firstLine="0"/>
        <w:rPr>
          <w:color w:val="000009"/>
          <w:sz w:val="24"/>
        </w:rPr>
      </w:pPr>
      <w:r>
        <w:rPr>
          <w:i/>
          <w:color w:val="000009"/>
          <w:sz w:val="24"/>
        </w:rPr>
        <w:t>сенсорное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предметов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мира;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сенсорную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культуру;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39"/>
        </w:tabs>
        <w:ind w:right="391" w:firstLine="0"/>
        <w:rPr>
          <w:color w:val="000009"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предметно-практической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 познавательные интересы и познавательные действия ребенка в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 деятельности; 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познавательно-исследовательскую (исследование 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мира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экспериментирование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ними)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33"/>
        </w:tabs>
        <w:ind w:right="386" w:firstLine="0"/>
        <w:rPr>
          <w:color w:val="000009"/>
          <w:sz w:val="24"/>
        </w:rPr>
      </w:pPr>
      <w:r>
        <w:rPr>
          <w:i/>
          <w:color w:val="000009"/>
          <w:sz w:val="24"/>
        </w:rPr>
        <w:t>формирование элементарных содержательных представлений</w:t>
      </w:r>
      <w:r>
        <w:rPr>
          <w:color w:val="000009"/>
          <w:sz w:val="24"/>
        </w:rPr>
        <w:t>: о свойствах и отношениях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 окружающего мира (форме, цвете, размере, материале, количестве, числе, части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следствиях);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математические представления;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43"/>
        </w:tabs>
        <w:spacing w:before="1"/>
        <w:ind w:right="389" w:firstLine="0"/>
        <w:rPr>
          <w:color w:val="000009"/>
          <w:sz w:val="24"/>
        </w:rPr>
      </w:pPr>
      <w:r>
        <w:rPr>
          <w:i/>
          <w:color w:val="000009"/>
          <w:sz w:val="24"/>
        </w:rPr>
        <w:t>формирование целостной картины мира</w:t>
      </w:r>
      <w:r>
        <w:rPr>
          <w:color w:val="000009"/>
          <w:sz w:val="24"/>
        </w:rPr>
        <w:t xml:space="preserve">, </w:t>
      </w:r>
      <w:r>
        <w:rPr>
          <w:i/>
          <w:color w:val="000009"/>
          <w:sz w:val="24"/>
        </w:rPr>
        <w:t xml:space="preserve">расширение кругозора: </w:t>
      </w:r>
      <w:r>
        <w:rPr>
          <w:color w:val="000009"/>
          <w:sz w:val="24"/>
        </w:rPr>
        <w:t>формировать первичные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взаимосвязях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закономерностях;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деятельностях.</w:t>
      </w:r>
    </w:p>
    <w:p w:rsidR="002D489C" w:rsidRDefault="002D489C">
      <w:pPr>
        <w:pStyle w:val="BodyText"/>
        <w:spacing w:line="274" w:lineRule="exact"/>
      </w:pPr>
      <w:r>
        <w:rPr>
          <w:color w:val="000009"/>
        </w:rPr>
        <w:t>Задачи,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2" w:line="275" w:lineRule="exact"/>
        <w:ind w:left="622" w:hanging="145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анализирующего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овладении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сенсорными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эталонами;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883"/>
        </w:tabs>
        <w:spacing w:line="242" w:lineRule="auto"/>
        <w:ind w:right="399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1051"/>
        </w:tabs>
        <w:spacing w:line="242" w:lineRule="auto"/>
        <w:ind w:right="387" w:firstLine="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мотивационно-потребностного,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когнитивно-интеллектуального,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деятельностного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компонентов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познания;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1" w:lineRule="exact"/>
        <w:ind w:left="62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мыслительных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операций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любознательности;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</w:t>
      </w:r>
    </w:p>
    <w:p w:rsidR="002D489C" w:rsidRDefault="002D489C">
      <w:pPr>
        <w:pStyle w:val="BodyText"/>
        <w:spacing w:before="8"/>
        <w:ind w:left="0"/>
        <w:jc w:val="left"/>
        <w:rPr>
          <w:sz w:val="23"/>
        </w:rPr>
      </w:pPr>
    </w:p>
    <w:p w:rsidR="002D489C" w:rsidRDefault="002D489C">
      <w:pPr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Старшая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группа (от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5 до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6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лет)</w:t>
      </w:r>
    </w:p>
    <w:p w:rsidR="002D489C" w:rsidRDefault="002D489C">
      <w:pPr>
        <w:pStyle w:val="ListParagraph"/>
        <w:numPr>
          <w:ilvl w:val="0"/>
          <w:numId w:val="29"/>
        </w:numPr>
        <w:tabs>
          <w:tab w:val="left" w:pos="781"/>
        </w:tabs>
        <w:spacing w:before="3"/>
        <w:ind w:right="394" w:firstLine="0"/>
        <w:rPr>
          <w:sz w:val="24"/>
        </w:rPr>
      </w:pPr>
      <w:r>
        <w:rPr>
          <w:i/>
          <w:color w:val="000009"/>
          <w:sz w:val="24"/>
        </w:rPr>
        <w:t>Сенсорное развитие.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сенсорные эталоны: называет цвета спектра, оттенки,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некоторые промежуточные цвета (коричневый, сиреневый), ахроматические цвета (черный,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серый, белый), может выстраивать сериационный ряд, оперировать параметрами величины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(длина, высота, ширина). Знает и называет геометрические фигуры и тела, используемые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цилиндр.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ощупь,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поверхности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лишнего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совершая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группировку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одному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них,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абстрагируется от другого.</w:t>
      </w:r>
    </w:p>
    <w:p w:rsidR="002D489C" w:rsidRDefault="002D489C">
      <w:pPr>
        <w:pStyle w:val="ListParagraph"/>
        <w:numPr>
          <w:ilvl w:val="0"/>
          <w:numId w:val="29"/>
        </w:numPr>
        <w:tabs>
          <w:tab w:val="left" w:pos="887"/>
        </w:tabs>
        <w:ind w:right="386" w:firstLine="0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Любознателен,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экспериментировать, способен в процессе познавательно-исследовательской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предвосхищающие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простейшие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изменение,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следования,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преобразование,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пространственные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изменения.</w:t>
      </w:r>
    </w:p>
    <w:p w:rsidR="002D489C" w:rsidRDefault="002D489C">
      <w:pPr>
        <w:pStyle w:val="ListParagraph"/>
        <w:numPr>
          <w:ilvl w:val="0"/>
          <w:numId w:val="29"/>
        </w:numPr>
        <w:tabs>
          <w:tab w:val="left" w:pos="752"/>
        </w:tabs>
        <w:ind w:right="387" w:firstLine="0"/>
        <w:rPr>
          <w:sz w:val="24"/>
        </w:rPr>
      </w:pPr>
      <w:r>
        <w:rPr>
          <w:i/>
          <w:color w:val="000009"/>
          <w:sz w:val="24"/>
        </w:rPr>
        <w:t xml:space="preserve">Формирование элементарных математических представлений. </w:t>
      </w:r>
      <w:r>
        <w:rPr>
          <w:color w:val="000009"/>
          <w:sz w:val="24"/>
        </w:rPr>
        <w:t>Считает (отсчитывает)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Пересчитывает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итоговое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количественными</w:t>
      </w:r>
      <w:r>
        <w:rPr>
          <w:color w:val="000009"/>
          <w:spacing w:val="6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9"/>
          <w:sz w:val="24"/>
        </w:rPr>
        <w:t xml:space="preserve"> </w:t>
      </w:r>
      <w:r>
        <w:rPr>
          <w:color w:val="000009"/>
          <w:sz w:val="24"/>
        </w:rPr>
        <w:t>порядковыми</w:t>
      </w:r>
      <w:r>
        <w:rPr>
          <w:color w:val="000009"/>
          <w:spacing w:val="68"/>
          <w:sz w:val="24"/>
        </w:rPr>
        <w:t xml:space="preserve"> </w:t>
      </w:r>
      <w:r>
        <w:rPr>
          <w:color w:val="000009"/>
          <w:sz w:val="24"/>
        </w:rPr>
        <w:t>числительными</w:t>
      </w:r>
      <w:r>
        <w:rPr>
          <w:color w:val="000009"/>
          <w:spacing w:val="64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70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63"/>
          <w:sz w:val="24"/>
        </w:rPr>
        <w:t xml:space="preserve"> </w:t>
      </w:r>
      <w:r>
        <w:rPr>
          <w:color w:val="000009"/>
          <w:sz w:val="24"/>
        </w:rPr>
        <w:t>5),</w:t>
      </w:r>
      <w:r>
        <w:rPr>
          <w:color w:val="000009"/>
          <w:spacing w:val="64"/>
          <w:sz w:val="24"/>
        </w:rPr>
        <w:t xml:space="preserve"> </w:t>
      </w:r>
      <w:r>
        <w:rPr>
          <w:color w:val="000009"/>
          <w:sz w:val="24"/>
        </w:rPr>
        <w:t>отвечает</w:t>
      </w:r>
      <w:r>
        <w:rPr>
          <w:color w:val="000009"/>
          <w:spacing w:val="6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67"/>
          <w:sz w:val="24"/>
        </w:rPr>
        <w:t xml:space="preserve"> </w:t>
      </w:r>
      <w:r>
        <w:rPr>
          <w:color w:val="000009"/>
          <w:sz w:val="24"/>
        </w:rPr>
        <w:t>вопросы:</w:t>
      </w:r>
    </w:p>
    <w:p w:rsidR="002D489C" w:rsidRDefault="002D489C">
      <w:pPr>
        <w:pStyle w:val="BodyText"/>
        <w:ind w:right="386"/>
      </w:pPr>
      <w:r>
        <w:rPr>
          <w:color w:val="000009"/>
        </w:rPr>
        <w:t>«Сколько?»,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счету?».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Уравнивает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(удаление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2-3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контрастные (по длине, ширине, высоте, толщине); проверяет точность определений 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наложения или приложения; размещает предметы различной величины (до 1 до 3) в порядке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возрастания,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убывания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(матрешек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росту).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87"/>
        </w:rPr>
        <w:t xml:space="preserve"> </w:t>
      </w:r>
      <w:r>
        <w:rPr>
          <w:color w:val="000009"/>
        </w:rPr>
        <w:t>понятия,</w:t>
      </w:r>
    </w:p>
    <w:p w:rsidR="002D489C" w:rsidRDefault="002D489C">
      <w:pPr>
        <w:sectPr w:rsidR="002D489C">
          <w:footerReference w:type="default" r:id="rId21"/>
          <w:pgSz w:w="11910" w:h="16840"/>
          <w:pgMar w:top="940" w:right="460" w:bottom="1360" w:left="1000" w:header="0" w:footer="1171" w:gutter="0"/>
          <w:cols w:space="720"/>
        </w:sectPr>
      </w:pPr>
    </w:p>
    <w:p w:rsidR="002D489C" w:rsidRDefault="002D489C">
      <w:pPr>
        <w:pStyle w:val="BodyText"/>
        <w:tabs>
          <w:tab w:val="left" w:pos="1995"/>
          <w:tab w:val="left" w:pos="3670"/>
          <w:tab w:val="left" w:pos="5391"/>
          <w:tab w:val="left" w:pos="6423"/>
          <w:tab w:val="left" w:pos="8011"/>
          <w:tab w:val="left" w:pos="9077"/>
        </w:tabs>
        <w:spacing w:before="75"/>
        <w:ind w:right="386"/>
      </w:pPr>
      <w:r>
        <w:rPr>
          <w:color w:val="000009"/>
        </w:rPr>
        <w:t>пониже, а желтая -    самая низкая. Понимает и называет геометрические фигуры и тела: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конструктора.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местонахождение предмета по отношению к себе, другим предметам; знает правую и левую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руку; понимает и правильно употребляет предлоги </w:t>
      </w:r>
      <w:r>
        <w:rPr>
          <w:i/>
          <w:color w:val="000009"/>
        </w:rPr>
        <w:t>в</w:t>
      </w:r>
      <w:r>
        <w:rPr>
          <w:color w:val="000009"/>
        </w:rPr>
        <w:t xml:space="preserve">, </w:t>
      </w:r>
      <w:r>
        <w:rPr>
          <w:i/>
          <w:color w:val="000009"/>
        </w:rPr>
        <w:t xml:space="preserve">на, под, над, около.  </w:t>
      </w:r>
      <w:r>
        <w:rPr>
          <w:color w:val="000009"/>
        </w:rPr>
        <w:t>Ориентируется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листе бумаги (вверху-внизу,в </w:t>
      </w:r>
      <w:r>
        <w:rPr>
          <w:color w:val="000009"/>
          <w:spacing w:val="-1"/>
        </w:rPr>
        <w:t>середине,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день,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вечер,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ночь;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суток.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вчера,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сегодня,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завтра.</w:t>
      </w:r>
    </w:p>
    <w:p w:rsidR="002D489C" w:rsidRDefault="002D489C">
      <w:pPr>
        <w:pStyle w:val="ListParagraph"/>
        <w:numPr>
          <w:ilvl w:val="0"/>
          <w:numId w:val="29"/>
        </w:numPr>
        <w:tabs>
          <w:tab w:val="left" w:pos="940"/>
        </w:tabs>
        <w:ind w:right="382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себе и семье: о своих имени, фамилии, поле, возрасте, месте жительства,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домашнем адресе, увлечениях членов семьи, профессиях родителей. Овладевает некоторыми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сведениями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назначения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нормального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функционирования.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Сформированы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первичные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родине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родной стране. Освоены представления о ее столице, государственном флаге и гербе, 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 многообразие россиян разных национальностей, есть интерес к сказкам, песням,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 народов, толерантность по отношению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 национальностей.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 странах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народах 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 интерес к жизни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людей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 странах. Увеличен объем представлений о многообразии мира растений, животных.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 о потребностях у конкретных животных и растений (во влаге, тепле, пище, воздухе,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убежище).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 и свойствам, относит их к определенным группам: деревья, кусты, травы; грибы;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рыбы, птицы, звери, насекомые. Устанавливает признаки отличия и некоторые признаки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сходства между ними. Есть представления о неживой природе как среде обитания животных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растений. Устанавливает последовательность сезонных изменений в неживой и живой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природе, в жизни людей. Накоплены представления о жизни животных и растений в 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климатических условиях: в пустыне, на севере. Знает и называет животных и их детенышей.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наблюдениях понимает основные отношения между объектами и явлениями 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отражает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картину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художественных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образов.</w:t>
      </w:r>
    </w:p>
    <w:p w:rsidR="002D489C" w:rsidRDefault="002D489C">
      <w:pPr>
        <w:pStyle w:val="BodyText"/>
        <w:spacing w:before="3"/>
        <w:ind w:left="0"/>
        <w:jc w:val="left"/>
      </w:pPr>
    </w:p>
    <w:p w:rsidR="002D489C" w:rsidRDefault="002D489C">
      <w:pPr>
        <w:spacing w:line="275" w:lineRule="exact"/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Подготовительная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группа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(седьмой-восьмой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год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жизни)</w:t>
      </w:r>
    </w:p>
    <w:p w:rsidR="002D489C" w:rsidRDefault="002D489C">
      <w:pPr>
        <w:pStyle w:val="ListParagraph"/>
        <w:numPr>
          <w:ilvl w:val="0"/>
          <w:numId w:val="28"/>
        </w:numPr>
        <w:tabs>
          <w:tab w:val="left" w:pos="757"/>
        </w:tabs>
        <w:ind w:right="383" w:firstLine="0"/>
        <w:rPr>
          <w:sz w:val="24"/>
        </w:rPr>
      </w:pPr>
      <w:r>
        <w:rPr>
          <w:i/>
          <w:color w:val="000009"/>
          <w:sz w:val="24"/>
        </w:rPr>
        <w:t xml:space="preserve">Сенсорное развитие. </w:t>
      </w:r>
      <w:r>
        <w:rPr>
          <w:color w:val="000009"/>
          <w:sz w:val="24"/>
        </w:rPr>
        <w:t>Ребенок демонстрирует знание сенсорных эталонов и умение 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пользоваться.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Доступно: различение и называние всех цветов спектра и ахроматических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цветов; 5-7 дополнительных тонов, оттенков цвета, освоение умения смешивать цвета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получения нужного тона и оттенка; различение и называние геометрических фигур (ромб,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трапеция,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пирамида,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фигур.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воспринимаемыми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принцип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исключения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лишнего, сериационных отношений. Сравнивает элементы сериационного ряда по длине,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толщине.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параметры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величины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прилагательных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(длиннее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длинный).</w:t>
      </w:r>
    </w:p>
    <w:p w:rsidR="002D489C" w:rsidRDefault="002D489C">
      <w:pPr>
        <w:pStyle w:val="ListParagraph"/>
        <w:numPr>
          <w:ilvl w:val="0"/>
          <w:numId w:val="28"/>
        </w:numPr>
        <w:tabs>
          <w:tab w:val="left" w:pos="882"/>
        </w:tabs>
        <w:ind w:right="385" w:firstLine="0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познавательно-исследовательской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окружающему, любит экспериментировать вместе со взрослым. Отражает результаты своего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модели. С помощью взрослого делает умозаключения при проведении опытов (тонет -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тонет, тает - не тает). Может предвосхищать результаты экспериментальной 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опираясь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приобретенные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знания.</w:t>
      </w:r>
    </w:p>
    <w:p w:rsidR="002D489C" w:rsidRDefault="002D489C">
      <w:pPr>
        <w:pStyle w:val="ListParagraph"/>
        <w:numPr>
          <w:ilvl w:val="0"/>
          <w:numId w:val="28"/>
        </w:numPr>
        <w:tabs>
          <w:tab w:val="left" w:pos="776"/>
        </w:tabs>
        <w:spacing w:before="1"/>
        <w:ind w:right="104" w:firstLine="0"/>
        <w:jc w:val="left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математических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 целым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(частью);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известным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частям.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Считает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10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(количественный,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порядковый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числа в прямом (обратном)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порядке в пределах 10.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цифру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(0-9)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предметов.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чисел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меньших.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Выстраивает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pacing w:val="-1"/>
          <w:sz w:val="24"/>
        </w:rPr>
        <w:t>«числовую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pacing w:val="-1"/>
          <w:sz w:val="24"/>
        </w:rPr>
        <w:t>лесенку».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pacing w:val="-1"/>
          <w:sz w:val="24"/>
        </w:rPr>
        <w:t>Осваивает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пределах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состав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числа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единиц.</w:t>
      </w:r>
      <w:r>
        <w:rPr>
          <w:color w:val="000009"/>
          <w:spacing w:val="-15"/>
          <w:sz w:val="24"/>
        </w:rPr>
        <w:t xml:space="preserve"> </w:t>
      </w:r>
      <w:r>
        <w:rPr>
          <w:position w:val="-18"/>
          <w:sz w:val="24"/>
        </w:rPr>
        <w:t>35</w:t>
      </w:r>
    </w:p>
    <w:p w:rsidR="002D489C" w:rsidRDefault="002D489C">
      <w:pPr>
        <w:rPr>
          <w:sz w:val="24"/>
        </w:rPr>
        <w:sectPr w:rsidR="002D489C">
          <w:footerReference w:type="default" r:id="rId22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5"/>
        <w:ind w:right="385"/>
      </w:pPr>
      <w:r>
        <w:rPr>
          <w:color w:val="000009"/>
        </w:rPr>
        <w:t>Составляет и решает задачи в одно действие на сложение и вычитание, пользуется цифрами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(ширину,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высоту),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(вместимость). Выстраивает сериационный ряд из 7-10 предметов, пользуется степенями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соотнесении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(длиннее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короче).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длину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жидких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сыпучих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(результатом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(фигуры)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Ориентируется в окружающем пространстве и на плоскости (лист, страница, поверхность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неделя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месяц);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текущего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месяца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года;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последовательность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недели,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года.</w:t>
      </w:r>
    </w:p>
    <w:p w:rsidR="002D489C" w:rsidRDefault="002D489C">
      <w:pPr>
        <w:pStyle w:val="ListParagraph"/>
        <w:numPr>
          <w:ilvl w:val="0"/>
          <w:numId w:val="28"/>
        </w:numPr>
        <w:tabs>
          <w:tab w:val="left" w:pos="868"/>
        </w:tabs>
        <w:spacing w:before="2"/>
        <w:ind w:right="385" w:firstLine="0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целостной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расширение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кругозора.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названии,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улицах,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архитектурных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достопримечательностях.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стране - ее государственных символах, президенте, столице. Проявляет 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ярким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фактам из истории и культуры страны и общества, некоторым выдающимся людям России.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 некоторые стихотворения, песни, некоторые народные промыслы. Есть элементарные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(расовой принадлежности), национальной одежды, типичных занятиях. Осознает, что 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стремятся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небесных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светилах.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жизни растений и животных в среде обитания, о многообразии признаков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приспособления к среде в разных климатических условиях (в условиях жаркого климата,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пустыни, холодного климата). Понимает цикличность сезонных изменений в природе (цикл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 о живой природе (растениях, животных, человеке) на основе существенных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признаков (двигаются, питаются, дышат, растут и развиваются, размножаются, чувствуют).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Осведомлен о необходимости сохранения природных объектов и собственного здоровья,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растениям,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рассуждениях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 мира с помощью художественных образов. Рассказывает о них, отвечает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 умеет устанавливать некоторые закономерности, характерные для 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любознателен.</w:t>
      </w:r>
    </w:p>
    <w:p w:rsidR="002D489C" w:rsidRDefault="002D489C">
      <w:pPr>
        <w:pStyle w:val="BodyText"/>
        <w:spacing w:before="8"/>
        <w:ind w:left="0"/>
        <w:jc w:val="left"/>
        <w:rPr>
          <w:sz w:val="28"/>
        </w:rPr>
      </w:pPr>
    </w:p>
    <w:p w:rsidR="002D489C" w:rsidRDefault="002D489C">
      <w:pPr>
        <w:pStyle w:val="Heading2"/>
        <w:numPr>
          <w:ilvl w:val="1"/>
          <w:numId w:val="37"/>
        </w:numPr>
        <w:tabs>
          <w:tab w:val="left" w:pos="902"/>
        </w:tabs>
        <w:spacing w:before="90" w:line="272" w:lineRule="exact"/>
        <w:ind w:left="901" w:hanging="424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2D489C" w:rsidRDefault="002D489C">
      <w:pPr>
        <w:pStyle w:val="BodyText"/>
        <w:ind w:right="384"/>
      </w:pPr>
      <w:r>
        <w:rPr>
          <w:color w:val="000009"/>
        </w:rPr>
        <w:t>В соответствии с ФГОС ДО речевое развитие включает: владение речью как 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правильной диалогической и монологической речи; развитие речевого творчества;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звуковой и интонационной культуры речи, фонематического слуха. Еще одно направление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книжной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жанров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звуковой аналитико-синтетической активности как предпосылки 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грамоте.</w:t>
      </w:r>
    </w:p>
    <w:p w:rsidR="002D489C" w:rsidRDefault="002D489C">
      <w:pPr>
        <w:pStyle w:val="BodyText"/>
      </w:pP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качестве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выделить: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rPr>
          <w:color w:val="000009"/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литературе.</w:t>
      </w:r>
    </w:p>
    <w:p w:rsidR="002D489C" w:rsidRDefault="002D489C">
      <w:pPr>
        <w:pStyle w:val="BodyText"/>
        <w:tabs>
          <w:tab w:val="right" w:pos="10341"/>
        </w:tabs>
        <w:spacing w:before="4" w:line="237" w:lineRule="auto"/>
        <w:ind w:right="104"/>
      </w:pP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образования:</w:t>
      </w:r>
      <w:r>
        <w:rPr>
          <w:color w:val="000009"/>
        </w:rPr>
        <w:tab/>
      </w:r>
      <w:r>
        <w:rPr>
          <w:position w:val="-4"/>
        </w:rPr>
        <w:t>36</w:t>
      </w:r>
    </w:p>
    <w:p w:rsidR="002D489C" w:rsidRDefault="002D489C">
      <w:pPr>
        <w:spacing w:line="237" w:lineRule="auto"/>
        <w:sectPr w:rsidR="002D489C">
          <w:footerReference w:type="default" r:id="rId23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2449"/>
        <w:jc w:val="left"/>
      </w:pPr>
      <w:r>
        <w:rPr>
          <w:color w:val="000009"/>
        </w:rPr>
        <w:t>организация видов деятельности, способствующих развитию речи детей;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развитие речевой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деятельности;</w:t>
      </w:r>
    </w:p>
    <w:p w:rsidR="002D489C" w:rsidRDefault="002D489C">
      <w:pPr>
        <w:pStyle w:val="BodyText"/>
        <w:spacing w:before="4"/>
        <w:jc w:val="left"/>
      </w:pPr>
      <w:r>
        <w:rPr>
          <w:color w:val="000009"/>
        </w:rPr>
        <w:t>развитие 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построению речевого высказывания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 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условий для принятия детьми решений, выражения своих чувств и мыслей с помощью речи;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интересов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речевом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2D489C" w:rsidRDefault="002D489C">
      <w:pPr>
        <w:pStyle w:val="BodyText"/>
        <w:tabs>
          <w:tab w:val="left" w:pos="2579"/>
          <w:tab w:val="left" w:pos="6431"/>
          <w:tab w:val="left" w:pos="8791"/>
        </w:tabs>
        <w:spacing w:before="3" w:line="237" w:lineRule="auto"/>
        <w:ind w:right="384"/>
        <w:jc w:val="left"/>
      </w:pPr>
      <w:r>
        <w:rPr>
          <w:color w:val="000009"/>
        </w:rPr>
        <w:t>формирование</w:t>
      </w:r>
      <w:r>
        <w:rPr>
          <w:color w:val="000009"/>
        </w:rPr>
        <w:tab/>
        <w:t>мотивационно-потребностного,</w:t>
      </w:r>
      <w:r>
        <w:rPr>
          <w:color w:val="000009"/>
        </w:rPr>
        <w:tab/>
        <w:t>деятельностного,</w:t>
      </w:r>
      <w:r>
        <w:rPr>
          <w:color w:val="000009"/>
        </w:rPr>
        <w:tab/>
        <w:t>когнитивно-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интеллектуального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читательской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культуры;</w:t>
      </w:r>
    </w:p>
    <w:p w:rsidR="002D489C" w:rsidRDefault="002D489C">
      <w:pPr>
        <w:pStyle w:val="BodyText"/>
        <w:spacing w:before="3"/>
        <w:jc w:val="left"/>
      </w:pPr>
      <w:r>
        <w:rPr>
          <w:color w:val="000009"/>
        </w:rPr>
        <w:t>формирование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предпосылок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грамотности.</w:t>
      </w:r>
    </w:p>
    <w:p w:rsidR="002D489C" w:rsidRDefault="002D489C">
      <w:pPr>
        <w:pStyle w:val="BodyText"/>
        <w:spacing w:before="5"/>
        <w:ind w:left="0"/>
        <w:jc w:val="left"/>
      </w:pPr>
    </w:p>
    <w:p w:rsidR="002D489C" w:rsidRDefault="002D489C">
      <w:pPr>
        <w:pStyle w:val="Heading3"/>
        <w:spacing w:line="273" w:lineRule="exact"/>
      </w:pPr>
      <w:r>
        <w:rPr>
          <w:color w:val="000009"/>
        </w:rPr>
        <w:t>Раздел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«Развитие речи»</w:t>
      </w:r>
    </w:p>
    <w:p w:rsidR="002D489C" w:rsidRDefault="002D489C">
      <w:pPr>
        <w:pStyle w:val="BodyText"/>
        <w:spacing w:line="273" w:lineRule="exact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2D489C" w:rsidRDefault="002D489C">
      <w:pPr>
        <w:spacing w:before="2"/>
        <w:ind w:left="478" w:right="390"/>
        <w:jc w:val="both"/>
        <w:rPr>
          <w:sz w:val="24"/>
        </w:rPr>
      </w:pPr>
      <w:r>
        <w:rPr>
          <w:i/>
          <w:color w:val="000009"/>
          <w:sz w:val="24"/>
        </w:rPr>
        <w:t>развитие речевого общения с взрослыми и детьми</w:t>
      </w:r>
      <w:r>
        <w:rPr>
          <w:color w:val="000009"/>
          <w:sz w:val="24"/>
        </w:rPr>
        <w:t>: способствовать овладению детьми речью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как средством общения; освоению ситуативных и внеситуативных форм речевого 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2D489C" w:rsidRDefault="002D489C">
      <w:pPr>
        <w:spacing w:line="242" w:lineRule="auto"/>
        <w:ind w:left="478" w:right="384"/>
        <w:jc w:val="both"/>
        <w:rPr>
          <w:sz w:val="24"/>
        </w:rPr>
      </w:pPr>
      <w:r>
        <w:rPr>
          <w:i/>
          <w:color w:val="000009"/>
          <w:sz w:val="24"/>
        </w:rPr>
        <w:t>развитие всех компонентов устной речи детей</w:t>
      </w:r>
      <w:r>
        <w:rPr>
          <w:color w:val="000009"/>
          <w:sz w:val="24"/>
        </w:rPr>
        <w:t>: фонематического восприятия; фонетико-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фонематической,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лексической,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грамматической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сторон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2D489C" w:rsidRDefault="002D489C">
      <w:pPr>
        <w:spacing w:line="242" w:lineRule="auto"/>
        <w:ind w:left="478" w:right="386"/>
        <w:jc w:val="both"/>
        <w:rPr>
          <w:sz w:val="24"/>
        </w:rPr>
      </w:pPr>
      <w:r>
        <w:rPr>
          <w:i/>
          <w:color w:val="000009"/>
          <w:sz w:val="24"/>
        </w:rPr>
        <w:t xml:space="preserve">формирование навыков владения языком в его коммуникативной функции </w:t>
      </w:r>
      <w:r>
        <w:rPr>
          <w:color w:val="000009"/>
          <w:sz w:val="24"/>
        </w:rPr>
        <w:t>- развитие связной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диалога 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монолога;</w:t>
      </w:r>
    </w:p>
    <w:p w:rsidR="002D489C" w:rsidRDefault="002D489C">
      <w:pPr>
        <w:ind w:left="478"/>
        <w:rPr>
          <w:sz w:val="24"/>
        </w:rPr>
      </w:pPr>
      <w:r>
        <w:rPr>
          <w:i/>
          <w:color w:val="000009"/>
          <w:sz w:val="24"/>
        </w:rPr>
        <w:t>практическое овладение нормами речи</w:t>
      </w:r>
      <w:r>
        <w:rPr>
          <w:color w:val="000009"/>
          <w:sz w:val="24"/>
        </w:rPr>
        <w:t>: развитие звуковой и интонационной культуры речи;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создание</w:t>
      </w:r>
      <w:r>
        <w:rPr>
          <w:i/>
          <w:color w:val="000009"/>
          <w:spacing w:val="20"/>
          <w:sz w:val="24"/>
        </w:rPr>
        <w:t xml:space="preserve"> </w:t>
      </w:r>
      <w:r>
        <w:rPr>
          <w:i/>
          <w:color w:val="000009"/>
          <w:sz w:val="24"/>
        </w:rPr>
        <w:t>условий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5"/>
          <w:sz w:val="24"/>
        </w:rPr>
        <w:t xml:space="preserve"> </w:t>
      </w:r>
      <w:r>
        <w:rPr>
          <w:i/>
          <w:color w:val="000009"/>
          <w:sz w:val="24"/>
        </w:rPr>
        <w:t>выражения</w:t>
      </w:r>
      <w:r>
        <w:rPr>
          <w:i/>
          <w:color w:val="000009"/>
          <w:spacing w:val="20"/>
          <w:sz w:val="24"/>
        </w:rPr>
        <w:t xml:space="preserve"> </w:t>
      </w:r>
      <w:r>
        <w:rPr>
          <w:i/>
          <w:color w:val="000009"/>
          <w:sz w:val="24"/>
        </w:rPr>
        <w:t>своих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чувств</w:t>
      </w:r>
      <w:r>
        <w:rPr>
          <w:i/>
          <w:color w:val="000009"/>
          <w:spacing w:val="2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мыслей</w:t>
      </w:r>
      <w:r>
        <w:rPr>
          <w:i/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высказываний.</w:t>
      </w:r>
    </w:p>
    <w:p w:rsidR="002D489C" w:rsidRDefault="002D489C">
      <w:pPr>
        <w:pStyle w:val="BodyText"/>
        <w:spacing w:line="275" w:lineRule="exact"/>
        <w:jc w:val="left"/>
      </w:pPr>
      <w:r>
        <w:rPr>
          <w:color w:val="000009"/>
        </w:rPr>
        <w:t>Задачи,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актуальные 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ЗПР: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52"/>
        </w:tabs>
        <w:spacing w:line="242" w:lineRule="auto"/>
        <w:ind w:right="396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функционального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базиса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речи,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моторных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сенсорных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компонентов;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24"/>
        </w:tabs>
        <w:spacing w:line="242" w:lineRule="auto"/>
        <w:ind w:right="397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речевой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мотивации,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ориентировочных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языковом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материале;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1" w:lineRule="exact"/>
        <w:ind w:left="62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мыслительной деятельности;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73"/>
          <w:tab w:val="left" w:pos="2474"/>
          <w:tab w:val="left" w:pos="3610"/>
          <w:tab w:val="left" w:pos="6465"/>
          <w:tab w:val="left" w:pos="7832"/>
          <w:tab w:val="left" w:pos="8379"/>
          <w:tab w:val="left" w:pos="9943"/>
        </w:tabs>
        <w:spacing w:line="242" w:lineRule="auto"/>
        <w:ind w:right="386" w:firstLine="0"/>
        <w:jc w:val="left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звуковой</w:t>
      </w:r>
      <w:r>
        <w:rPr>
          <w:color w:val="000009"/>
          <w:sz w:val="24"/>
        </w:rPr>
        <w:tab/>
        <w:t>аналитико-синтетической</w:t>
      </w:r>
      <w:r>
        <w:rPr>
          <w:color w:val="000009"/>
          <w:sz w:val="24"/>
        </w:rPr>
        <w:tab/>
        <w:t>активности</w:t>
      </w:r>
      <w:r>
        <w:rPr>
          <w:color w:val="000009"/>
          <w:sz w:val="24"/>
        </w:rPr>
        <w:tab/>
        <w:t>как</w:t>
      </w:r>
      <w:r>
        <w:rPr>
          <w:color w:val="000009"/>
          <w:sz w:val="24"/>
        </w:rPr>
        <w:tab/>
        <w:t>предпосылки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грамоте.</w:t>
      </w:r>
    </w:p>
    <w:p w:rsidR="002D489C" w:rsidRDefault="002D489C">
      <w:pPr>
        <w:pStyle w:val="BodyText"/>
        <w:spacing w:line="242" w:lineRule="auto"/>
        <w:jc w:val="left"/>
      </w:pPr>
      <w:r>
        <w:rPr>
          <w:color w:val="000009"/>
        </w:rPr>
        <w:t>Для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оптимизации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определить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исходный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</w:t>
      </w:r>
    </w:p>
    <w:p w:rsidR="002D489C" w:rsidRDefault="002D489C">
      <w:pPr>
        <w:pStyle w:val="BodyText"/>
        <w:spacing w:before="11"/>
        <w:ind w:left="0"/>
        <w:jc w:val="left"/>
        <w:rPr>
          <w:sz w:val="21"/>
        </w:rPr>
      </w:pPr>
    </w:p>
    <w:p w:rsidR="002D489C" w:rsidRDefault="002D489C">
      <w:pPr>
        <w:spacing w:line="275" w:lineRule="exact"/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Старшая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группа (от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5 до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6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лет)</w:t>
      </w:r>
    </w:p>
    <w:p w:rsidR="002D489C" w:rsidRDefault="002D489C">
      <w:pPr>
        <w:pStyle w:val="ListParagraph"/>
        <w:numPr>
          <w:ilvl w:val="0"/>
          <w:numId w:val="27"/>
        </w:numPr>
        <w:tabs>
          <w:tab w:val="left" w:pos="824"/>
        </w:tabs>
        <w:ind w:right="388" w:firstLine="0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(задает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приглашает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конструктивные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договаривается,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обменивается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сотрудничестве. В игровой деятельности использует элементы объяснения и убеждения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сговоре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партнеров.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 и осознанно использует разнообразные невербальные средства общения: мимику,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жесты,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действия.</w:t>
      </w:r>
    </w:p>
    <w:p w:rsidR="002D489C" w:rsidRDefault="002D489C">
      <w:pPr>
        <w:pStyle w:val="ListParagraph"/>
        <w:numPr>
          <w:ilvl w:val="0"/>
          <w:numId w:val="27"/>
        </w:numPr>
        <w:tabs>
          <w:tab w:val="left" w:pos="724"/>
        </w:tabs>
        <w:spacing w:line="274" w:lineRule="exact"/>
        <w:ind w:left="723" w:hanging="246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2D489C" w:rsidRDefault="002D489C">
      <w:pPr>
        <w:pStyle w:val="ListParagraph"/>
        <w:numPr>
          <w:ilvl w:val="1"/>
          <w:numId w:val="27"/>
        </w:numPr>
        <w:tabs>
          <w:tab w:val="left" w:pos="930"/>
        </w:tabs>
        <w:spacing w:before="2"/>
        <w:ind w:right="384"/>
        <w:rPr>
          <w:sz w:val="24"/>
        </w:rPr>
      </w:pPr>
      <w:r>
        <w:rPr>
          <w:i/>
          <w:color w:val="000009"/>
          <w:sz w:val="24"/>
        </w:rPr>
        <w:t xml:space="preserve">Лексическая сторона речи. </w:t>
      </w:r>
      <w:r>
        <w:rPr>
          <w:color w:val="000009"/>
          <w:sz w:val="24"/>
        </w:rPr>
        <w:t>Словарь расширился за счет слов, обозначающих названия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профессий, учреждений, предметов и инструментов труда, техники, помогающей в работе,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человека: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честность,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справедливость,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доброта,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заботливость,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верность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д.,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настроение, внутренние переживания, социально-нравственные категории: добрый, злой,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вежливый, трудолюбивый, честный и т. д., оттенки цвета (розовый, бежевый, зеленовато-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голубоватый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обобщения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объединения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</w:t>
      </w:r>
    </w:p>
    <w:p w:rsidR="002D489C" w:rsidRDefault="002D489C">
      <w:pPr>
        <w:pStyle w:val="BodyText"/>
        <w:jc w:val="left"/>
      </w:pPr>
      <w:r>
        <w:rPr>
          <w:color w:val="000009"/>
        </w:rPr>
        <w:t>существенным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признакам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(посуда,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мебель,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одежда,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обувь,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головные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уборы,</w:t>
      </w:r>
      <w:r>
        <w:rPr>
          <w:color w:val="000009"/>
          <w:spacing w:val="65"/>
        </w:rPr>
        <w:t xml:space="preserve"> </w:t>
      </w:r>
      <w:r>
        <w:rPr>
          <w:color w:val="000009"/>
        </w:rPr>
        <w:t>постельные</w:t>
      </w:r>
      <w:r>
        <w:rPr>
          <w:color w:val="000009"/>
          <w:spacing w:val="-12"/>
        </w:rPr>
        <w:t xml:space="preserve"> </w:t>
      </w:r>
      <w:r>
        <w:rPr>
          <w:position w:val="-18"/>
        </w:rPr>
        <w:t>37</w:t>
      </w:r>
    </w:p>
    <w:p w:rsidR="002D489C" w:rsidRDefault="002D489C">
      <w:pPr>
        <w:sectPr w:rsidR="002D489C">
          <w:footerReference w:type="default" r:id="rId24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5"/>
        <w:ind w:right="395"/>
      </w:pPr>
      <w:r>
        <w:rPr>
          <w:color w:val="000009"/>
        </w:rPr>
        <w:t>принадлежности,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фрукты).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синонимы,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антонимы, оттенки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значений 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 человека (грустит, переживает, расстроен, радуется,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удивляется, испуган, боится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т. д.).</w:t>
      </w:r>
    </w:p>
    <w:p w:rsidR="002D489C" w:rsidRDefault="002D489C">
      <w:pPr>
        <w:pStyle w:val="ListParagraph"/>
        <w:numPr>
          <w:ilvl w:val="1"/>
          <w:numId w:val="27"/>
        </w:numPr>
        <w:tabs>
          <w:tab w:val="left" w:pos="1007"/>
        </w:tabs>
        <w:ind w:right="393"/>
        <w:rPr>
          <w:sz w:val="24"/>
        </w:rPr>
      </w:pPr>
      <w:r>
        <w:rPr>
          <w:i/>
          <w:color w:val="000009"/>
          <w:sz w:val="24"/>
        </w:rPr>
        <w:t>Грамматический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строй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конструкций. Правильно используется предложно-падежная система языка. Может 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восстановить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падеже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единственного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числа.</w:t>
      </w:r>
    </w:p>
    <w:p w:rsidR="002D489C" w:rsidRDefault="002D489C">
      <w:pPr>
        <w:pStyle w:val="ListParagraph"/>
        <w:numPr>
          <w:ilvl w:val="1"/>
          <w:numId w:val="27"/>
        </w:numPr>
        <w:tabs>
          <w:tab w:val="left" w:pos="1031"/>
        </w:tabs>
        <w:ind w:right="390"/>
        <w:rPr>
          <w:sz w:val="24"/>
        </w:rPr>
      </w:pPr>
      <w:r>
        <w:rPr>
          <w:i/>
          <w:color w:val="000009"/>
          <w:sz w:val="24"/>
        </w:rPr>
        <w:t>Произносительная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произносит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(гласного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начале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в конце слова под ударением, глухого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 слова).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 умения: делить на слоги двух-трехсложные слова; осуществлять звуковой анализ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трехзвуковых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интонационно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выразительные 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произносительной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речи.</w:t>
      </w:r>
    </w:p>
    <w:p w:rsidR="002D489C" w:rsidRDefault="002D489C">
      <w:pPr>
        <w:pStyle w:val="ListParagraph"/>
        <w:numPr>
          <w:ilvl w:val="1"/>
          <w:numId w:val="27"/>
        </w:numPr>
        <w:tabs>
          <w:tab w:val="left" w:pos="916"/>
        </w:tabs>
        <w:ind w:right="388"/>
        <w:rPr>
          <w:sz w:val="24"/>
        </w:rPr>
      </w:pPr>
      <w:r>
        <w:rPr>
          <w:i/>
          <w:color w:val="000009"/>
          <w:sz w:val="24"/>
        </w:rPr>
        <w:t>Связная речь (диалогическая и монологическая).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 диалогической речью, активен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 беседах со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взрослыми и сверстниками. Умеет точно воспроизводить словесный образец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пересказе литературного произведения близко к тексту. Может говорить от лица 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лица партнера, другого персонажа. В разговоре свободно использует прямую и косвенную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речь. Проявляет активность при обсуждении вопросов, связанных с событиями, 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предшествовали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настоящий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момент.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 выразительности, с помощью которых автор характеризует и оценивает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 героев, описывает явления окружающего мира, и сам пробует использовать их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Придумывает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продолжения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окончания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рассказам, составляет рассказы по аналогии, по плану воспитателя, по модели; внимательно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выслушивает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ошибки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исправляет их;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речи-доказательства при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отгадывании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загадок.</w:t>
      </w:r>
    </w:p>
    <w:p w:rsidR="002D489C" w:rsidRDefault="002D489C">
      <w:pPr>
        <w:pStyle w:val="ListParagraph"/>
        <w:numPr>
          <w:ilvl w:val="0"/>
          <w:numId w:val="27"/>
        </w:numPr>
        <w:tabs>
          <w:tab w:val="left" w:pos="853"/>
        </w:tabs>
        <w:spacing w:before="3"/>
        <w:ind w:right="389" w:firstLine="0"/>
        <w:rPr>
          <w:sz w:val="24"/>
        </w:rPr>
      </w:pPr>
      <w:r>
        <w:rPr>
          <w:i/>
          <w:color w:val="000009"/>
          <w:sz w:val="24"/>
        </w:rPr>
        <w:t>Практическое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овладение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нормами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Частично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телефонного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гостях,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местах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театре,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музее,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кафе).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невербальные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мимику,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жесты,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пантомимику. Участвует в коллективных разговорах, используя принятые нормы вежливого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 общения. Может внимательно слушать собеседника, правильно задавать вопрос,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строить свое высказывание кратко или распространенно, ориентируясь на задачу общения.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построить деловой диалог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совместном выполнении поручения,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совместном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 игры,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случае возникновения конфликтов.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процессе совместного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предположения,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предполагаемом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фраз-рассуждений.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 поведения в общественных местах (транспорте, магазине, поликлинике, театре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ориентируясь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опыт.</w:t>
      </w:r>
    </w:p>
    <w:p w:rsidR="002D489C" w:rsidRDefault="002D489C">
      <w:pPr>
        <w:pStyle w:val="BodyText"/>
        <w:spacing w:before="8"/>
        <w:ind w:left="0"/>
        <w:jc w:val="left"/>
        <w:rPr>
          <w:sz w:val="23"/>
        </w:rPr>
      </w:pPr>
    </w:p>
    <w:p w:rsidR="002D489C" w:rsidRDefault="002D489C">
      <w:pPr>
        <w:ind w:left="478"/>
        <w:rPr>
          <w:i/>
          <w:sz w:val="24"/>
        </w:rPr>
      </w:pPr>
      <w:r>
        <w:rPr>
          <w:i/>
          <w:color w:val="000009"/>
          <w:sz w:val="24"/>
        </w:rPr>
        <w:t>Подготовительная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группа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(седьмой-восьмой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год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жизни)</w:t>
      </w:r>
    </w:p>
    <w:p w:rsidR="002D489C" w:rsidRDefault="002D489C">
      <w:pPr>
        <w:pStyle w:val="ListParagraph"/>
        <w:numPr>
          <w:ilvl w:val="0"/>
          <w:numId w:val="26"/>
        </w:numPr>
        <w:tabs>
          <w:tab w:val="left" w:pos="728"/>
          <w:tab w:val="left" w:pos="1581"/>
          <w:tab w:val="left" w:pos="2507"/>
          <w:tab w:val="left" w:pos="3456"/>
          <w:tab w:val="left" w:pos="3797"/>
          <w:tab w:val="left" w:pos="4305"/>
          <w:tab w:val="left" w:pos="4756"/>
          <w:tab w:val="left" w:pos="5121"/>
          <w:tab w:val="left" w:pos="5864"/>
          <w:tab w:val="left" w:pos="6473"/>
          <w:tab w:val="left" w:pos="6823"/>
          <w:tab w:val="left" w:pos="7792"/>
          <w:tab w:val="left" w:pos="8564"/>
          <w:tab w:val="left" w:pos="8612"/>
          <w:tab w:val="left" w:pos="9921"/>
        </w:tabs>
        <w:spacing w:before="3"/>
        <w:ind w:right="104" w:firstLine="0"/>
        <w:jc w:val="left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речевого</w:t>
      </w:r>
      <w:r>
        <w:rPr>
          <w:i/>
          <w:color w:val="000009"/>
          <w:spacing w:val="5"/>
          <w:sz w:val="24"/>
        </w:rPr>
        <w:t xml:space="preserve"> </w:t>
      </w:r>
      <w:r>
        <w:rPr>
          <w:i/>
          <w:color w:val="000009"/>
          <w:sz w:val="24"/>
        </w:rPr>
        <w:t>общения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5"/>
          <w:sz w:val="24"/>
        </w:rPr>
        <w:t xml:space="preserve"> </w:t>
      </w:r>
      <w:r>
        <w:rPr>
          <w:i/>
          <w:color w:val="000009"/>
          <w:sz w:val="24"/>
        </w:rPr>
        <w:t>взрослыми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4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  <w:r>
        <w:rPr>
          <w:i/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Общается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категорий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(сверстниками 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 xml:space="preserve">взрослыми,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z w:val="24"/>
        </w:rPr>
        <w:tab/>
        <w:t xml:space="preserve">старшими 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 xml:space="preserve">младшими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 xml:space="preserve">детьми,  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z w:val="24"/>
        </w:rPr>
        <w:tab/>
        <w:t>знакомыми</w:t>
      </w:r>
      <w:r>
        <w:rPr>
          <w:color w:val="000009"/>
          <w:sz w:val="24"/>
        </w:rPr>
        <w:tab/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незнакомыми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приглашает к деятельности).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 коллективного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поручений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игровых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заданий.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конструктивные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z w:val="24"/>
        </w:rPr>
        <w:tab/>
        <w:t>взаимодействия</w:t>
      </w:r>
      <w:r>
        <w:rPr>
          <w:color w:val="000009"/>
          <w:sz w:val="24"/>
        </w:rPr>
        <w:tab/>
        <w:t>с</w:t>
      </w:r>
      <w:r>
        <w:rPr>
          <w:color w:val="000009"/>
          <w:sz w:val="24"/>
        </w:rPr>
        <w:tab/>
        <w:t>детьми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взрослыми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разных</w:t>
      </w:r>
      <w:r>
        <w:rPr>
          <w:color w:val="000009"/>
          <w:sz w:val="24"/>
        </w:rPr>
        <w:tab/>
        <w:t>видах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деятельности: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договаривается,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обменивается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предметами,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распределяет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сотрудничестве.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position w:val="-18"/>
          <w:sz w:val="24"/>
        </w:rPr>
        <w:t>38</w:t>
      </w:r>
    </w:p>
    <w:p w:rsidR="002D489C" w:rsidRDefault="002D489C">
      <w:pPr>
        <w:rPr>
          <w:sz w:val="24"/>
        </w:rPr>
        <w:sectPr w:rsidR="002D489C">
          <w:footerReference w:type="default" r:id="rId25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5"/>
        <w:ind w:right="396"/>
      </w:pPr>
      <w:r>
        <w:rPr>
          <w:color w:val="000009"/>
        </w:rPr>
        <w:t>игровой деятельности использует элементы объяснения и убеждения при сговоре на игру,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вежливыми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 речи, активно следует правилам речевого этикета. Может изменять стиль 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осознанно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невербальные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общения: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мимику,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жесты,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действия.</w:t>
      </w:r>
    </w:p>
    <w:p w:rsidR="002D489C" w:rsidRDefault="002D489C">
      <w:pPr>
        <w:pStyle w:val="ListParagraph"/>
        <w:numPr>
          <w:ilvl w:val="0"/>
          <w:numId w:val="26"/>
        </w:numPr>
        <w:tabs>
          <w:tab w:val="left" w:pos="724"/>
        </w:tabs>
        <w:spacing w:line="274" w:lineRule="exact"/>
        <w:ind w:left="723" w:hanging="246"/>
        <w:rPr>
          <w:i/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всех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компонентов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устной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2D489C" w:rsidRDefault="002D489C">
      <w:pPr>
        <w:pStyle w:val="ListParagraph"/>
        <w:numPr>
          <w:ilvl w:val="1"/>
          <w:numId w:val="26"/>
        </w:numPr>
        <w:tabs>
          <w:tab w:val="left" w:pos="968"/>
        </w:tabs>
        <w:spacing w:before="3"/>
        <w:ind w:right="384"/>
        <w:rPr>
          <w:sz w:val="24"/>
        </w:rPr>
      </w:pPr>
      <w:r>
        <w:rPr>
          <w:i/>
          <w:color w:val="000009"/>
          <w:sz w:val="24"/>
        </w:rPr>
        <w:t>Лексическая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сторона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выражения мысли;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операцию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выявленных признаков (посуда - кухонная, столовая, чайная; одежда, обувь - зимняя, летняя,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демисезонная;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транспорт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пассажирский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грузовой;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наземный,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воздушный,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подземный и т. 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находить в художественных текстах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 выразительности: полисемию, олицетворения, метафоры; использовать 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 выразительности при сочинении загадок, сказок, стихов. Дифференцирует слова-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слова-признаки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слова-действия,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сгруппировать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определить</w:t>
      </w:r>
    </w:p>
    <w:p w:rsidR="002D489C" w:rsidRDefault="002D489C">
      <w:pPr>
        <w:pStyle w:val="BodyText"/>
        <w:ind w:right="392"/>
      </w:pPr>
      <w:r>
        <w:rPr>
          <w:color w:val="000009"/>
        </w:rPr>
        <w:t>«лишнее».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Владеет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абстракции,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объяснить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синонимы,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антонимы,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оттенки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многозначные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грустит,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расстроен,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радуется,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удивляется, испуган, боится и т. д. Использует дифференцированную морально-оценочную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скромный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нескромный,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честный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лживый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др.).</w:t>
      </w:r>
    </w:p>
    <w:p w:rsidR="002D489C" w:rsidRDefault="002D489C">
      <w:pPr>
        <w:pStyle w:val="ListParagraph"/>
        <w:numPr>
          <w:ilvl w:val="1"/>
          <w:numId w:val="26"/>
        </w:numPr>
        <w:tabs>
          <w:tab w:val="left" w:pos="1007"/>
        </w:tabs>
        <w:ind w:right="386"/>
        <w:rPr>
          <w:sz w:val="24"/>
        </w:rPr>
      </w:pPr>
      <w:r>
        <w:rPr>
          <w:i/>
          <w:color w:val="000009"/>
          <w:sz w:val="24"/>
        </w:rPr>
        <w:t>Грамматический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строй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речи.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конструкций. Правильно используется предложно-падежная система языка. Может сделать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восстановить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словообразовательными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Грамматически 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 существительные в родительном падеже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несклоняемые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(пальто,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метро,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кофе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сложносочиненные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сложноподчиненные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восстановить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грамматическое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самостоятельно.</w:t>
      </w:r>
    </w:p>
    <w:p w:rsidR="002D489C" w:rsidRDefault="002D489C">
      <w:pPr>
        <w:pStyle w:val="ListParagraph"/>
        <w:numPr>
          <w:ilvl w:val="1"/>
          <w:numId w:val="26"/>
        </w:numPr>
        <w:tabs>
          <w:tab w:val="left" w:pos="920"/>
        </w:tabs>
        <w:spacing w:before="2"/>
        <w:ind w:right="383"/>
        <w:rPr>
          <w:sz w:val="24"/>
        </w:rPr>
      </w:pPr>
      <w:r>
        <w:rPr>
          <w:i/>
          <w:color w:val="000009"/>
          <w:sz w:val="24"/>
        </w:rPr>
        <w:t xml:space="preserve">Произносительная сторона речи. Готовность к обучению грамоте. </w:t>
      </w:r>
      <w:r>
        <w:rPr>
          <w:color w:val="000009"/>
          <w:sz w:val="24"/>
        </w:rPr>
        <w:t>Автоматизировано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произношение всех звуков, доступна дифференциация сложных для произношения звуков.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Сформирована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аналитико-синтетическая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предпосылка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грамоте. Доступен звуковой анализ односложных слов из трех-четырех звуков (со стечением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согласных)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двух-трехсложных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 открытых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фишек звуко-слогового состава слова. Интонационно выделяет звуки в слове, определяет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(гласный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согласный твердый — согласный мягкий). Составляет графическую схему слова, выделяет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ударный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последовательность слов в предложении; составлять предложения с заданным количеством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слов. Выделяет предлог в составе предложения. Ориентируется на листе, может выполнять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диктанты.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штриховки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обводки.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Читает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складывает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одно-двусложные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букв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азбуки.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выразительна интонационно,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выдержана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темпо-ритмически.</w:t>
      </w:r>
    </w:p>
    <w:p w:rsidR="002D489C" w:rsidRDefault="002D489C">
      <w:pPr>
        <w:pStyle w:val="ListParagraph"/>
        <w:numPr>
          <w:ilvl w:val="1"/>
          <w:numId w:val="26"/>
        </w:numPr>
        <w:tabs>
          <w:tab w:val="left" w:pos="1098"/>
          <w:tab w:val="left" w:pos="2171"/>
          <w:tab w:val="left" w:pos="2877"/>
          <w:tab w:val="left" w:pos="4680"/>
          <w:tab w:val="left" w:pos="5055"/>
          <w:tab w:val="left" w:pos="7076"/>
          <w:tab w:val="left" w:pos="8156"/>
          <w:tab w:val="left" w:pos="9931"/>
        </w:tabs>
        <w:ind w:right="104"/>
        <w:jc w:val="left"/>
        <w:rPr>
          <w:sz w:val="24"/>
        </w:rPr>
      </w:pPr>
      <w:r>
        <w:rPr>
          <w:i/>
          <w:color w:val="000009"/>
          <w:sz w:val="24"/>
        </w:rPr>
        <w:t>Связная</w:t>
      </w:r>
      <w:r>
        <w:rPr>
          <w:i/>
          <w:color w:val="000009"/>
          <w:sz w:val="24"/>
        </w:rPr>
        <w:tab/>
        <w:t>речь</w:t>
      </w:r>
      <w:r>
        <w:rPr>
          <w:i/>
          <w:color w:val="000009"/>
          <w:sz w:val="24"/>
        </w:rPr>
        <w:tab/>
        <w:t>(диалогическая</w:t>
      </w:r>
      <w:r>
        <w:rPr>
          <w:i/>
          <w:color w:val="000009"/>
          <w:sz w:val="24"/>
        </w:rPr>
        <w:tab/>
        <w:t>и</w:t>
      </w:r>
      <w:r>
        <w:rPr>
          <w:i/>
          <w:color w:val="000009"/>
          <w:sz w:val="24"/>
        </w:rPr>
        <w:tab/>
        <w:t>монологическая).</w:t>
      </w:r>
      <w:r>
        <w:rPr>
          <w:i/>
          <w:color w:val="000009"/>
          <w:sz w:val="24"/>
        </w:rPr>
        <w:tab/>
      </w:r>
      <w:r>
        <w:rPr>
          <w:color w:val="000009"/>
          <w:sz w:val="24"/>
        </w:rPr>
        <w:t>Владеет</w:t>
      </w:r>
      <w:r>
        <w:rPr>
          <w:color w:val="000009"/>
          <w:sz w:val="24"/>
        </w:rPr>
        <w:tab/>
        <w:t>диалогической</w:t>
      </w:r>
      <w:r>
        <w:rPr>
          <w:color w:val="000009"/>
          <w:sz w:val="24"/>
        </w:rPr>
        <w:tab/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пересказа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близко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тексту,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лица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литературного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героя,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передавая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идею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содержание,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выразительно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воспроизводя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запоминает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авторские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пересказе.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описательных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рассказах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метафоры,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эпитеты,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гиперболы,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олицетворения;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повествовательные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рассказы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картине,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коллективного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опыта,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8"/>
          <w:sz w:val="24"/>
        </w:rPr>
        <w:t xml:space="preserve"> </w:t>
      </w:r>
      <w:r>
        <w:rPr>
          <w:position w:val="-18"/>
          <w:sz w:val="24"/>
        </w:rPr>
        <w:t>39</w:t>
      </w:r>
    </w:p>
    <w:p w:rsidR="002D489C" w:rsidRDefault="002D489C">
      <w:pPr>
        <w:rPr>
          <w:sz w:val="24"/>
        </w:rPr>
        <w:sectPr w:rsidR="002D489C">
          <w:footerReference w:type="default" r:id="rId26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5"/>
        <w:ind w:right="384"/>
      </w:pPr>
      <w:r>
        <w:rPr>
          <w:color w:val="000009"/>
        </w:rPr>
        <w:t>набору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игрушек;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рассказов-контаминаций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(сочетание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повествования).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качества. Может говорить от лица своего и лица партнера, другого персонажа. Проявляет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 при обсуждении вопросов, связанных с событиями, которые предшествовали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обсуждаются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настоящий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словесно-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средств.</w:t>
      </w:r>
    </w:p>
    <w:p w:rsidR="002D489C" w:rsidRDefault="002D489C">
      <w:pPr>
        <w:pStyle w:val="ListParagraph"/>
        <w:numPr>
          <w:ilvl w:val="0"/>
          <w:numId w:val="26"/>
        </w:numPr>
        <w:tabs>
          <w:tab w:val="left" w:pos="733"/>
        </w:tabs>
        <w:spacing w:before="1"/>
        <w:ind w:right="383" w:firstLine="0"/>
        <w:rPr>
          <w:sz w:val="24"/>
        </w:rPr>
      </w:pPr>
      <w:r>
        <w:rPr>
          <w:i/>
          <w:color w:val="000009"/>
          <w:sz w:val="24"/>
        </w:rPr>
        <w:t xml:space="preserve">Практическое овладение нормами речи. </w:t>
      </w:r>
      <w:r>
        <w:rPr>
          <w:color w:val="000009"/>
          <w:sz w:val="24"/>
        </w:rPr>
        <w:t>Доступно использование правил этикета в 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товарищам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знает,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представляют первым - девочку или мальчика, мужчину или женщину; познакомиться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вместе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поиграть,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дружбу;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комплименты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принимать их; использовать формулы речевого этикета в процессе спора. Умеет построить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деловой диалог при совместном выполнении поручения, в совместном обсуждении 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игры, в случае возникновения конфликтов. Проявляет инициативу и обращается к взрослому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сверстнику с предложениями по экспериментированию, используя адекватные 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«давайте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попробуем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узнать...»,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«предлагаю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фраз-рассуждений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доказательства,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местах (транспорте, магазине, поликлинике, театре и др.), ориентируясь на собственный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воображение.</w:t>
      </w:r>
    </w:p>
    <w:p w:rsidR="002D489C" w:rsidRDefault="002D489C">
      <w:pPr>
        <w:spacing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Ознакомление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литературой</w:t>
      </w:r>
    </w:p>
    <w:p w:rsidR="002D489C" w:rsidRDefault="002D489C">
      <w:pPr>
        <w:pStyle w:val="BodyText"/>
        <w:spacing w:before="2"/>
        <w:ind w:right="390"/>
      </w:pPr>
      <w:r>
        <w:t>Основная задача в соответствии с ФГОС ДО – знакомство с книжной культурой, 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3"/>
        </w:rPr>
        <w:t xml:space="preserve"> </w:t>
      </w:r>
      <w:r>
        <w:t>понимание 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литературы.</w:t>
      </w:r>
    </w:p>
    <w:p w:rsidR="002D489C" w:rsidRDefault="002D489C">
      <w:pPr>
        <w:pStyle w:val="BodyText"/>
        <w:spacing w:before="1" w:line="275" w:lineRule="exact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2D489C" w:rsidRDefault="002D489C">
      <w:pPr>
        <w:pStyle w:val="BodyText"/>
        <w:ind w:right="394"/>
      </w:pPr>
      <w:r>
        <w:t>формирование целостной картины мира посредством слушания и восприятия литературных</w:t>
      </w:r>
      <w:r>
        <w:rPr>
          <w:spacing w:val="1"/>
        </w:rPr>
        <w:t xml:space="preserve"> </w:t>
      </w:r>
      <w:r>
        <w:t>произведений: формирование опыта обсуждения и анализа литературных произведений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2D489C" w:rsidRDefault="002D489C">
      <w:pPr>
        <w:pStyle w:val="BodyText"/>
        <w:spacing w:before="1"/>
        <w:ind w:right="388"/>
      </w:pPr>
      <w:r>
        <w:t>развитие литературной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развитие художественного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текстов;</w:t>
      </w:r>
    </w:p>
    <w:p w:rsidR="002D489C" w:rsidRDefault="002D489C">
      <w:pPr>
        <w:pStyle w:val="BodyText"/>
        <w:spacing w:before="1"/>
        <w:ind w:right="385"/>
      </w:pPr>
      <w:r>
        <w:t>приобщение к словесному искусству, развитие творческих способностей: ознакомление с</w:t>
      </w:r>
      <w:r>
        <w:rPr>
          <w:spacing w:val="1"/>
        </w:rPr>
        <w:t xml:space="preserve"> </w:t>
      </w:r>
      <w:r>
        <w:t>книжной культурой и детской литературой, формирование умений различать жанры детской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литературой</w:t>
      </w:r>
    </w:p>
    <w:p w:rsidR="002D489C" w:rsidRDefault="002D489C">
      <w:pPr>
        <w:pStyle w:val="BodyText"/>
        <w:spacing w:line="275" w:lineRule="exact"/>
      </w:pPr>
      <w:r>
        <w:t>Задачи,</w:t>
      </w:r>
      <w:r>
        <w:rPr>
          <w:spacing w:val="-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2D489C" w:rsidRDefault="002D489C">
      <w:pPr>
        <w:pStyle w:val="BodyText"/>
        <w:spacing w:before="1" w:line="237" w:lineRule="auto"/>
        <w:ind w:right="396"/>
      </w:pPr>
      <w:r>
        <w:t>создание условий для овладения литературной речью как средством передачи и трансляции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самовыражения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понимания.</w:t>
      </w:r>
    </w:p>
    <w:p w:rsidR="002D489C" w:rsidRDefault="002D489C">
      <w:pPr>
        <w:pStyle w:val="BodyText"/>
        <w:spacing w:before="1"/>
        <w:ind w:left="0"/>
        <w:jc w:val="left"/>
      </w:pPr>
    </w:p>
    <w:p w:rsidR="002D489C" w:rsidRDefault="002D489C">
      <w:pPr>
        <w:pStyle w:val="BodyText"/>
      </w:pPr>
      <w:r>
        <w:t>Старшая группа</w:t>
      </w:r>
      <w:r>
        <w:rPr>
          <w:spacing w:val="-1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5 до</w:t>
      </w:r>
      <w:r>
        <w:rPr>
          <w:spacing w:val="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лет)</w:t>
      </w:r>
    </w:p>
    <w:p w:rsidR="002D489C" w:rsidRDefault="002D489C">
      <w:pPr>
        <w:pStyle w:val="ListParagraph"/>
        <w:numPr>
          <w:ilvl w:val="0"/>
          <w:numId w:val="25"/>
        </w:numPr>
        <w:tabs>
          <w:tab w:val="left" w:pos="887"/>
        </w:tabs>
        <w:spacing w:before="2"/>
        <w:ind w:right="38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произведений. Соотносит содержание прочитанного взрослым произведения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иллюстрациями, своим жизненным опытом. Интересуется человеческими отношениями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наизусть.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 широкого круга фольклорных и авторских произведений разных родов и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загадку,</w:t>
      </w:r>
      <w:r>
        <w:rPr>
          <w:spacing w:val="3"/>
          <w:sz w:val="24"/>
        </w:rPr>
        <w:t xml:space="preserve"> </w:t>
      </w:r>
      <w:r>
        <w:rPr>
          <w:sz w:val="24"/>
        </w:rPr>
        <w:t>считалку.</w:t>
      </w:r>
      <w:r>
        <w:rPr>
          <w:spacing w:val="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героев.</w:t>
      </w:r>
    </w:p>
    <w:p w:rsidR="002D489C" w:rsidRDefault="002D489C">
      <w:pPr>
        <w:pStyle w:val="ListParagraph"/>
        <w:numPr>
          <w:ilvl w:val="0"/>
          <w:numId w:val="25"/>
        </w:numPr>
        <w:tabs>
          <w:tab w:val="left" w:pos="815"/>
        </w:tabs>
        <w:ind w:right="39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 ситуации (громко</w:t>
      </w:r>
      <w:r>
        <w:rPr>
          <w:spacing w:val="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</w:t>
      </w:r>
    </w:p>
    <w:p w:rsidR="002D489C" w:rsidRDefault="002D489C">
      <w:pPr>
        <w:jc w:val="both"/>
        <w:rPr>
          <w:sz w:val="24"/>
        </w:rPr>
        <w:sectPr w:rsidR="002D489C">
          <w:footerReference w:type="default" r:id="rId27"/>
          <w:pgSz w:w="11910" w:h="16840"/>
          <w:pgMar w:top="940" w:right="460" w:bottom="1360" w:left="1000" w:header="0" w:footer="1171" w:gutter="0"/>
          <w:cols w:space="720"/>
        </w:sectPr>
      </w:pPr>
    </w:p>
    <w:p w:rsidR="002D489C" w:rsidRDefault="002D489C">
      <w:pPr>
        <w:pStyle w:val="BodyText"/>
        <w:spacing w:before="75"/>
        <w:ind w:right="389"/>
      </w:pPr>
      <w:r>
        <w:t>передающие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Чутко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рифму.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рифмы.</w:t>
      </w:r>
    </w:p>
    <w:p w:rsidR="002D489C" w:rsidRDefault="002D489C">
      <w:pPr>
        <w:pStyle w:val="ListParagraph"/>
        <w:numPr>
          <w:ilvl w:val="0"/>
          <w:numId w:val="25"/>
        </w:numPr>
        <w:tabs>
          <w:tab w:val="left" w:pos="877"/>
        </w:tabs>
        <w:ind w:right="391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удовольствие от процесса чтения книги. Есть любимые произведения. Любит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художественное произведение в коллективе сверстников, не отвлекаясь (в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мин).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описательном и повествовательном монологе. Творчески использует прочитанное (образ,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отдельные строчки) в других видах детской деятельности (игровой, 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взрослым).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3"/>
          <w:sz w:val="24"/>
        </w:rPr>
        <w:t xml:space="preserve"> </w:t>
      </w:r>
      <w:r>
        <w:rPr>
          <w:sz w:val="24"/>
        </w:rPr>
        <w:t>(книжном</w:t>
      </w:r>
      <w:r>
        <w:rPr>
          <w:spacing w:val="-5"/>
          <w:sz w:val="24"/>
        </w:rPr>
        <w:t xml:space="preserve"> </w:t>
      </w:r>
      <w:r>
        <w:rPr>
          <w:sz w:val="24"/>
        </w:rPr>
        <w:t>уголке), 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книг.</w:t>
      </w:r>
    </w:p>
    <w:p w:rsidR="002D489C" w:rsidRDefault="002D489C">
      <w:pPr>
        <w:pStyle w:val="BodyText"/>
        <w:spacing w:before="10"/>
        <w:ind w:left="0"/>
        <w:jc w:val="left"/>
        <w:rPr>
          <w:sz w:val="23"/>
        </w:rPr>
      </w:pPr>
    </w:p>
    <w:p w:rsidR="002D489C" w:rsidRDefault="002D489C">
      <w:pPr>
        <w:pStyle w:val="BodyText"/>
        <w:spacing w:before="1"/>
      </w:pPr>
      <w:r>
        <w:t>Подготовительная</w:t>
      </w:r>
      <w:r>
        <w:rPr>
          <w:spacing w:val="-7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(седьмой-восьмой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2D489C" w:rsidRDefault="002D489C">
      <w:pPr>
        <w:pStyle w:val="ListParagraph"/>
        <w:numPr>
          <w:ilvl w:val="0"/>
          <w:numId w:val="24"/>
        </w:numPr>
        <w:tabs>
          <w:tab w:val="left" w:pos="887"/>
        </w:tabs>
        <w:spacing w:before="2"/>
        <w:ind w:right="39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энциклопедий).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произведения с иллюстрациями, своим жизненным опытом. 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 и сказкам с нравственным содержанием; понимает образность и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литературных произведений. Интересуется человеческими отношениями в жизни и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 может рассуждать и приводить примеры, связанные с первичными ценностными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рукотворным миром, приводя примеры из художественной литературы. Различает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2"/>
          <w:sz w:val="24"/>
        </w:rPr>
        <w:t xml:space="preserve"> </w:t>
      </w:r>
      <w:r>
        <w:rPr>
          <w:sz w:val="24"/>
        </w:rPr>
        <w:t>считалка.</w:t>
      </w:r>
    </w:p>
    <w:p w:rsidR="002D489C" w:rsidRDefault="002D489C">
      <w:pPr>
        <w:pStyle w:val="ListParagraph"/>
        <w:numPr>
          <w:ilvl w:val="0"/>
          <w:numId w:val="24"/>
        </w:numPr>
        <w:tabs>
          <w:tab w:val="left" w:pos="815"/>
        </w:tabs>
        <w:spacing w:before="1"/>
        <w:ind w:right="38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(громко читать стихи на празднике или тихо делиться своими секретами и т. п.).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воспитателем, моделировать окончания рассказа, сказки, составлять загадки.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внимательно выслушивать рассказы сверстников, помогать им в случае 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ошибки. Творчески использует прочитанное (образ, сюжет, отдельные строчки)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видах детской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деятельности (игровой, продуктивной, самообслуживании, 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взрослым).</w:t>
      </w:r>
    </w:p>
    <w:p w:rsidR="002D489C" w:rsidRDefault="002D489C">
      <w:pPr>
        <w:pStyle w:val="ListParagraph"/>
        <w:numPr>
          <w:ilvl w:val="0"/>
          <w:numId w:val="24"/>
        </w:numPr>
        <w:tabs>
          <w:tab w:val="left" w:pos="877"/>
        </w:tabs>
        <w:ind w:right="382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</w:t>
      </w:r>
      <w:r>
        <w:rPr>
          <w:spacing w:val="1"/>
          <w:sz w:val="24"/>
        </w:rPr>
        <w:t xml:space="preserve"> </w:t>
      </w:r>
      <w:r>
        <w:rPr>
          <w:sz w:val="24"/>
        </w:rPr>
        <w:t>и прозаические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сказки-повести, рассказы).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произведениям.</w:t>
      </w:r>
      <w:r>
        <w:rPr>
          <w:spacing w:val="6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 от процесса чтения книги. Описывает состояние героя, его настроение,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событию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повествовательном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монологе.</w:t>
      </w:r>
    </w:p>
    <w:p w:rsidR="002D489C" w:rsidRDefault="002D489C">
      <w:pPr>
        <w:pStyle w:val="BodyText"/>
        <w:spacing w:before="4"/>
        <w:ind w:left="0"/>
        <w:jc w:val="left"/>
      </w:pPr>
    </w:p>
    <w:p w:rsidR="002D489C" w:rsidRDefault="002D489C">
      <w:pPr>
        <w:pStyle w:val="Heading2"/>
        <w:numPr>
          <w:ilvl w:val="1"/>
          <w:numId w:val="37"/>
        </w:numPr>
        <w:tabs>
          <w:tab w:val="left" w:pos="902"/>
        </w:tabs>
        <w:spacing w:before="1" w:line="272" w:lineRule="exact"/>
        <w:ind w:left="901" w:hanging="424"/>
        <w:jc w:val="left"/>
      </w:pPr>
      <w:r>
        <w:t>Художественно-эстетическое</w:t>
      </w:r>
      <w:r>
        <w:rPr>
          <w:spacing w:val="-4"/>
        </w:rPr>
        <w:t xml:space="preserve"> </w:t>
      </w:r>
      <w:r>
        <w:t>развитие</w:t>
      </w:r>
    </w:p>
    <w:p w:rsidR="002D489C" w:rsidRDefault="002D489C">
      <w:pPr>
        <w:pStyle w:val="BodyText"/>
        <w:ind w:right="389"/>
        <w:jc w:val="left"/>
      </w:pPr>
      <w:r>
        <w:t>Область «Художественно-эстетическое развитие» в соответствии с ФГОС направлена на: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искусства (словесного,</w:t>
      </w:r>
      <w:r>
        <w:rPr>
          <w:spacing w:val="-2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изобразительного),</w:t>
      </w:r>
      <w:r>
        <w:rPr>
          <w:spacing w:val="-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</w:p>
    <w:p w:rsidR="002D489C" w:rsidRDefault="002D489C">
      <w:pPr>
        <w:pStyle w:val="BodyText"/>
        <w:ind w:right="3389"/>
        <w:jc w:val="left"/>
      </w:pPr>
      <w:r>
        <w:t>становление эстетического отношения к окружающему миру;</w:t>
      </w:r>
      <w:r>
        <w:rPr>
          <w:spacing w:val="1"/>
        </w:rPr>
        <w:t xml:space="preserve"> </w:t>
      </w:r>
      <w:r>
        <w:t>формирование элементарных представлений о видах искусства;</w:t>
      </w:r>
      <w:r>
        <w:rPr>
          <w:spacing w:val="-57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музыки, художественной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</w:p>
    <w:p w:rsidR="002D489C" w:rsidRDefault="002D489C">
      <w:pPr>
        <w:pStyle w:val="BodyText"/>
        <w:spacing w:line="274" w:lineRule="exact"/>
        <w:jc w:val="left"/>
      </w:pPr>
      <w:r>
        <w:t>стимулирование</w:t>
      </w:r>
      <w:r>
        <w:rPr>
          <w:spacing w:val="-5"/>
        </w:rPr>
        <w:t xml:space="preserve"> </w:t>
      </w:r>
      <w:r>
        <w:t>сопереживания</w:t>
      </w:r>
      <w:r>
        <w:rPr>
          <w:spacing w:val="-9"/>
        </w:rPr>
        <w:t xml:space="preserve"> </w:t>
      </w:r>
      <w:r>
        <w:t>персонажам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произведений;</w:t>
      </w:r>
    </w:p>
    <w:p w:rsidR="002D489C" w:rsidRDefault="002D489C">
      <w:pPr>
        <w:spacing w:line="274" w:lineRule="exact"/>
        <w:sectPr w:rsidR="002D489C">
          <w:footerReference w:type="default" r:id="rId28"/>
          <w:pgSz w:w="11910" w:h="16840"/>
          <w:pgMar w:top="940" w:right="460" w:bottom="1080" w:left="1000" w:header="0" w:footer="897" w:gutter="0"/>
          <w:pgNumType w:start="41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396"/>
      </w:pP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D489C" w:rsidRDefault="002D489C">
      <w:pPr>
        <w:pStyle w:val="BodyText"/>
        <w:spacing w:before="4" w:line="275" w:lineRule="exact"/>
      </w:pP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целевыми</w:t>
      </w:r>
      <w:r>
        <w:rPr>
          <w:spacing w:val="-5"/>
        </w:rPr>
        <w:t xml:space="preserve"> </w:t>
      </w:r>
      <w:r>
        <w:t>ориентирами 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87"/>
        </w:tabs>
        <w:ind w:right="39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840"/>
        </w:tabs>
        <w:spacing w:before="4" w:line="237" w:lineRule="auto"/>
        <w:ind w:right="39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67"/>
        </w:tabs>
        <w:spacing w:before="5" w:line="237" w:lineRule="auto"/>
        <w:ind w:right="394" w:firstLine="0"/>
        <w:rPr>
          <w:sz w:val="24"/>
        </w:rPr>
      </w:pPr>
      <w:r>
        <w:rPr>
          <w:sz w:val="24"/>
        </w:rPr>
        <w:t>развитие детского художественного творчества, интереса к самостоятельной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самовыражении.</w:t>
      </w:r>
    </w:p>
    <w:p w:rsidR="002D489C" w:rsidRDefault="002D489C">
      <w:pPr>
        <w:pStyle w:val="BodyText"/>
        <w:spacing w:before="4" w:line="275" w:lineRule="exact"/>
        <w:jc w:val="left"/>
      </w:pPr>
      <w:r>
        <w:t>Задачи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2D489C" w:rsidRDefault="002D489C">
      <w:pPr>
        <w:pStyle w:val="BodyText"/>
        <w:spacing w:line="275" w:lineRule="exact"/>
        <w:jc w:val="left"/>
      </w:pPr>
      <w:r>
        <w:t>«Художественное</w:t>
      </w:r>
      <w:r>
        <w:rPr>
          <w:spacing w:val="-7"/>
        </w:rPr>
        <w:t xml:space="preserve"> </w:t>
      </w:r>
      <w:r>
        <w:t>творчество»;</w:t>
      </w:r>
    </w:p>
    <w:p w:rsidR="002D489C" w:rsidRDefault="002D489C">
      <w:pPr>
        <w:pStyle w:val="BodyText"/>
        <w:spacing w:before="2" w:line="275" w:lineRule="exact"/>
        <w:jc w:val="left"/>
      </w:pPr>
      <w:r>
        <w:t>«Музыкальная</w:t>
      </w:r>
      <w:r>
        <w:rPr>
          <w:spacing w:val="-5"/>
        </w:rPr>
        <w:t xml:space="preserve"> </w:t>
      </w:r>
      <w:r>
        <w:t>деятельность»;</w:t>
      </w:r>
    </w:p>
    <w:p w:rsidR="002D489C" w:rsidRDefault="002D489C">
      <w:pPr>
        <w:pStyle w:val="BodyText"/>
        <w:spacing w:line="275" w:lineRule="exact"/>
        <w:jc w:val="left"/>
      </w:pPr>
      <w:r>
        <w:t>«Конструктивно-модельная</w:t>
      </w:r>
      <w:r>
        <w:rPr>
          <w:spacing w:val="-11"/>
        </w:rPr>
        <w:t xml:space="preserve"> </w:t>
      </w:r>
      <w:r>
        <w:t>деятельность».</w:t>
      </w:r>
    </w:p>
    <w:p w:rsidR="002D489C" w:rsidRDefault="002D489C">
      <w:pPr>
        <w:spacing w:before="3" w:line="275" w:lineRule="exact"/>
        <w:ind w:left="478"/>
        <w:rPr>
          <w:i/>
          <w:sz w:val="24"/>
        </w:rPr>
      </w:pPr>
      <w:r>
        <w:rPr>
          <w:i/>
          <w:sz w:val="24"/>
        </w:rPr>
        <w:t>Художественное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2D489C" w:rsidRDefault="002D489C">
      <w:pPr>
        <w:pStyle w:val="BodyText"/>
        <w:spacing w:line="275" w:lineRule="exact"/>
        <w:jc w:val="left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2D489C" w:rsidRDefault="002D489C">
      <w:pPr>
        <w:pStyle w:val="BodyText"/>
        <w:spacing w:before="2" w:line="275" w:lineRule="exact"/>
        <w:jc w:val="left"/>
      </w:pPr>
      <w:r>
        <w:t>Развитие</w:t>
      </w:r>
      <w:r>
        <w:rPr>
          <w:spacing w:val="-7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77"/>
          <w:tab w:val="left" w:pos="1889"/>
          <w:tab w:val="left" w:pos="3865"/>
          <w:tab w:val="left" w:pos="4675"/>
          <w:tab w:val="left" w:pos="6249"/>
          <w:tab w:val="left" w:pos="7179"/>
          <w:tab w:val="left" w:pos="8507"/>
          <w:tab w:val="left" w:pos="9922"/>
        </w:tabs>
        <w:spacing w:line="242" w:lineRule="auto"/>
        <w:ind w:right="395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изобразительных</w:t>
      </w:r>
      <w:r>
        <w:rPr>
          <w:sz w:val="24"/>
        </w:rPr>
        <w:tab/>
        <w:t>видов</w:t>
      </w:r>
      <w:r>
        <w:rPr>
          <w:sz w:val="24"/>
        </w:rPr>
        <w:tab/>
        <w:t>деятельности</w:t>
      </w:r>
      <w:r>
        <w:rPr>
          <w:sz w:val="24"/>
        </w:rPr>
        <w:tab/>
        <w:t>(лепка,</w:t>
      </w:r>
      <w:r>
        <w:rPr>
          <w:sz w:val="24"/>
        </w:rPr>
        <w:tab/>
        <w:t>рисование,</w:t>
      </w:r>
      <w:r>
        <w:rPr>
          <w:sz w:val="24"/>
        </w:rPr>
        <w:tab/>
        <w:t>аппликация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художественное конструирование).</w:t>
      </w:r>
    </w:p>
    <w:p w:rsidR="002D489C" w:rsidRDefault="002D489C">
      <w:pPr>
        <w:pStyle w:val="BodyText"/>
        <w:spacing w:line="271" w:lineRule="exact"/>
        <w:jc w:val="left"/>
      </w:pPr>
      <w:r>
        <w:t>Развитие</w:t>
      </w:r>
      <w:r>
        <w:rPr>
          <w:spacing w:val="-6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67"/>
        </w:tabs>
        <w:spacing w:before="4" w:line="237" w:lineRule="auto"/>
        <w:ind w:right="389" w:firstLine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4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видах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конструирования.</w:t>
      </w:r>
    </w:p>
    <w:p w:rsidR="002D489C" w:rsidRDefault="002D489C">
      <w:pPr>
        <w:spacing w:before="3" w:line="275" w:lineRule="exact"/>
        <w:ind w:left="478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91"/>
        </w:tabs>
        <w:spacing w:line="242" w:lineRule="auto"/>
        <w:ind w:right="395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7"/>
          <w:sz w:val="24"/>
        </w:rPr>
        <w:t xml:space="preserve"> </w:t>
      </w:r>
      <w:r>
        <w:rPr>
          <w:sz w:val="24"/>
        </w:rPr>
        <w:t>эстетических  чувств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знакомства с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2D489C" w:rsidRDefault="002D489C">
      <w:pPr>
        <w:pStyle w:val="BodyText"/>
        <w:spacing w:line="271" w:lineRule="exact"/>
        <w:jc w:val="left"/>
      </w:pPr>
      <w:r>
        <w:t>Задачи,</w:t>
      </w:r>
      <w:r>
        <w:rPr>
          <w:spacing w:val="1"/>
        </w:rPr>
        <w:t xml:space="preserve"> </w:t>
      </w:r>
      <w:r>
        <w:t>актуальные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ЗПР:</w:t>
      </w:r>
    </w:p>
    <w:p w:rsidR="002D489C" w:rsidRDefault="002D489C">
      <w:pPr>
        <w:pStyle w:val="BodyText"/>
        <w:tabs>
          <w:tab w:val="left" w:pos="2185"/>
          <w:tab w:val="left" w:pos="4032"/>
          <w:tab w:val="left" w:pos="5269"/>
          <w:tab w:val="left" w:pos="5605"/>
          <w:tab w:val="left" w:pos="6809"/>
          <w:tab w:val="left" w:pos="8924"/>
          <w:tab w:val="left" w:pos="9932"/>
        </w:tabs>
        <w:spacing w:before="4" w:line="237" w:lineRule="auto"/>
        <w:ind w:right="401"/>
        <w:jc w:val="left"/>
      </w:pPr>
      <w:r>
        <w:t>формирование</w:t>
      </w:r>
      <w:r>
        <w:tab/>
        <w:t>познавательных</w:t>
      </w:r>
      <w:r>
        <w:tab/>
        <w:t>интересов</w:t>
      </w:r>
      <w:r>
        <w:tab/>
        <w:t>и</w:t>
      </w:r>
      <w:r>
        <w:tab/>
        <w:t>действий,</w:t>
      </w:r>
      <w:r>
        <w:tab/>
        <w:t>наблюдательности</w:t>
      </w:r>
      <w:r>
        <w:tab/>
        <w:t>ребенка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деятельности;</w:t>
      </w:r>
    </w:p>
    <w:p w:rsidR="002D489C" w:rsidRDefault="002D489C">
      <w:pPr>
        <w:pStyle w:val="BodyText"/>
        <w:spacing w:before="3"/>
        <w:ind w:right="780" w:firstLine="62"/>
        <w:jc w:val="left"/>
      </w:pPr>
      <w:r>
        <w:t>развитие</w:t>
      </w:r>
      <w:r>
        <w:rPr>
          <w:spacing w:val="1"/>
        </w:rPr>
        <w:t xml:space="preserve"> </w:t>
      </w:r>
      <w:r>
        <w:t>сенсомоторной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навыков;</w:t>
      </w:r>
      <w:r>
        <w:rPr>
          <w:spacing w:val="-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техниками</w:t>
      </w:r>
      <w:r>
        <w:rPr>
          <w:spacing w:val="2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2D489C" w:rsidRDefault="002D489C">
      <w:pPr>
        <w:pStyle w:val="BodyText"/>
        <w:spacing w:before="1" w:line="275" w:lineRule="exact"/>
        <w:jc w:val="left"/>
      </w:pPr>
      <w:r>
        <w:t>развитие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вкуса.</w:t>
      </w:r>
    </w:p>
    <w:p w:rsidR="002D489C" w:rsidRDefault="002D489C">
      <w:pPr>
        <w:spacing w:line="275" w:lineRule="exact"/>
        <w:ind w:left="478"/>
        <w:rPr>
          <w:i/>
          <w:sz w:val="24"/>
        </w:rPr>
      </w:pPr>
      <w:r>
        <w:rPr>
          <w:i/>
          <w:sz w:val="24"/>
        </w:rPr>
        <w:t>Художественное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развитие:</w:t>
      </w:r>
    </w:p>
    <w:p w:rsidR="002D489C" w:rsidRDefault="002D489C">
      <w:pPr>
        <w:pStyle w:val="BodyText"/>
        <w:spacing w:before="2" w:line="275" w:lineRule="exact"/>
        <w:jc w:val="left"/>
      </w:pPr>
      <w:r>
        <w:t>развитие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конструктивной</w:t>
      </w:r>
      <w:r>
        <w:rPr>
          <w:spacing w:val="-6"/>
        </w:rPr>
        <w:t xml:space="preserve"> </w:t>
      </w:r>
      <w:r>
        <w:t>деятельности;</w:t>
      </w:r>
    </w:p>
    <w:p w:rsidR="002D489C" w:rsidRDefault="002D489C">
      <w:pPr>
        <w:pStyle w:val="BodyText"/>
        <w:jc w:val="left"/>
      </w:pPr>
      <w:r>
        <w:t>становление эстетического отношения к окружающему миру и творческих способностей;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2D489C" w:rsidRDefault="002D489C">
      <w:pPr>
        <w:pStyle w:val="BodyText"/>
        <w:spacing w:line="242" w:lineRule="auto"/>
        <w:ind w:right="389"/>
        <w:jc w:val="left"/>
      </w:pPr>
      <w:r>
        <w:t>формирование основ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элементарных представлений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жанрах;</w:t>
      </w:r>
    </w:p>
    <w:p w:rsidR="002D489C" w:rsidRDefault="002D489C">
      <w:pPr>
        <w:pStyle w:val="BodyText"/>
        <w:tabs>
          <w:tab w:val="left" w:pos="1639"/>
          <w:tab w:val="left" w:pos="3570"/>
          <w:tab w:val="left" w:pos="5018"/>
          <w:tab w:val="left" w:pos="6835"/>
          <w:tab w:val="left" w:pos="8332"/>
        </w:tabs>
        <w:spacing w:line="242" w:lineRule="auto"/>
        <w:ind w:right="392"/>
        <w:jc w:val="left"/>
      </w:pPr>
      <w:r>
        <w:t>развитие</w:t>
      </w:r>
      <w:r>
        <w:tab/>
        <w:t>эмоционального</w:t>
      </w:r>
      <w:r>
        <w:tab/>
        <w:t>отношения,</w:t>
      </w:r>
      <w:r>
        <w:tab/>
        <w:t>сопереживания</w:t>
      </w:r>
      <w:r>
        <w:tab/>
        <w:t>персонажам</w:t>
      </w:r>
      <w:r>
        <w:tab/>
      </w:r>
      <w:r>
        <w:rPr>
          <w:spacing w:val="-1"/>
        </w:rPr>
        <w:t>художественных</w:t>
      </w:r>
      <w:r>
        <w:rPr>
          <w:spacing w:val="-57"/>
        </w:rPr>
        <w:t xml:space="preserve"> </w:t>
      </w:r>
      <w:r>
        <w:t>произведений;</w:t>
      </w:r>
    </w:p>
    <w:p w:rsidR="002D489C" w:rsidRDefault="002D489C">
      <w:pPr>
        <w:pStyle w:val="BodyText"/>
        <w:ind w:right="397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единстве и многообразии способов выражения художественной культуры разных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2D489C" w:rsidRDefault="002D489C">
      <w:pPr>
        <w:pStyle w:val="BodyText"/>
        <w:spacing w:line="237" w:lineRule="auto"/>
        <w:ind w:right="395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здоровья детей</w:t>
      </w:r>
      <w:r>
        <w:rPr>
          <w:spacing w:val="1"/>
        </w:rPr>
        <w:t xml:space="preserve"> </w:t>
      </w:r>
      <w:r>
        <w:t>указанное содержание дифференцируется.</w:t>
      </w:r>
    </w:p>
    <w:p w:rsidR="002D489C" w:rsidRDefault="002D489C">
      <w:pPr>
        <w:pStyle w:val="BodyText"/>
        <w:spacing w:before="4"/>
        <w:ind w:left="0"/>
        <w:jc w:val="left"/>
        <w:rPr>
          <w:sz w:val="23"/>
        </w:rPr>
      </w:pPr>
    </w:p>
    <w:p w:rsidR="002D489C" w:rsidRDefault="002D489C">
      <w:pPr>
        <w:pStyle w:val="BodyText"/>
      </w:pPr>
      <w:r>
        <w:t>Старшая</w:t>
      </w:r>
      <w:r>
        <w:rPr>
          <w:spacing w:val="-1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лет)</w:t>
      </w:r>
    </w:p>
    <w:p w:rsidR="002D489C" w:rsidRDefault="002D489C">
      <w:pPr>
        <w:pStyle w:val="ListParagraph"/>
        <w:numPr>
          <w:ilvl w:val="0"/>
          <w:numId w:val="23"/>
        </w:numPr>
        <w:tabs>
          <w:tab w:val="left" w:pos="892"/>
        </w:tabs>
        <w:spacing w:before="2"/>
        <w:ind w:right="384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росписи;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 Испытывает чувство уважения к труду народных мастеров и гордится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мастерством.</w:t>
      </w:r>
    </w:p>
    <w:p w:rsidR="002D489C" w:rsidRDefault="002D489C">
      <w:pPr>
        <w:jc w:val="both"/>
        <w:rPr>
          <w:sz w:val="24"/>
        </w:rPr>
        <w:sectPr w:rsidR="002D489C">
          <w:pgSz w:w="11910" w:h="16840"/>
          <w:pgMar w:top="940" w:right="460" w:bottom="1080" w:left="1000" w:header="0" w:footer="897" w:gutter="0"/>
          <w:cols w:space="720"/>
        </w:sectPr>
      </w:pPr>
    </w:p>
    <w:p w:rsidR="002D489C" w:rsidRDefault="002D489C">
      <w:pPr>
        <w:pStyle w:val="ListParagraph"/>
        <w:numPr>
          <w:ilvl w:val="0"/>
          <w:numId w:val="23"/>
        </w:numPr>
        <w:tabs>
          <w:tab w:val="left" w:pos="954"/>
        </w:tabs>
        <w:spacing w:before="75"/>
        <w:ind w:right="38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труд). Ориентируется в пространстве листа бумаги самостоятельно; освоил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 навыки и приемы. При создании рисунка, лепки, аппликации умеет работать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 и по собственному замыслу. Передает в изображении отличие предметов по 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и иным признакам.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с натуры и по представлению, передавая характерные особенности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пропорции частей и различия в величине деталей, используя разные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изображения. Может определить причины допущенных ошибок, наметить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2D489C" w:rsidRDefault="002D489C">
      <w:pPr>
        <w:pStyle w:val="ListParagraph"/>
        <w:numPr>
          <w:ilvl w:val="0"/>
          <w:numId w:val="23"/>
        </w:numPr>
        <w:tabs>
          <w:tab w:val="left" w:pos="728"/>
        </w:tabs>
        <w:ind w:right="394" w:firstLine="0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его, выбирая соответствующие материалы и выразительные средства. Передает характерную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 техник. Ярко проявляет творчество, развернуто комментирует 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 деятельности. С интересом рассматривает и эстетически оценивает свои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2D489C" w:rsidRDefault="002D489C">
      <w:pPr>
        <w:pStyle w:val="BodyText"/>
        <w:ind w:left="0"/>
        <w:jc w:val="left"/>
      </w:pPr>
    </w:p>
    <w:p w:rsidR="002D489C" w:rsidRDefault="002D489C">
      <w:pPr>
        <w:pStyle w:val="BodyText"/>
      </w:pPr>
      <w:r>
        <w:t>Подготовительная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лет)</w:t>
      </w:r>
    </w:p>
    <w:p w:rsidR="002D489C" w:rsidRDefault="002D489C">
      <w:pPr>
        <w:pStyle w:val="ListParagraph"/>
        <w:numPr>
          <w:ilvl w:val="0"/>
          <w:numId w:val="22"/>
        </w:numPr>
        <w:tabs>
          <w:tab w:val="left" w:pos="949"/>
        </w:tabs>
        <w:spacing w:before="2"/>
        <w:ind w:right="38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труд). Ориентируется в пространстве листа бумаги самостоятельно; освоил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технические навыки и приемы. Способен организовать рабочее место и оценить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деятельности. При создании рисунка, лепки, аппликации умеет работать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6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и различия в величине деталей, используя разные способы создания 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наметить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 w:rsidR="002D489C" w:rsidRDefault="002D489C">
      <w:pPr>
        <w:pStyle w:val="ListParagraph"/>
        <w:numPr>
          <w:ilvl w:val="0"/>
          <w:numId w:val="22"/>
        </w:numPr>
        <w:tabs>
          <w:tab w:val="left" w:pos="728"/>
        </w:tabs>
        <w:ind w:right="398" w:firstLine="0"/>
        <w:rPr>
          <w:sz w:val="24"/>
        </w:rPr>
      </w:pPr>
      <w:r>
        <w:rPr>
          <w:sz w:val="24"/>
        </w:rPr>
        <w:t>Развитие детского творчества. Создает замысел до начала выполнения работы и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его, выбирая соответствующие материалы и выразительные средства; передает характерную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 и пропорции объектов; пользуется разнообразными приемами, нетрадиционными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Получает удовольствие от процесса создания образов, радуется результатам.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рисунков и поделок более совершенны. Ориентируется на ритм симметрии.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сверстников.</w:t>
      </w:r>
    </w:p>
    <w:p w:rsidR="002D489C" w:rsidRDefault="002D489C">
      <w:pPr>
        <w:pStyle w:val="ListParagraph"/>
        <w:numPr>
          <w:ilvl w:val="0"/>
          <w:numId w:val="22"/>
        </w:numPr>
        <w:tabs>
          <w:tab w:val="left" w:pos="887"/>
        </w:tabs>
        <w:spacing w:before="1"/>
        <w:ind w:right="384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 Испытывает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труду народных мастеров и гордится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мастерством.</w:t>
      </w:r>
    </w:p>
    <w:p w:rsidR="002D489C" w:rsidRDefault="002D489C">
      <w:pPr>
        <w:spacing w:line="272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Конструктивно-модельная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2D489C" w:rsidRDefault="002D489C">
      <w:pPr>
        <w:pStyle w:val="BodyText"/>
        <w:spacing w:before="3" w:line="275" w:lineRule="exact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00"/>
        </w:tabs>
        <w:spacing w:line="242" w:lineRule="auto"/>
        <w:ind w:right="391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деталями;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1" w:lineRule="exact"/>
        <w:ind w:left="622" w:hanging="145"/>
        <w:jc w:val="left"/>
        <w:rPr>
          <w:sz w:val="24"/>
        </w:rPr>
      </w:pPr>
      <w:r>
        <w:rPr>
          <w:sz w:val="24"/>
        </w:rPr>
        <w:t>приобщать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конструированию;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1" w:line="275" w:lineRule="exact"/>
        <w:ind w:left="622" w:hanging="145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построек;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замыслу;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3" w:line="275" w:lineRule="exact"/>
        <w:ind w:left="622" w:hanging="145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обыгрывать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постройки;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76"/>
        </w:tabs>
        <w:spacing w:line="242" w:lineRule="auto"/>
        <w:ind w:right="394" w:firstLine="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48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53"/>
          <w:sz w:val="24"/>
        </w:rPr>
        <w:t xml:space="preserve"> </w:t>
      </w:r>
      <w:r>
        <w:rPr>
          <w:sz w:val="24"/>
        </w:rPr>
        <w:t>свои</w:t>
      </w:r>
      <w:r>
        <w:rPr>
          <w:spacing w:val="5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 замыслом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сюжетом,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 выполнять.</w:t>
      </w:r>
    </w:p>
    <w:p w:rsidR="002D489C" w:rsidRDefault="002D489C">
      <w:pPr>
        <w:spacing w:line="242" w:lineRule="auto"/>
        <w:rPr>
          <w:sz w:val="24"/>
        </w:rPr>
        <w:sectPr w:rsidR="002D489C">
          <w:footerReference w:type="default" r:id="rId29"/>
          <w:pgSz w:w="11910" w:h="16840"/>
          <w:pgMar w:top="940" w:right="460" w:bottom="1640" w:left="1000" w:header="0" w:footer="1449" w:gutter="0"/>
          <w:cols w:space="720"/>
        </w:sectPr>
      </w:pPr>
    </w:p>
    <w:p w:rsidR="002D489C" w:rsidRDefault="002D489C">
      <w:pPr>
        <w:pStyle w:val="BodyText"/>
        <w:spacing w:before="75"/>
        <w:ind w:right="385"/>
      </w:pPr>
      <w:r>
        <w:t>1.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самостоятельно создаваемыми постройками и тем, что видит в окружающей жизни, макетах,</w:t>
      </w:r>
      <w:r>
        <w:rPr>
          <w:spacing w:val="-57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конструктивно-модельной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создавая наглядные модели. Конструирует</w:t>
      </w:r>
      <w:r>
        <w:rPr>
          <w:spacing w:val="1"/>
        </w:rPr>
        <w:t xml:space="preserve"> </w:t>
      </w:r>
      <w:r>
        <w:t>из строительного материала 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постройки.</w:t>
      </w:r>
    </w:p>
    <w:p w:rsidR="002D489C" w:rsidRDefault="002D489C">
      <w:pPr>
        <w:pStyle w:val="BodyText"/>
        <w:ind w:right="385"/>
      </w:pPr>
      <w:r>
        <w:t>В конструировании использует разнообразные по форме детали и величине пластины.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договариваясь,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 будет выполнять. Комментирует в речи свои действия, получает удовлетворение от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результата,</w:t>
      </w:r>
      <w:r>
        <w:rPr>
          <w:spacing w:val="2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работу.</w:t>
      </w:r>
    </w:p>
    <w:p w:rsidR="002D489C" w:rsidRDefault="002D489C">
      <w:pPr>
        <w:pStyle w:val="BodyText"/>
        <w:spacing w:before="10"/>
        <w:ind w:left="0"/>
        <w:jc w:val="left"/>
        <w:rPr>
          <w:sz w:val="23"/>
        </w:rPr>
      </w:pPr>
    </w:p>
    <w:p w:rsidR="002D489C" w:rsidRDefault="002D489C">
      <w:pPr>
        <w:pStyle w:val="BodyText"/>
        <w:spacing w:before="1"/>
      </w:pPr>
      <w:r>
        <w:t>Подготовительная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лет)</w:t>
      </w:r>
    </w:p>
    <w:p w:rsidR="002D489C" w:rsidRDefault="002D489C">
      <w:pPr>
        <w:pStyle w:val="BodyText"/>
        <w:spacing w:before="2"/>
        <w:ind w:right="385"/>
      </w:pPr>
      <w:r>
        <w:t>1.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 модели объекта в соответствии с его назначением (мост для пешеходов, мост для</w:t>
      </w:r>
      <w:r>
        <w:rPr>
          <w:spacing w:val="1"/>
        </w:rPr>
        <w:t xml:space="preserve"> </w:t>
      </w:r>
      <w:r>
        <w:t>транспорта),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комбинируя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детали. Конструирует постройки и макеты, объединенные общей темой (город,</w:t>
      </w:r>
      <w:r>
        <w:rPr>
          <w:spacing w:val="1"/>
        </w:rPr>
        <w:t xml:space="preserve"> </w:t>
      </w:r>
      <w:r>
        <w:t>лес, дом). Самостоятельно находит отдельные конструктивные решения на основе анализа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0"/>
        </w:rPr>
        <w:t xml:space="preserve"> </w:t>
      </w:r>
      <w:r>
        <w:t>сооружений.</w:t>
      </w:r>
      <w:r>
        <w:rPr>
          <w:spacing w:val="16"/>
        </w:rPr>
        <w:t xml:space="preserve"> </w:t>
      </w:r>
      <w:r>
        <w:t>Создает</w:t>
      </w:r>
      <w:r>
        <w:rPr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разнообразных</w:t>
      </w:r>
      <w:r>
        <w:rPr>
          <w:spacing w:val="10"/>
        </w:rPr>
        <w:t xml:space="preserve"> </w:t>
      </w:r>
      <w:r>
        <w:t>пластмассовых,</w:t>
      </w:r>
      <w:r>
        <w:rPr>
          <w:spacing w:val="12"/>
        </w:rPr>
        <w:t xml:space="preserve"> </w:t>
      </w:r>
      <w:r>
        <w:t>деревянных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Использует графические образы для фиксирования результатов конструктивно-модельной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обязанности и планируя деятельность, работая в соответствии с общим замыслом, не мешая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другу.</w:t>
      </w:r>
      <w:r>
        <w:rPr>
          <w:spacing w:val="3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мотивирован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продолжение прерванной</w:t>
      </w:r>
      <w:r>
        <w:rPr>
          <w:spacing w:val="2"/>
        </w:rPr>
        <w:t xml:space="preserve"> </w:t>
      </w:r>
      <w:r>
        <w:t>деятельности.</w:t>
      </w:r>
    </w:p>
    <w:p w:rsidR="002D489C" w:rsidRDefault="002D489C">
      <w:pPr>
        <w:spacing w:before="1" w:line="275" w:lineRule="exact"/>
        <w:ind w:left="478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2D489C" w:rsidRDefault="002D489C">
      <w:pPr>
        <w:pStyle w:val="BodyText"/>
        <w:spacing w:line="275" w:lineRule="exact"/>
        <w:jc w:val="left"/>
      </w:pPr>
      <w:r>
        <w:t>Общие</w:t>
      </w:r>
      <w:r>
        <w:rPr>
          <w:spacing w:val="-3"/>
        </w:rPr>
        <w:t xml:space="preserve"> </w:t>
      </w:r>
      <w:r>
        <w:t>задачи:</w:t>
      </w:r>
    </w:p>
    <w:p w:rsidR="002D489C" w:rsidRDefault="002D489C">
      <w:pPr>
        <w:pStyle w:val="BodyText"/>
        <w:spacing w:before="3" w:line="275" w:lineRule="exact"/>
        <w:jc w:val="left"/>
      </w:pPr>
      <w:r>
        <w:t>Развитие</w:t>
      </w:r>
      <w:r>
        <w:rPr>
          <w:spacing w:val="-10"/>
        </w:rPr>
        <w:t xml:space="preserve"> </w:t>
      </w:r>
      <w:r>
        <w:t>музыкально-художественной</w:t>
      </w:r>
      <w:r>
        <w:rPr>
          <w:spacing w:val="-2"/>
        </w:rPr>
        <w:t xml:space="preserve"> </w:t>
      </w:r>
      <w:r>
        <w:t>деятельности: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инструментах;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2" w:line="275" w:lineRule="exact"/>
        <w:ind w:left="622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способностей.</w:t>
      </w:r>
    </w:p>
    <w:p w:rsidR="002D489C" w:rsidRDefault="002D489C">
      <w:pPr>
        <w:spacing w:before="3" w:line="275" w:lineRule="exact"/>
        <w:ind w:left="478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музыкальному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искусству: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33"/>
        </w:tabs>
        <w:spacing w:line="242" w:lineRule="auto"/>
        <w:ind w:right="398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 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жанрах;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10"/>
        </w:tabs>
        <w:spacing w:line="237" w:lineRule="auto"/>
        <w:ind w:right="391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29"/>
        </w:tabs>
        <w:spacing w:before="1" w:line="237" w:lineRule="auto"/>
        <w:ind w:right="399" w:firstLine="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57"/>
        </w:tabs>
        <w:spacing w:before="4"/>
        <w:ind w:right="386" w:firstLine="0"/>
        <w:rPr>
          <w:sz w:val="24"/>
        </w:rPr>
      </w:pPr>
      <w:r>
        <w:rPr>
          <w:sz w:val="24"/>
        </w:rPr>
        <w:t>формирование представлений о музыкальной сокровищнице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2D489C" w:rsidRDefault="002D489C">
      <w:pPr>
        <w:pStyle w:val="BodyText"/>
        <w:spacing w:line="274" w:lineRule="exact"/>
      </w:pPr>
      <w:r>
        <w:t>Задачи,</w:t>
      </w:r>
      <w:r>
        <w:rPr>
          <w:spacing w:val="1"/>
        </w:rPr>
        <w:t xml:space="preserve"> </w:t>
      </w:r>
      <w:r>
        <w:t>актуальные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2" w:line="275" w:lineRule="exact"/>
        <w:ind w:left="622" w:hanging="145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24"/>
        </w:tabs>
        <w:ind w:right="38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1" w:line="275" w:lineRule="exact"/>
        <w:ind w:left="622" w:hanging="145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звуко-высотного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интонационных,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голоса.</w:t>
      </w:r>
    </w:p>
    <w:p w:rsidR="002D489C" w:rsidRDefault="002D489C">
      <w:pPr>
        <w:pStyle w:val="BodyText"/>
        <w:spacing w:before="5" w:line="237" w:lineRule="auto"/>
        <w:ind w:right="396"/>
      </w:pPr>
      <w:r>
        <w:t>В зависимости от возрастных и индивидуальных особенностей,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дифференцируется.</w:t>
      </w:r>
    </w:p>
    <w:p w:rsidR="002D489C" w:rsidRDefault="002D489C">
      <w:pPr>
        <w:spacing w:line="237" w:lineRule="auto"/>
        <w:sectPr w:rsidR="002D489C">
          <w:pgSz w:w="11910" w:h="16840"/>
          <w:pgMar w:top="940" w:right="460" w:bottom="1640" w:left="1000" w:header="0" w:footer="1449" w:gutter="0"/>
          <w:cols w:space="720"/>
        </w:sectPr>
      </w:pPr>
    </w:p>
    <w:p w:rsidR="002D489C" w:rsidRDefault="002D489C">
      <w:pPr>
        <w:pStyle w:val="ListParagraph"/>
        <w:numPr>
          <w:ilvl w:val="0"/>
          <w:numId w:val="21"/>
        </w:numPr>
        <w:tabs>
          <w:tab w:val="left" w:pos="724"/>
        </w:tabs>
        <w:spacing w:before="75"/>
        <w:ind w:right="38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действия подкрепляет знаниями о музыке. Умеет чисто интонировать мелодии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ансамбле,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дыханием,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артикуляцией.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темпах,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и маленький круги, исполнять «дробный шаг», «пружинки», ритмичные хлопки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45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42"/>
          <w:sz w:val="24"/>
        </w:rPr>
        <w:t xml:space="preserve"> </w:t>
      </w:r>
      <w:r>
        <w:rPr>
          <w:sz w:val="24"/>
        </w:rPr>
        <w:t>импровизирует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-4"/>
          <w:sz w:val="24"/>
        </w:rPr>
        <w:t xml:space="preserve"> </w:t>
      </w:r>
      <w:r>
        <w:rPr>
          <w:sz w:val="24"/>
        </w:rPr>
        <w:t>Умеет 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в 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персонажа).</w:t>
      </w:r>
    </w:p>
    <w:p w:rsidR="002D489C" w:rsidRDefault="002D489C">
      <w:pPr>
        <w:pStyle w:val="ListParagraph"/>
        <w:numPr>
          <w:ilvl w:val="0"/>
          <w:numId w:val="21"/>
        </w:numPr>
        <w:tabs>
          <w:tab w:val="left" w:pos="791"/>
        </w:tabs>
        <w:spacing w:before="1"/>
        <w:ind w:right="395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 искусству.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настроений. Осознанно и осмысленно воспринимает различные музыкальные образы,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 их смену, чувствует оттенки настроений. Реагирует на разность 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трактовок, связывая их со сменой характера произведения. Дает (себе и другим) 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1"/>
          <w:sz w:val="24"/>
        </w:rPr>
        <w:t xml:space="preserve"> </w:t>
      </w:r>
      <w:r>
        <w:rPr>
          <w:sz w:val="24"/>
        </w:rPr>
        <w:t>жанр).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образов.</w:t>
      </w:r>
    </w:p>
    <w:p w:rsidR="002D489C" w:rsidRDefault="002D489C">
      <w:pPr>
        <w:pStyle w:val="BodyText"/>
        <w:spacing w:before="1" w:line="275" w:lineRule="exact"/>
      </w:pPr>
      <w:r>
        <w:t>Подготовительная</w:t>
      </w:r>
      <w:r>
        <w:rPr>
          <w:spacing w:val="-7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(седьмой-восьмой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:rsidR="002D489C" w:rsidRDefault="002D489C">
      <w:pPr>
        <w:pStyle w:val="ListParagraph"/>
        <w:numPr>
          <w:ilvl w:val="0"/>
          <w:numId w:val="20"/>
        </w:numPr>
        <w:tabs>
          <w:tab w:val="left" w:pos="824"/>
        </w:tabs>
        <w:ind w:right="39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слуху</w:t>
      </w:r>
      <w:r>
        <w:rPr>
          <w:spacing w:val="60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фразы,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попевки,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 ритмический рисунок различных мелодий. Передает в пении, 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малоконтрастными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8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3"/>
          <w:sz w:val="24"/>
        </w:rPr>
        <w:t xml:space="preserve"> </w:t>
      </w:r>
      <w:r>
        <w:rPr>
          <w:sz w:val="24"/>
        </w:rPr>
        <w:t>(«шаг</w:t>
      </w:r>
      <w:r>
        <w:rPr>
          <w:spacing w:val="19"/>
          <w:sz w:val="24"/>
        </w:rPr>
        <w:t xml:space="preserve"> </w:t>
      </w:r>
      <w:r>
        <w:rPr>
          <w:sz w:val="24"/>
        </w:rPr>
        <w:t>польки»,</w:t>
      </w:r>
      <w:r>
        <w:rPr>
          <w:spacing w:val="20"/>
          <w:sz w:val="24"/>
        </w:rPr>
        <w:t xml:space="preserve"> </w:t>
      </w:r>
      <w:r>
        <w:rPr>
          <w:sz w:val="24"/>
        </w:rPr>
        <w:t>«шаг</w:t>
      </w:r>
      <w:r>
        <w:rPr>
          <w:spacing w:val="19"/>
          <w:sz w:val="24"/>
        </w:rPr>
        <w:t xml:space="preserve"> </w:t>
      </w:r>
      <w:r>
        <w:rPr>
          <w:sz w:val="24"/>
        </w:rPr>
        <w:t>галопа»,</w:t>
      </w:r>
      <w:r>
        <w:rPr>
          <w:spacing w:val="19"/>
          <w:sz w:val="24"/>
        </w:rPr>
        <w:t xml:space="preserve"> </w:t>
      </w:r>
      <w:r>
        <w:rPr>
          <w:sz w:val="24"/>
        </w:rPr>
        <w:t>«шаг</w:t>
      </w:r>
      <w:r>
        <w:rPr>
          <w:spacing w:val="19"/>
          <w:sz w:val="24"/>
        </w:rPr>
        <w:t xml:space="preserve"> </w:t>
      </w:r>
      <w:r>
        <w:rPr>
          <w:sz w:val="24"/>
        </w:rPr>
        <w:t>вальса»,</w:t>
      </w:r>
    </w:p>
    <w:p w:rsidR="002D489C" w:rsidRDefault="002D489C">
      <w:pPr>
        <w:pStyle w:val="BodyText"/>
        <w:ind w:right="386"/>
      </w:pPr>
      <w:r>
        <w:t>«переменный шаг»), инсценировать тексты песен и сюжеты игр. Владеет приемами сольного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ансамблевого</w:t>
      </w:r>
      <w:r>
        <w:rPr>
          <w:spacing w:val="1"/>
        </w:rPr>
        <w:t xml:space="preserve"> </w:t>
      </w:r>
      <w:r>
        <w:t>музицирования.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динамически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музыкальных произведений (в рамках одного персонажа и всего произведения). Использует</w:t>
      </w:r>
      <w:r>
        <w:rPr>
          <w:spacing w:val="1"/>
        </w:rPr>
        <w:t xml:space="preserve"> </w:t>
      </w:r>
      <w:r>
        <w:t>колористические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импровизирует на заданный текст, умеет самостоятельно придумывать композицию игры и</w:t>
      </w:r>
      <w:r>
        <w:rPr>
          <w:spacing w:val="1"/>
        </w:rPr>
        <w:t xml:space="preserve"> </w:t>
      </w:r>
      <w:r>
        <w:t>танца.</w:t>
      </w:r>
    </w:p>
    <w:p w:rsidR="002D489C" w:rsidRDefault="002D489C">
      <w:pPr>
        <w:pStyle w:val="ListParagraph"/>
        <w:numPr>
          <w:ilvl w:val="0"/>
          <w:numId w:val="20"/>
        </w:numPr>
        <w:tabs>
          <w:tab w:val="left" w:pos="728"/>
        </w:tabs>
        <w:spacing w:before="3"/>
        <w:ind w:right="390" w:firstLine="0"/>
        <w:rPr>
          <w:sz w:val="24"/>
        </w:rPr>
      </w:pPr>
      <w:r>
        <w:rPr>
          <w:sz w:val="24"/>
        </w:rPr>
        <w:t>Приобщение к музыкальному искусству. Испытывает устойчивый эстетический интерес к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прочувствованным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-57"/>
          <w:sz w:val="24"/>
        </w:rPr>
        <w:t xml:space="preserve"> </w:t>
      </w:r>
      <w:r>
        <w:rPr>
          <w:sz w:val="24"/>
        </w:rPr>
        <w:t>Умеет различать тонкие оттенки чувств, эмоций и настроений, связывая их со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трактовок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живописью,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61"/>
          <w:sz w:val="24"/>
        </w:rPr>
        <w:t xml:space="preserve"> </w:t>
      </w:r>
      <w:r>
        <w:rPr>
          <w:sz w:val="24"/>
        </w:rPr>
        <w:t>дизайном,</w:t>
      </w:r>
      <w:r>
        <w:rPr>
          <w:spacing w:val="61"/>
          <w:sz w:val="24"/>
        </w:rPr>
        <w:t xml:space="preserve"> </w:t>
      </w:r>
      <w:r>
        <w:rPr>
          <w:sz w:val="24"/>
        </w:rPr>
        <w:t>модой).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 эстетическим вкусом, способностью давать оценки характеру исполнения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исполнительскую деятельность разнообразными знаниями о музыке. Испытывает радость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2D489C" w:rsidRDefault="002D489C">
      <w:pPr>
        <w:pStyle w:val="BodyText"/>
        <w:spacing w:before="5"/>
        <w:ind w:left="0"/>
        <w:jc w:val="left"/>
        <w:rPr>
          <w:sz w:val="36"/>
        </w:rPr>
      </w:pPr>
    </w:p>
    <w:p w:rsidR="002D489C" w:rsidRDefault="002D489C">
      <w:pPr>
        <w:pStyle w:val="Heading2"/>
        <w:numPr>
          <w:ilvl w:val="1"/>
          <w:numId w:val="37"/>
        </w:numPr>
        <w:tabs>
          <w:tab w:val="left" w:pos="897"/>
        </w:tabs>
        <w:spacing w:line="272" w:lineRule="exact"/>
        <w:ind w:left="896" w:hanging="419"/>
        <w:jc w:val="left"/>
      </w:pPr>
      <w:r>
        <w:t>Физическое</w:t>
      </w:r>
      <w:r>
        <w:rPr>
          <w:spacing w:val="-1"/>
        </w:rPr>
        <w:t xml:space="preserve"> </w:t>
      </w:r>
      <w:r>
        <w:t>развитие</w:t>
      </w:r>
    </w:p>
    <w:p w:rsidR="002D489C" w:rsidRDefault="002D489C">
      <w:pPr>
        <w:pStyle w:val="BodyText"/>
        <w:tabs>
          <w:tab w:val="left" w:pos="2118"/>
          <w:tab w:val="left" w:pos="3993"/>
          <w:tab w:val="left" w:pos="6503"/>
          <w:tab w:val="left" w:pos="7664"/>
          <w:tab w:val="left" w:pos="9082"/>
        </w:tabs>
        <w:ind w:right="104"/>
        <w:jc w:val="left"/>
      </w:pP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в том числе связанной с выполнением упражнений, направленных на 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гибкость;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правильному</w:t>
      </w:r>
      <w:r>
        <w:rPr>
          <w:color w:val="000009"/>
        </w:rPr>
        <w:tab/>
        <w:t>формированию</w:t>
      </w:r>
      <w:r>
        <w:rPr>
          <w:color w:val="000009"/>
        </w:rPr>
        <w:tab/>
        <w:t>опорно-двигательной</w:t>
      </w:r>
      <w:r>
        <w:rPr>
          <w:color w:val="000009"/>
        </w:rPr>
        <w:tab/>
        <w:t>системы</w:t>
      </w:r>
      <w:r>
        <w:rPr>
          <w:color w:val="000009"/>
        </w:rPr>
        <w:tab/>
        <w:t>организма,</w:t>
      </w:r>
      <w:r>
        <w:rPr>
          <w:color w:val="000009"/>
        </w:rPr>
        <w:tab/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равновесия,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координации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движения,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крупной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мелкой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моторики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обеих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position w:val="-4"/>
        </w:rPr>
        <w:t>45</w:t>
      </w:r>
    </w:p>
    <w:p w:rsidR="002D489C" w:rsidRDefault="002D489C">
      <w:pPr>
        <w:sectPr w:rsidR="002D489C">
          <w:footerReference w:type="default" r:id="rId30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5"/>
        <w:ind w:right="385"/>
      </w:pPr>
      <w:r>
        <w:rPr>
          <w:color w:val="000009"/>
        </w:rPr>
        <w:t>правильным, не наносящим ущерба организму, выполнением основных движений (ходьбы,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мягких прыжков, поворотов в обе стороны). Формирование начальных 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здорового образа жизни, овладение его элементарными нормами и правилами (в питании,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режиме,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закаливании,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привычек).</w:t>
      </w:r>
    </w:p>
    <w:p w:rsidR="002D489C" w:rsidRDefault="002D489C">
      <w:pPr>
        <w:spacing w:before="3" w:line="237" w:lineRule="auto"/>
        <w:ind w:left="478" w:right="393"/>
        <w:jc w:val="both"/>
        <w:rPr>
          <w:sz w:val="24"/>
        </w:rPr>
      </w:pPr>
      <w:r>
        <w:rPr>
          <w:i/>
          <w:color w:val="000009"/>
          <w:sz w:val="24"/>
        </w:rPr>
        <w:t xml:space="preserve">Цели, задачи и содержание </w:t>
      </w:r>
      <w:r>
        <w:rPr>
          <w:color w:val="000009"/>
          <w:sz w:val="24"/>
        </w:rPr>
        <w:t>области «Физическое развитие» детей дошкольного возраста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двумя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разделами:</w:t>
      </w:r>
    </w:p>
    <w:p w:rsidR="002D489C" w:rsidRDefault="002D489C">
      <w:pPr>
        <w:spacing w:before="6" w:line="237" w:lineRule="auto"/>
        <w:ind w:left="478" w:right="2969"/>
        <w:rPr>
          <w:i/>
          <w:sz w:val="24"/>
        </w:rPr>
      </w:pPr>
      <w:r>
        <w:rPr>
          <w:i/>
          <w:color w:val="000009"/>
          <w:sz w:val="24"/>
        </w:rPr>
        <w:t>Формирование начальных представлений о здоровом образе жизни.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Физическая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культура.</w:t>
      </w:r>
    </w:p>
    <w:p w:rsidR="002D489C" w:rsidRDefault="002D489C">
      <w:pPr>
        <w:spacing w:before="3" w:line="275" w:lineRule="exact"/>
        <w:ind w:left="478"/>
        <w:rPr>
          <w:i/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представлений о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здоровом образе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жизни</w:t>
      </w:r>
    </w:p>
    <w:p w:rsidR="002D489C" w:rsidRDefault="002D489C">
      <w:pPr>
        <w:pStyle w:val="BodyText"/>
        <w:spacing w:line="275" w:lineRule="exact"/>
        <w:jc w:val="left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2D489C" w:rsidRDefault="002D489C">
      <w:pPr>
        <w:tabs>
          <w:tab w:val="left" w:pos="2028"/>
          <w:tab w:val="left" w:pos="2556"/>
          <w:tab w:val="left" w:pos="2743"/>
          <w:tab w:val="left" w:pos="4081"/>
          <w:tab w:val="left" w:pos="4671"/>
          <w:tab w:val="left" w:pos="5770"/>
          <w:tab w:val="left" w:pos="6042"/>
          <w:tab w:val="left" w:pos="6298"/>
          <w:tab w:val="left" w:pos="7178"/>
          <w:tab w:val="left" w:pos="8049"/>
          <w:tab w:val="left" w:pos="8291"/>
          <w:tab w:val="left" w:pos="9358"/>
        </w:tabs>
        <w:spacing w:before="3"/>
        <w:ind w:left="478" w:right="388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z w:val="24"/>
        </w:rPr>
        <w:tab/>
        <w:t>и</w:t>
      </w:r>
      <w:r>
        <w:rPr>
          <w:i/>
          <w:color w:val="000009"/>
          <w:sz w:val="24"/>
        </w:rPr>
        <w:tab/>
        <w:t>укрепление</w:t>
      </w:r>
      <w:r>
        <w:rPr>
          <w:i/>
          <w:color w:val="000009"/>
          <w:sz w:val="24"/>
        </w:rPr>
        <w:tab/>
        <w:t>физического</w:t>
      </w:r>
      <w:r>
        <w:rPr>
          <w:i/>
          <w:color w:val="000009"/>
          <w:sz w:val="24"/>
        </w:rPr>
        <w:tab/>
        <w:t>и</w:t>
      </w:r>
      <w:r>
        <w:rPr>
          <w:i/>
          <w:color w:val="000009"/>
          <w:sz w:val="24"/>
        </w:rPr>
        <w:tab/>
      </w:r>
      <w:r>
        <w:rPr>
          <w:i/>
          <w:color w:val="000009"/>
          <w:sz w:val="24"/>
        </w:rPr>
        <w:tab/>
        <w:t>психического</w:t>
      </w:r>
      <w:r>
        <w:rPr>
          <w:i/>
          <w:color w:val="000009"/>
          <w:sz w:val="24"/>
        </w:rPr>
        <w:tab/>
        <w:t>здоровья</w:t>
      </w:r>
      <w:r>
        <w:rPr>
          <w:i/>
          <w:color w:val="000009"/>
          <w:sz w:val="24"/>
        </w:rPr>
        <w:tab/>
        <w:t>детей</w:t>
      </w:r>
      <w:r>
        <w:rPr>
          <w:color w:val="000009"/>
          <w:sz w:val="24"/>
        </w:rPr>
        <w:t>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ч.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благополучия;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работоспособности,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предупреждение</w:t>
      </w:r>
      <w:r>
        <w:rPr>
          <w:color w:val="000009"/>
          <w:sz w:val="24"/>
        </w:rPr>
        <w:tab/>
        <w:t>утомления;</w:t>
      </w:r>
      <w:r>
        <w:rPr>
          <w:color w:val="000009"/>
          <w:sz w:val="24"/>
        </w:rPr>
        <w:tab/>
        <w:t>создание</w:t>
      </w:r>
      <w:r>
        <w:rPr>
          <w:color w:val="000009"/>
          <w:sz w:val="24"/>
        </w:rPr>
        <w:tab/>
        <w:t>условий,</w:t>
      </w:r>
      <w:r>
        <w:rPr>
          <w:color w:val="000009"/>
          <w:sz w:val="24"/>
        </w:rPr>
        <w:tab/>
        <w:t>способствующих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правильному формированию опорно-двигательной системы и других систем организма;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4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4"/>
          <w:sz w:val="24"/>
        </w:rPr>
        <w:t xml:space="preserve"> </w:t>
      </w:r>
      <w:r>
        <w:rPr>
          <w:i/>
          <w:color w:val="000009"/>
          <w:sz w:val="24"/>
        </w:rPr>
        <w:t>навыков</w:t>
      </w:r>
      <w:r>
        <w:rPr>
          <w:color w:val="000009"/>
          <w:sz w:val="24"/>
        </w:rPr>
        <w:t>: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двигательному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режиму;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содействие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культурно-гигиенических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полезных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привычек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2D489C" w:rsidRDefault="002D489C">
      <w:pPr>
        <w:ind w:left="478" w:right="391"/>
        <w:jc w:val="both"/>
        <w:rPr>
          <w:sz w:val="24"/>
        </w:rPr>
      </w:pPr>
      <w:r>
        <w:rPr>
          <w:i/>
          <w:color w:val="000009"/>
          <w:sz w:val="24"/>
        </w:rPr>
        <w:t>формирование начальных представлений о здоровом образе жизни</w:t>
      </w:r>
      <w:r>
        <w:rPr>
          <w:color w:val="000009"/>
          <w:sz w:val="24"/>
        </w:rPr>
        <w:t>: ценностей здорового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 жизни, относящихся к общей культуре личности; создание условий для 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элементарными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питания,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закаливания.</w:t>
      </w:r>
    </w:p>
    <w:p w:rsidR="002D489C" w:rsidRDefault="002D489C">
      <w:pPr>
        <w:pStyle w:val="BodyText"/>
        <w:spacing w:line="275" w:lineRule="exact"/>
      </w:pP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2D489C" w:rsidRDefault="002D489C">
      <w:pPr>
        <w:pStyle w:val="BodyText"/>
        <w:ind w:right="385"/>
      </w:pPr>
      <w:r>
        <w:rPr>
          <w:color w:val="000009"/>
        </w:rPr>
        <w:t>обеспечение равных возможностей для полноценного развития каждого ребенка независимо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здоровья);</w:t>
      </w:r>
    </w:p>
    <w:p w:rsidR="002D489C" w:rsidRDefault="002D489C">
      <w:pPr>
        <w:pStyle w:val="BodyText"/>
        <w:spacing w:before="4" w:line="237" w:lineRule="auto"/>
        <w:ind w:right="405"/>
      </w:pP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детей.</w:t>
      </w:r>
    </w:p>
    <w:p w:rsidR="002D489C" w:rsidRDefault="002D489C">
      <w:pPr>
        <w:pStyle w:val="BodyText"/>
        <w:spacing w:before="1"/>
        <w:ind w:left="0"/>
        <w:jc w:val="left"/>
      </w:pPr>
    </w:p>
    <w:p w:rsidR="002D489C" w:rsidRDefault="002D489C">
      <w:pPr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Старшая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группа (от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5 до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6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лет)</w:t>
      </w:r>
    </w:p>
    <w:p w:rsidR="002D489C" w:rsidRDefault="002D489C">
      <w:pPr>
        <w:pStyle w:val="ListParagraph"/>
        <w:numPr>
          <w:ilvl w:val="0"/>
          <w:numId w:val="19"/>
        </w:numPr>
        <w:tabs>
          <w:tab w:val="left" w:pos="738"/>
        </w:tabs>
        <w:spacing w:before="3"/>
        <w:ind w:right="385" w:firstLine="0"/>
        <w:rPr>
          <w:sz w:val="24"/>
        </w:rPr>
      </w:pPr>
      <w:r>
        <w:rPr>
          <w:i/>
          <w:color w:val="000009"/>
          <w:sz w:val="24"/>
        </w:rPr>
        <w:t xml:space="preserve">Сохранение и укрепление физического и психического здоровья детей. </w:t>
      </w:r>
      <w:r>
        <w:rPr>
          <w:color w:val="000009"/>
          <w:sz w:val="24"/>
        </w:rPr>
        <w:t>Легко выполняет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осваивает технику разучиваемых движений, их элементов. Отсутствуют признаки частой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заболеваемости.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привлечь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плохого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самочувствия,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недомогания.</w:t>
      </w:r>
    </w:p>
    <w:p w:rsidR="002D489C" w:rsidRDefault="002D489C">
      <w:pPr>
        <w:pStyle w:val="ListParagraph"/>
        <w:numPr>
          <w:ilvl w:val="0"/>
          <w:numId w:val="19"/>
        </w:numPr>
        <w:tabs>
          <w:tab w:val="left" w:pos="757"/>
        </w:tabs>
        <w:ind w:right="386" w:firstLine="0"/>
        <w:rPr>
          <w:sz w:val="24"/>
        </w:rPr>
      </w:pPr>
      <w:r>
        <w:rPr>
          <w:i/>
          <w:color w:val="000009"/>
          <w:sz w:val="24"/>
        </w:rPr>
        <w:t xml:space="preserve">Воспитание культурно-гигиенических навыков. </w:t>
      </w:r>
      <w:r>
        <w:rPr>
          <w:color w:val="000009"/>
          <w:sz w:val="24"/>
        </w:rPr>
        <w:t>Самостоятельно и правильно 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 умывания, мытья рук, помогает в осуществлении этих процессов 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Следит за своим внешним видом и внешним видом других детей. Помогает взрослому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 процесса питания. Самостоятельно одевается и раздевается, помогает в 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самостоятельность.</w:t>
      </w:r>
    </w:p>
    <w:p w:rsidR="002D489C" w:rsidRDefault="002D489C">
      <w:pPr>
        <w:pStyle w:val="ListParagraph"/>
        <w:numPr>
          <w:ilvl w:val="0"/>
          <w:numId w:val="19"/>
        </w:numPr>
        <w:tabs>
          <w:tab w:val="left" w:pos="743"/>
        </w:tabs>
        <w:spacing w:line="272" w:lineRule="exact"/>
        <w:ind w:left="742" w:hanging="265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7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4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понятиями</w:t>
      </w:r>
    </w:p>
    <w:p w:rsidR="002D489C" w:rsidRDefault="002D489C">
      <w:pPr>
        <w:pStyle w:val="BodyText"/>
        <w:spacing w:before="3"/>
        <w:ind w:right="389"/>
      </w:pPr>
      <w:r>
        <w:rPr>
          <w:color w:val="000009"/>
        </w:rPr>
        <w:t>«здоровье», «болезнь», может дать их толкование в доступном возрастным возможностям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ЗОЖ: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упражнений.</w:t>
      </w:r>
    </w:p>
    <w:p w:rsidR="002D489C" w:rsidRDefault="002D489C">
      <w:pPr>
        <w:pStyle w:val="BodyText"/>
        <w:spacing w:before="11"/>
        <w:ind w:left="0"/>
        <w:jc w:val="left"/>
        <w:rPr>
          <w:sz w:val="15"/>
        </w:rPr>
      </w:pPr>
    </w:p>
    <w:p w:rsidR="002D489C" w:rsidRDefault="002D489C">
      <w:pPr>
        <w:spacing w:before="90"/>
        <w:ind w:left="478"/>
        <w:jc w:val="both"/>
        <w:rPr>
          <w:i/>
          <w:sz w:val="24"/>
        </w:rPr>
      </w:pPr>
      <w:r>
        <w:rPr>
          <w:i/>
          <w:color w:val="000009"/>
          <w:sz w:val="24"/>
        </w:rPr>
        <w:t>Подготовительная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группа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(седьмой-восьмой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год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жизни)</w:t>
      </w:r>
    </w:p>
    <w:p w:rsidR="002D489C" w:rsidRDefault="002D489C">
      <w:pPr>
        <w:pStyle w:val="ListParagraph"/>
        <w:numPr>
          <w:ilvl w:val="0"/>
          <w:numId w:val="18"/>
        </w:numPr>
        <w:tabs>
          <w:tab w:val="left" w:pos="848"/>
        </w:tabs>
        <w:spacing w:before="2"/>
        <w:ind w:right="383" w:firstLine="0"/>
        <w:rPr>
          <w:sz w:val="24"/>
        </w:rPr>
      </w:pPr>
      <w:r>
        <w:rPr>
          <w:i/>
          <w:color w:val="000009"/>
          <w:sz w:val="24"/>
        </w:rPr>
        <w:t>Сохранение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физические качества в соответствии с полом (быстроту, силу, ловкость, гибкость и красоту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исполнения).</w:t>
      </w:r>
    </w:p>
    <w:p w:rsidR="002D489C" w:rsidRDefault="002D489C">
      <w:pPr>
        <w:pStyle w:val="BodyText"/>
        <w:spacing w:before="191"/>
        <w:ind w:left="0" w:right="104"/>
        <w:jc w:val="right"/>
      </w:pPr>
      <w:r>
        <w:t>46</w:t>
      </w:r>
    </w:p>
    <w:p w:rsidR="002D489C" w:rsidRDefault="002D489C">
      <w:pPr>
        <w:jc w:val="right"/>
        <w:sectPr w:rsidR="002D489C">
          <w:footerReference w:type="default" r:id="rId31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ListParagraph"/>
        <w:numPr>
          <w:ilvl w:val="0"/>
          <w:numId w:val="18"/>
        </w:numPr>
        <w:tabs>
          <w:tab w:val="left" w:pos="796"/>
        </w:tabs>
        <w:spacing w:before="75"/>
        <w:ind w:right="385" w:firstLine="0"/>
        <w:rPr>
          <w:sz w:val="24"/>
        </w:rPr>
      </w:pPr>
      <w:r>
        <w:rPr>
          <w:i/>
          <w:color w:val="000009"/>
          <w:sz w:val="24"/>
        </w:rPr>
        <w:t>Воспитание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культурно-гигиенических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навыков.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процессы умывания, мытья рук, помогает в осуществлении этих процессов 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Следит за своим внешним видом и внешним видом других детей. Помогает взрослому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 процесса питания. Самостоятельно одевается и раздевается, помогает в 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ухаживает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вещами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самостоятельность.</w:t>
      </w:r>
    </w:p>
    <w:p w:rsidR="002D489C" w:rsidRDefault="002D489C">
      <w:pPr>
        <w:pStyle w:val="ListParagraph"/>
        <w:numPr>
          <w:ilvl w:val="0"/>
          <w:numId w:val="18"/>
        </w:numPr>
        <w:tabs>
          <w:tab w:val="left" w:pos="743"/>
        </w:tabs>
        <w:spacing w:before="1" w:line="275" w:lineRule="exact"/>
        <w:ind w:left="742" w:hanging="265"/>
        <w:rPr>
          <w:sz w:val="24"/>
        </w:rPr>
      </w:pPr>
      <w:r>
        <w:rPr>
          <w:i/>
          <w:color w:val="000009"/>
          <w:sz w:val="24"/>
        </w:rPr>
        <w:t>Формирование</w:t>
      </w:r>
      <w:r>
        <w:rPr>
          <w:i/>
          <w:color w:val="000009"/>
          <w:spacing w:val="17"/>
          <w:sz w:val="24"/>
        </w:rPr>
        <w:t xml:space="preserve"> </w:t>
      </w:r>
      <w:r>
        <w:rPr>
          <w:i/>
          <w:color w:val="000009"/>
          <w:sz w:val="24"/>
        </w:rPr>
        <w:t>начальных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представлений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о</w:t>
      </w:r>
      <w:r>
        <w:rPr>
          <w:i/>
          <w:color w:val="000009"/>
          <w:spacing w:val="14"/>
          <w:sz w:val="24"/>
        </w:rPr>
        <w:t xml:space="preserve"> </w:t>
      </w:r>
      <w:r>
        <w:rPr>
          <w:i/>
          <w:color w:val="000009"/>
          <w:sz w:val="24"/>
        </w:rPr>
        <w:t>здоровом</w:t>
      </w:r>
      <w:r>
        <w:rPr>
          <w:i/>
          <w:color w:val="000009"/>
          <w:spacing w:val="19"/>
          <w:sz w:val="24"/>
        </w:rPr>
        <w:t xml:space="preserve"> </w:t>
      </w:r>
      <w:r>
        <w:rPr>
          <w:i/>
          <w:color w:val="000009"/>
          <w:sz w:val="24"/>
        </w:rPr>
        <w:t>образе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жизни.</w:t>
      </w:r>
      <w:r>
        <w:rPr>
          <w:i/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Знаком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понятиями</w:t>
      </w:r>
    </w:p>
    <w:p w:rsidR="002D489C" w:rsidRDefault="002D489C">
      <w:pPr>
        <w:pStyle w:val="BodyText"/>
        <w:ind w:right="386"/>
      </w:pPr>
      <w:r>
        <w:rPr>
          <w:color w:val="000009"/>
        </w:rPr>
        <w:t>«здоровье», «болезнь», может их трактовать. Имеет представление о составляющих ЗОЖ: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закаливания,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регламента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просмотра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телепередач,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пользе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гимнастики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здоровья.</w:t>
      </w:r>
    </w:p>
    <w:p w:rsidR="002D489C" w:rsidRDefault="002D489C">
      <w:pPr>
        <w:spacing w:before="2"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</w:p>
    <w:p w:rsidR="002D489C" w:rsidRDefault="002D489C">
      <w:pPr>
        <w:pStyle w:val="BodyText"/>
        <w:spacing w:line="275" w:lineRule="exact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задачи:</w:t>
      </w:r>
    </w:p>
    <w:p w:rsidR="002D489C" w:rsidRDefault="002D489C">
      <w:pPr>
        <w:spacing w:before="2"/>
        <w:ind w:left="478" w:right="389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качеств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(быстроты,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силы,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выносливости,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координации):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 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способствующих гармоничному физическому 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поддержание инициативы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2D489C" w:rsidRDefault="002D489C">
      <w:pPr>
        <w:ind w:left="478" w:right="388"/>
        <w:jc w:val="both"/>
        <w:rPr>
          <w:sz w:val="24"/>
        </w:rPr>
      </w:pPr>
      <w:r>
        <w:rPr>
          <w:i/>
          <w:color w:val="000009"/>
          <w:sz w:val="24"/>
        </w:rPr>
        <w:t>совершенствование умений и навыков в основных видах движений и двигательных качеств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осанки;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грациозности,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выразительности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2D489C" w:rsidRDefault="002D489C">
      <w:pPr>
        <w:spacing w:before="1"/>
        <w:ind w:left="478" w:right="389"/>
        <w:jc w:val="both"/>
        <w:rPr>
          <w:sz w:val="24"/>
        </w:rPr>
      </w:pP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потребности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физическом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совершенствовании: </w:t>
      </w:r>
      <w:r>
        <w:rPr>
          <w:color w:val="000009"/>
          <w:sz w:val="24"/>
        </w:rPr>
        <w:t>формирование готовности и интереса к участию в подвижных играх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соревнованиях;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мотивационно-потребностного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компонента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2D489C" w:rsidRDefault="002D489C">
      <w:pPr>
        <w:pStyle w:val="BodyText"/>
        <w:spacing w:line="274" w:lineRule="exact"/>
      </w:pP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актуальные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ЗПР:</w:t>
      </w:r>
    </w:p>
    <w:p w:rsidR="002D489C" w:rsidRDefault="002D489C">
      <w:pPr>
        <w:pStyle w:val="BodyText"/>
        <w:spacing w:before="2" w:line="275" w:lineRule="exact"/>
      </w:pPr>
      <w:r>
        <w:rPr>
          <w:color w:val="000009"/>
        </w:rPr>
        <w:t>развитие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мелкой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моторики;</w:t>
      </w:r>
    </w:p>
    <w:p w:rsidR="002D489C" w:rsidRDefault="002D489C">
      <w:pPr>
        <w:pStyle w:val="BodyText"/>
        <w:spacing w:line="242" w:lineRule="auto"/>
        <w:ind w:right="400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(самостоятельности,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саморегуляции)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активности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ребенка;</w:t>
      </w:r>
    </w:p>
    <w:p w:rsidR="002D489C" w:rsidRDefault="002D489C">
      <w:pPr>
        <w:pStyle w:val="BodyText"/>
        <w:ind w:right="388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выносливостью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продолжительностью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координационных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способностей.</w:t>
      </w:r>
    </w:p>
    <w:p w:rsidR="002D489C" w:rsidRDefault="002D489C">
      <w:pPr>
        <w:pStyle w:val="BodyText"/>
        <w:spacing w:before="5"/>
        <w:ind w:left="0"/>
        <w:jc w:val="left"/>
        <w:rPr>
          <w:sz w:val="23"/>
        </w:rPr>
      </w:pPr>
    </w:p>
    <w:p w:rsidR="002D489C" w:rsidRDefault="002D489C">
      <w:pPr>
        <w:spacing w:before="1"/>
        <w:ind w:left="478"/>
        <w:jc w:val="both"/>
        <w:rPr>
          <w:i/>
          <w:sz w:val="24"/>
        </w:rPr>
      </w:pPr>
      <w:r>
        <w:rPr>
          <w:i/>
          <w:sz w:val="24"/>
        </w:rPr>
        <w:t>Старшая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 (от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лет)</w:t>
      </w:r>
    </w:p>
    <w:p w:rsidR="002D489C" w:rsidRDefault="002D489C">
      <w:pPr>
        <w:pStyle w:val="ListParagraph"/>
        <w:numPr>
          <w:ilvl w:val="0"/>
          <w:numId w:val="17"/>
        </w:numPr>
        <w:tabs>
          <w:tab w:val="left" w:pos="858"/>
        </w:tabs>
        <w:spacing w:before="2"/>
        <w:ind w:right="392" w:firstLine="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(быстроту,</w:t>
      </w:r>
      <w:r>
        <w:rPr>
          <w:spacing w:val="-57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 упражнений с полоролевым поведением (силовые упражнения – у мальчиков,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 – у девочек). Показатели тестирования показывают высокий возрастной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2D489C" w:rsidRDefault="002D489C">
      <w:pPr>
        <w:pStyle w:val="ListParagraph"/>
        <w:numPr>
          <w:ilvl w:val="0"/>
          <w:numId w:val="17"/>
        </w:numPr>
        <w:tabs>
          <w:tab w:val="left" w:pos="892"/>
          <w:tab w:val="left" w:pos="2147"/>
          <w:tab w:val="left" w:pos="2315"/>
          <w:tab w:val="left" w:pos="2661"/>
          <w:tab w:val="left" w:pos="3864"/>
          <w:tab w:val="left" w:pos="4095"/>
          <w:tab w:val="left" w:pos="5058"/>
          <w:tab w:val="left" w:pos="5826"/>
          <w:tab w:val="left" w:pos="6376"/>
          <w:tab w:val="left" w:pos="6747"/>
          <w:tab w:val="left" w:pos="7601"/>
          <w:tab w:val="left" w:pos="8496"/>
          <w:tab w:val="left" w:pos="8925"/>
          <w:tab w:val="left" w:pos="9939"/>
        </w:tabs>
        <w:ind w:right="104" w:firstLine="0"/>
        <w:jc w:val="left"/>
        <w:rPr>
          <w:sz w:val="24"/>
        </w:rPr>
      </w:pPr>
      <w:r>
        <w:rPr>
          <w:i/>
          <w:sz w:val="24"/>
        </w:rPr>
        <w:t>Накопление</w:t>
      </w:r>
      <w:r>
        <w:rPr>
          <w:i/>
          <w:sz w:val="24"/>
        </w:rPr>
        <w:tab/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обогащение</w:t>
      </w:r>
      <w:r>
        <w:rPr>
          <w:i/>
          <w:sz w:val="24"/>
        </w:rPr>
        <w:tab/>
        <w:t>двигательного</w:t>
      </w:r>
      <w:r>
        <w:rPr>
          <w:i/>
          <w:sz w:val="24"/>
        </w:rPr>
        <w:tab/>
        <w:t>опыта</w:t>
      </w:r>
      <w:r>
        <w:rPr>
          <w:i/>
          <w:sz w:val="24"/>
        </w:rPr>
        <w:tab/>
        <w:t>детей</w:t>
      </w:r>
      <w:r>
        <w:rPr>
          <w:i/>
          <w:sz w:val="24"/>
        </w:rPr>
        <w:tab/>
        <w:t>(овладение</w:t>
      </w:r>
      <w:r>
        <w:rPr>
          <w:i/>
          <w:sz w:val="24"/>
        </w:rPr>
        <w:tab/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движениями).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Техника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шестичастные традиционные общеразвивающие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разноименной</w:t>
      </w:r>
      <w:r>
        <w:rPr>
          <w:sz w:val="24"/>
        </w:rPr>
        <w:tab/>
        <w:t>координацией.</w:t>
      </w:r>
      <w:r>
        <w:rPr>
          <w:sz w:val="24"/>
        </w:rPr>
        <w:tab/>
        <w:t>Способен</w:t>
      </w:r>
      <w:r>
        <w:rPr>
          <w:sz w:val="24"/>
        </w:rPr>
        <w:tab/>
        <w:t>выполнить</w:t>
      </w:r>
      <w:r>
        <w:rPr>
          <w:sz w:val="24"/>
        </w:rPr>
        <w:tab/>
        <w:t>общеразвивающие</w:t>
      </w:r>
      <w:r>
        <w:rPr>
          <w:sz w:val="24"/>
        </w:rPr>
        <w:tab/>
        <w:t>упражнения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тренажерами.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5"/>
          <w:sz w:val="24"/>
        </w:rPr>
        <w:t xml:space="preserve"> </w:t>
      </w:r>
      <w:r>
        <w:rPr>
          <w:sz w:val="24"/>
        </w:rPr>
        <w:t>энергичная</w:t>
      </w:r>
      <w:r>
        <w:rPr>
          <w:spacing w:val="3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передвижении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ограниченной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площади опоры.</w:t>
      </w:r>
      <w:r>
        <w:rPr>
          <w:spacing w:val="60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9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колен,</w:t>
      </w:r>
      <w:r>
        <w:rPr>
          <w:spacing w:val="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"/>
          <w:sz w:val="24"/>
        </w:rPr>
        <w:t xml:space="preserve"> </w:t>
      </w:r>
      <w:r>
        <w:rPr>
          <w:sz w:val="24"/>
        </w:rPr>
        <w:t>ними,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3"/>
          <w:sz w:val="24"/>
        </w:rPr>
        <w:t xml:space="preserve"> </w:t>
      </w:r>
      <w:r>
        <w:rPr>
          <w:sz w:val="24"/>
        </w:rPr>
        <w:t>темпа.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виды</w:t>
      </w:r>
      <w:r>
        <w:rPr>
          <w:spacing w:val="5"/>
          <w:sz w:val="24"/>
        </w:rPr>
        <w:t xml:space="preserve"> </w:t>
      </w:r>
      <w:r>
        <w:rPr>
          <w:sz w:val="24"/>
        </w:rPr>
        <w:t>прыжков: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0"/>
          <w:sz w:val="24"/>
        </w:rPr>
        <w:t xml:space="preserve"> </w:t>
      </w:r>
      <w:r>
        <w:rPr>
          <w:sz w:val="24"/>
        </w:rPr>
        <w:t>ширину,</w:t>
      </w:r>
      <w:r>
        <w:rPr>
          <w:spacing w:val="9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10"/>
          <w:sz w:val="24"/>
        </w:rPr>
        <w:t xml:space="preserve"> </w:t>
      </w:r>
      <w:r>
        <w:rPr>
          <w:sz w:val="24"/>
        </w:rPr>
        <w:t>глубину,</w:t>
      </w:r>
      <w:r>
        <w:rPr>
          <w:spacing w:val="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8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нормативы.</w:t>
      </w:r>
      <w:r>
        <w:rPr>
          <w:spacing w:val="1"/>
          <w:sz w:val="24"/>
        </w:rPr>
        <w:t xml:space="preserve"> </w:t>
      </w:r>
      <w:r>
        <w:rPr>
          <w:sz w:val="24"/>
        </w:rPr>
        <w:t>Прыгает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скакалку,</w:t>
      </w:r>
      <w:r>
        <w:rPr>
          <w:spacing w:val="6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качающуюся,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короткую</w:t>
      </w:r>
      <w:r>
        <w:rPr>
          <w:spacing w:val="-15"/>
          <w:sz w:val="24"/>
        </w:rPr>
        <w:t xml:space="preserve"> </w:t>
      </w:r>
      <w:r>
        <w:rPr>
          <w:position w:val="-18"/>
          <w:sz w:val="24"/>
        </w:rPr>
        <w:t>47</w:t>
      </w:r>
    </w:p>
    <w:p w:rsidR="002D489C" w:rsidRDefault="002D489C">
      <w:pPr>
        <w:rPr>
          <w:sz w:val="24"/>
        </w:rPr>
        <w:sectPr w:rsidR="002D489C">
          <w:footerReference w:type="default" r:id="rId32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5"/>
        <w:ind w:right="384"/>
      </w:pPr>
      <w:r>
        <w:t>скакалку,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бросание мяча вверх, о землю и ловля двумя руками, отбивание мяча не менее</w:t>
      </w:r>
      <w:r>
        <w:rPr>
          <w:spacing w:val="1"/>
        </w:rPr>
        <w:t xml:space="preserve"> </w:t>
      </w:r>
      <w:r>
        <w:t>10 раз подряд на месте и в движении (не менее 5-6 м). Перебрасывание мяча друг другу 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отбивкой о</w:t>
      </w:r>
      <w:r>
        <w:rPr>
          <w:spacing w:val="1"/>
        </w:rPr>
        <w:t xml:space="preserve"> </w:t>
      </w:r>
      <w:r>
        <w:t>землю). Метание вдаль (5-9 м) в горизонтальную и вертикальную цели (3,5-4 м) способами</w:t>
      </w:r>
      <w:r>
        <w:rPr>
          <w:spacing w:val="1"/>
        </w:rPr>
        <w:t xml:space="preserve"> </w:t>
      </w:r>
      <w:r>
        <w:t>прямой рукой сверху, прямой рукой снизу, прямой рукой сбоку, из-за спины через плечо.</w:t>
      </w:r>
      <w:r>
        <w:rPr>
          <w:spacing w:val="1"/>
        </w:rPr>
        <w:t xml:space="preserve"> </w:t>
      </w:r>
      <w:r>
        <w:t>Ползание на четвереньках, толкая головой мяч по скамейке. Подтягивание на скамейке с</w:t>
      </w:r>
      <w:r>
        <w:rPr>
          <w:spacing w:val="1"/>
        </w:rPr>
        <w:t xml:space="preserve"> </w:t>
      </w:r>
      <w:r>
        <w:t>помощью рук; передвижение вперед с помощью рук и ног, сидя на бревне. Ползание и</w:t>
      </w:r>
      <w:r>
        <w:rPr>
          <w:spacing w:val="1"/>
        </w:rPr>
        <w:t xml:space="preserve"> </w:t>
      </w:r>
      <w:r>
        <w:t>перелезание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(скамейки,</w:t>
      </w:r>
      <w:r>
        <w:rPr>
          <w:spacing w:val="6"/>
        </w:rPr>
        <w:t xml:space="preserve"> </w:t>
      </w:r>
      <w:r>
        <w:t>бревна).</w:t>
      </w:r>
      <w:r>
        <w:rPr>
          <w:spacing w:val="7"/>
        </w:rPr>
        <w:t xml:space="preserve"> </w:t>
      </w:r>
      <w:r>
        <w:t>Подлезание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дуги,</w:t>
      </w:r>
      <w:r>
        <w:rPr>
          <w:spacing w:val="7"/>
        </w:rPr>
        <w:t xml:space="preserve"> </w:t>
      </w:r>
      <w:r>
        <w:t>веревки</w:t>
      </w:r>
      <w:r>
        <w:rPr>
          <w:spacing w:val="4"/>
        </w:rPr>
        <w:t xml:space="preserve"> </w:t>
      </w:r>
      <w:r>
        <w:t>(высотой</w:t>
      </w:r>
      <w:r>
        <w:rPr>
          <w:spacing w:val="4"/>
        </w:rPr>
        <w:t xml:space="preserve"> </w:t>
      </w:r>
      <w:r>
        <w:t>40-</w:t>
      </w:r>
    </w:p>
    <w:p w:rsidR="002D489C" w:rsidRDefault="002D489C">
      <w:pPr>
        <w:pStyle w:val="BodyText"/>
        <w:spacing w:before="1"/>
        <w:ind w:right="395"/>
      </w:pPr>
      <w:r>
        <w:t>50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</w:t>
      </w:r>
      <w:r>
        <w:rPr>
          <w:spacing w:val="1"/>
        </w:rPr>
        <w:t xml:space="preserve"> </w:t>
      </w:r>
      <w:r>
        <w:t>координацией движений рук и ног, лазание ритмичное, с изменением темпа. Участвует 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ползанием,</w:t>
      </w:r>
      <w:r>
        <w:rPr>
          <w:spacing w:val="1"/>
        </w:rPr>
        <w:t xml:space="preserve"> </w:t>
      </w:r>
      <w:r>
        <w:t>лазанием,</w:t>
      </w:r>
      <w:r>
        <w:rPr>
          <w:spacing w:val="1"/>
        </w:rPr>
        <w:t xml:space="preserve"> </w:t>
      </w:r>
      <w:r>
        <w:t>метанием,</w:t>
      </w:r>
      <w:r>
        <w:rPr>
          <w:spacing w:val="1"/>
        </w:rPr>
        <w:t xml:space="preserve"> </w:t>
      </w:r>
      <w:r>
        <w:t>играх-эстафетах.</w:t>
      </w:r>
      <w:r>
        <w:rPr>
          <w:spacing w:val="-57"/>
        </w:rPr>
        <w:t xml:space="preserve"> </w:t>
      </w:r>
      <w:r>
        <w:t>Участвует в спортивных играх: в городках, баскетболе по упрощенным правилам. В футболе</w:t>
      </w:r>
      <w:r>
        <w:rPr>
          <w:spacing w:val="-57"/>
        </w:rPr>
        <w:t xml:space="preserve"> </w:t>
      </w:r>
      <w:r>
        <w:t>доступно отбивание мяча правой и левой ногой в заданном направлении; обведение 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интегрирует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 формами</w:t>
      </w:r>
      <w:r>
        <w:rPr>
          <w:spacing w:val="-1"/>
        </w:rPr>
        <w:t xml:space="preserve"> </w:t>
      </w:r>
      <w:r>
        <w:t>детской деятельности.</w:t>
      </w:r>
    </w:p>
    <w:p w:rsidR="002D489C" w:rsidRDefault="002D489C">
      <w:pPr>
        <w:pStyle w:val="ListParagraph"/>
        <w:numPr>
          <w:ilvl w:val="0"/>
          <w:numId w:val="17"/>
        </w:numPr>
        <w:tabs>
          <w:tab w:val="left" w:pos="1002"/>
        </w:tabs>
        <w:spacing w:before="1"/>
        <w:ind w:right="384" w:firstLine="0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совершенствовании. </w:t>
      </w:r>
      <w:r>
        <w:rPr>
          <w:sz w:val="24"/>
        </w:rPr>
        <w:t>Ребенок проявляет стремление к двигательной активности. 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грациозность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отдельных правил в подвижных играх; сочувствует спортивным поражениям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радуется победам. Вариативно использует основные движения, интегрирует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57"/>
          <w:sz w:val="24"/>
        </w:rPr>
        <w:t xml:space="preserve"> </w:t>
      </w:r>
      <w:r>
        <w:rPr>
          <w:sz w:val="24"/>
        </w:rPr>
        <w:t>в соревнованиях со сверстниками. Помогает взрослым готовить и убирать физкультурный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инвентарь. Проявляет интерес к различным видам спорта, к событиям спортивной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2D489C" w:rsidRDefault="002D489C">
      <w:pPr>
        <w:pStyle w:val="BodyText"/>
        <w:spacing w:before="1"/>
        <w:ind w:left="0"/>
        <w:jc w:val="left"/>
      </w:pPr>
    </w:p>
    <w:p w:rsidR="002D489C" w:rsidRDefault="002D489C">
      <w:pPr>
        <w:spacing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Подготовительная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(седьмой-восьмой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жизни)</w:t>
      </w:r>
    </w:p>
    <w:p w:rsidR="002D489C" w:rsidRDefault="002D489C">
      <w:pPr>
        <w:pStyle w:val="ListParagraph"/>
        <w:numPr>
          <w:ilvl w:val="0"/>
          <w:numId w:val="16"/>
        </w:numPr>
        <w:tabs>
          <w:tab w:val="left" w:pos="858"/>
        </w:tabs>
        <w:ind w:right="389" w:firstLine="0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(скоростных,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силовых,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гибкости,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координированы.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 физические качества при выполнении движений, в том числе в подвижных 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:rsidR="002D489C" w:rsidRDefault="002D489C">
      <w:pPr>
        <w:pStyle w:val="ListParagraph"/>
        <w:numPr>
          <w:ilvl w:val="0"/>
          <w:numId w:val="16"/>
        </w:numPr>
        <w:tabs>
          <w:tab w:val="left" w:pos="892"/>
          <w:tab w:val="left" w:pos="2159"/>
          <w:tab w:val="left" w:pos="2305"/>
          <w:tab w:val="left" w:pos="2663"/>
          <w:tab w:val="left" w:pos="2742"/>
          <w:tab w:val="left" w:pos="3668"/>
          <w:tab w:val="left" w:pos="4042"/>
          <w:tab w:val="left" w:pos="4097"/>
          <w:tab w:val="left" w:pos="5049"/>
          <w:tab w:val="left" w:pos="5085"/>
          <w:tab w:val="left" w:pos="5445"/>
          <w:tab w:val="left" w:pos="5829"/>
          <w:tab w:val="left" w:pos="6219"/>
          <w:tab w:val="left" w:pos="6469"/>
          <w:tab w:val="left" w:pos="6750"/>
          <w:tab w:val="left" w:pos="7190"/>
          <w:tab w:val="left" w:pos="7604"/>
          <w:tab w:val="left" w:pos="7728"/>
          <w:tab w:val="left" w:pos="8088"/>
          <w:tab w:val="left" w:pos="8519"/>
          <w:tab w:val="left" w:pos="8928"/>
          <w:tab w:val="left" w:pos="9924"/>
        </w:tabs>
        <w:ind w:right="104" w:firstLine="0"/>
        <w:jc w:val="left"/>
        <w:rPr>
          <w:sz w:val="24"/>
        </w:rPr>
      </w:pPr>
      <w:r>
        <w:rPr>
          <w:i/>
          <w:sz w:val="24"/>
        </w:rPr>
        <w:t>Накопление</w:t>
      </w:r>
      <w:r>
        <w:rPr>
          <w:i/>
          <w:sz w:val="24"/>
        </w:rPr>
        <w:tab/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обогащение</w:t>
      </w:r>
      <w:r>
        <w:rPr>
          <w:i/>
          <w:sz w:val="24"/>
        </w:rPr>
        <w:tab/>
      </w:r>
      <w:r>
        <w:rPr>
          <w:i/>
          <w:sz w:val="24"/>
        </w:rPr>
        <w:tab/>
        <w:t>двигательного</w:t>
      </w:r>
      <w:r>
        <w:rPr>
          <w:i/>
          <w:sz w:val="24"/>
        </w:rPr>
        <w:tab/>
        <w:t>опыта</w:t>
      </w:r>
      <w:r>
        <w:rPr>
          <w:i/>
          <w:sz w:val="24"/>
        </w:rPr>
        <w:tab/>
        <w:t>детей</w:t>
      </w:r>
      <w:r>
        <w:rPr>
          <w:i/>
          <w:sz w:val="24"/>
        </w:rPr>
        <w:tab/>
        <w:t>(овладение</w:t>
      </w:r>
      <w:r>
        <w:rPr>
          <w:i/>
          <w:sz w:val="24"/>
        </w:rPr>
        <w:tab/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движениями).</w:t>
      </w:r>
      <w:r>
        <w:rPr>
          <w:i/>
          <w:sz w:val="24"/>
        </w:rPr>
        <w:tab/>
      </w:r>
      <w:r>
        <w:rPr>
          <w:sz w:val="24"/>
        </w:rPr>
        <w:t>Самостоятельно,</w:t>
      </w:r>
      <w:r>
        <w:rPr>
          <w:sz w:val="24"/>
        </w:rPr>
        <w:tab/>
      </w:r>
      <w:r>
        <w:rPr>
          <w:sz w:val="24"/>
        </w:rPr>
        <w:tab/>
        <w:t>быстро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организованно</w:t>
      </w:r>
      <w:r>
        <w:rPr>
          <w:sz w:val="24"/>
        </w:rPr>
        <w:tab/>
        <w:t>выполняет</w:t>
      </w:r>
      <w:r>
        <w:rPr>
          <w:sz w:val="24"/>
        </w:rPr>
        <w:tab/>
        <w:t>построение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</w:t>
      </w:r>
      <w:r>
        <w:rPr>
          <w:sz w:val="24"/>
        </w:rPr>
        <w:tab/>
        <w:t>во</w:t>
      </w:r>
      <w:r>
        <w:rPr>
          <w:sz w:val="24"/>
        </w:rPr>
        <w:tab/>
      </w:r>
      <w:r>
        <w:rPr>
          <w:sz w:val="24"/>
        </w:rPr>
        <w:tab/>
        <w:t>время</w:t>
      </w:r>
      <w:r>
        <w:rPr>
          <w:sz w:val="24"/>
        </w:rPr>
        <w:tab/>
        <w:t>движения.</w:t>
      </w:r>
      <w:r>
        <w:rPr>
          <w:sz w:val="24"/>
        </w:rPr>
        <w:tab/>
        <w:t>Доступны:</w:t>
      </w:r>
      <w:r>
        <w:rPr>
          <w:sz w:val="24"/>
        </w:rPr>
        <w:tab/>
      </w:r>
      <w:r>
        <w:rPr>
          <w:sz w:val="24"/>
        </w:rPr>
        <w:tab/>
        <w:t>четырехчастные,</w:t>
      </w:r>
      <w:r>
        <w:rPr>
          <w:sz w:val="24"/>
        </w:rPr>
        <w:tab/>
        <w:t>шестичастные,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восьмичастные</w:t>
      </w:r>
      <w:r>
        <w:rPr>
          <w:sz w:val="24"/>
        </w:rPr>
        <w:tab/>
      </w:r>
      <w:r>
        <w:rPr>
          <w:sz w:val="24"/>
        </w:rPr>
        <w:tab/>
        <w:t>традиционные</w:t>
      </w:r>
      <w:r>
        <w:rPr>
          <w:sz w:val="24"/>
        </w:rPr>
        <w:tab/>
        <w:t>общеразвивающие</w:t>
      </w:r>
      <w:r>
        <w:rPr>
          <w:sz w:val="24"/>
        </w:rPr>
        <w:tab/>
        <w:t>упражнения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одноименными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разноименными,</w:t>
      </w:r>
      <w:r>
        <w:rPr>
          <w:spacing w:val="8"/>
          <w:sz w:val="24"/>
        </w:rPr>
        <w:t xml:space="preserve"> </w:t>
      </w:r>
      <w:r>
        <w:rPr>
          <w:sz w:val="24"/>
        </w:rPr>
        <w:t>разнонаправленными,</w:t>
      </w:r>
      <w:r>
        <w:rPr>
          <w:spacing w:val="4"/>
          <w:sz w:val="24"/>
        </w:rPr>
        <w:t xml:space="preserve"> </w:t>
      </w:r>
      <w:r>
        <w:rPr>
          <w:sz w:val="24"/>
        </w:rPr>
        <w:t>поочередными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рук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ног;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подгруппах.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точно,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73"/>
          <w:sz w:val="24"/>
        </w:rPr>
        <w:t xml:space="preserve"> </w:t>
      </w:r>
      <w:r>
        <w:rPr>
          <w:sz w:val="24"/>
        </w:rPr>
        <w:t>с</w:t>
      </w:r>
      <w:r>
        <w:rPr>
          <w:spacing w:val="74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73"/>
          <w:sz w:val="24"/>
        </w:rPr>
        <w:t xml:space="preserve"> </w:t>
      </w:r>
      <w:r>
        <w:rPr>
          <w:sz w:val="24"/>
        </w:rPr>
        <w:t>напряжением,</w:t>
      </w:r>
      <w:r>
        <w:rPr>
          <w:spacing w:val="7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8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фразой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указаниями,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6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лестнице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канату: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беге</w:t>
      </w:r>
      <w:r>
        <w:rPr>
          <w:spacing w:val="1"/>
          <w:sz w:val="24"/>
        </w:rPr>
        <w:t xml:space="preserve"> </w:t>
      </w:r>
      <w:r>
        <w:rPr>
          <w:sz w:val="24"/>
        </w:rPr>
        <w:t>– энергичная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рук; 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полете,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приземлении;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энергичный</w:t>
      </w:r>
      <w:r>
        <w:rPr>
          <w:spacing w:val="22"/>
          <w:sz w:val="24"/>
        </w:rPr>
        <w:t xml:space="preserve"> </w:t>
      </w:r>
      <w:r>
        <w:rPr>
          <w:sz w:val="24"/>
        </w:rPr>
        <w:t>толчок</w:t>
      </w:r>
      <w:r>
        <w:rPr>
          <w:spacing w:val="20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23"/>
          <w:sz w:val="24"/>
        </w:rPr>
        <w:t xml:space="preserve"> </w:t>
      </w:r>
      <w:r>
        <w:rPr>
          <w:sz w:val="24"/>
        </w:rPr>
        <w:t>уверенные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лазании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спуске.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ходьбы: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обычная,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гимнастическая,</w:t>
      </w:r>
      <w:r>
        <w:rPr>
          <w:spacing w:val="18"/>
          <w:sz w:val="24"/>
        </w:rPr>
        <w:t xml:space="preserve"> </w:t>
      </w:r>
      <w:r>
        <w:rPr>
          <w:sz w:val="24"/>
        </w:rPr>
        <w:t>скрестным</w:t>
      </w:r>
      <w:r>
        <w:rPr>
          <w:spacing w:val="17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6"/>
          <w:sz w:val="24"/>
        </w:rPr>
        <w:t xml:space="preserve"> </w:t>
      </w:r>
      <w:r>
        <w:rPr>
          <w:sz w:val="24"/>
        </w:rPr>
        <w:t>выпадами,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18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2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8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-11"/>
          <w:sz w:val="24"/>
        </w:rPr>
        <w:t xml:space="preserve"> </w:t>
      </w:r>
      <w:r>
        <w:rPr>
          <w:position w:val="-18"/>
          <w:sz w:val="24"/>
        </w:rPr>
        <w:t>48</w:t>
      </w:r>
    </w:p>
    <w:p w:rsidR="002D489C" w:rsidRDefault="002D489C">
      <w:pPr>
        <w:rPr>
          <w:sz w:val="24"/>
        </w:rPr>
        <w:sectPr w:rsidR="002D489C">
          <w:footerReference w:type="default" r:id="rId33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5"/>
        <w:ind w:right="383"/>
      </w:pPr>
      <w:r>
        <w:t>шагами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глазами.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равновесия в сложных условиях: в ходьбе по гимнастической скамейке боком приставным</w:t>
      </w:r>
      <w:r>
        <w:rPr>
          <w:spacing w:val="1"/>
        </w:rPr>
        <w:t xml:space="preserve"> </w:t>
      </w:r>
      <w:r>
        <w:t>шагом; неся мешочек с песком на спине; приседая на одной ноге, а другую махом перенося</w:t>
      </w:r>
      <w:r>
        <w:rPr>
          <w:spacing w:val="1"/>
        </w:rPr>
        <w:t xml:space="preserve"> </w:t>
      </w:r>
      <w:r>
        <w:t>вперед сбоку скамейки; поднимая прямую ногу вперед и делая под ней хлопок; перешагивая</w:t>
      </w:r>
      <w:r>
        <w:rPr>
          <w:spacing w:val="-57"/>
        </w:rPr>
        <w:t xml:space="preserve"> </w:t>
      </w:r>
      <w:r>
        <w:t>предметы; выполняя повороты кругом, перепрыгивание ленты, подпрыгивая. Может: 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кубе,</w:t>
      </w:r>
      <w:r>
        <w:rPr>
          <w:spacing w:val="1"/>
        </w:rPr>
        <w:t xml:space="preserve"> </w:t>
      </w:r>
      <w:r>
        <w:t>гимнастической скамейке; поворачиваться кругом, взмахивая руками вверх; кружиться с</w:t>
      </w:r>
      <w:r>
        <w:rPr>
          <w:spacing w:val="1"/>
        </w:rPr>
        <w:t xml:space="preserve"> </w:t>
      </w:r>
      <w:r>
        <w:t>закрытыми глазами, останавливаться, сделать фигуру. В беге сохраняет скорость и заданный</w:t>
      </w:r>
      <w:r>
        <w:rPr>
          <w:spacing w:val="-57"/>
        </w:rPr>
        <w:t xml:space="preserve"> </w:t>
      </w:r>
      <w:r>
        <w:t>темп, направление, равновесие. Доступен бег: через препятствия – высотой 10-15 см, спиной</w:t>
      </w:r>
      <w:r>
        <w:rPr>
          <w:spacing w:val="-57"/>
        </w:rPr>
        <w:t xml:space="preserve"> </w:t>
      </w:r>
      <w:r>
        <w:t>вперед, со скакалкой, с мячом, по доске, по бревну, из разных стартовых положений (сидя,</w:t>
      </w:r>
      <w:r>
        <w:rPr>
          <w:spacing w:val="1"/>
        </w:rPr>
        <w:t xml:space="preserve"> </w:t>
      </w:r>
      <w:r>
        <w:t>сидя по-турецки, лежа на спине, на животе, сидя спиной к направлению движения и т. п.).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подлезанием;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мягко</w:t>
      </w:r>
      <w:r>
        <w:rPr>
          <w:spacing w:val="61"/>
        </w:rPr>
        <w:t xml:space="preserve"> </w:t>
      </w:r>
      <w:r>
        <w:t>приземляться,</w:t>
      </w:r>
      <w:r>
        <w:rPr>
          <w:spacing w:val="1"/>
        </w:rPr>
        <w:t xml:space="preserve"> </w:t>
      </w:r>
      <w:r>
        <w:t>сохранять равновесие после приземления. Доступны: подпрыгивание на двух ногах на 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кругом,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сериями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перепрыгиванием линии, веревки, продвижением боком и др. Выполняет прыжки в длину с</w:t>
      </w:r>
      <w:r>
        <w:rPr>
          <w:spacing w:val="1"/>
        </w:rPr>
        <w:t xml:space="preserve"> </w:t>
      </w:r>
      <w:r>
        <w:t>места (не менее 100 см); в длину с разбега (не менее 170-180 см); в высоту с разбега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промежуточными прыжками и без них, с ноги на ногу; бег со скакалкой; прыжки через</w:t>
      </w:r>
      <w:r>
        <w:rPr>
          <w:spacing w:val="1"/>
        </w:rPr>
        <w:t xml:space="preserve"> </w:t>
      </w:r>
      <w:r>
        <w:t>длинную скакалку: пробегание под вращающейся скакалкой, перепрыгивание через нее с</w:t>
      </w:r>
      <w:r>
        <w:rPr>
          <w:spacing w:val="1"/>
        </w:rPr>
        <w:t xml:space="preserve"> </w:t>
      </w:r>
      <w:r>
        <w:t>места, вбегание под вращающуюся скакалку,</w:t>
      </w:r>
      <w:r>
        <w:rPr>
          <w:spacing w:val="1"/>
        </w:rPr>
        <w:t xml:space="preserve"> </w:t>
      </w:r>
      <w:r>
        <w:t>перепрыгивание через нее; пробегание под</w:t>
      </w:r>
      <w:r>
        <w:rPr>
          <w:spacing w:val="1"/>
        </w:rPr>
        <w:t xml:space="preserve"> </w:t>
      </w:r>
      <w:r>
        <w:t>вращающейся скакалкой парами; прыжки через большой обруч как через скакалку. Освоены</w:t>
      </w:r>
      <w:r>
        <w:rPr>
          <w:spacing w:val="-5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может отбивать,</w:t>
      </w:r>
      <w:r>
        <w:rPr>
          <w:spacing w:val="1"/>
        </w:rPr>
        <w:t xml:space="preserve"> </w:t>
      </w:r>
      <w:r>
        <w:t>передавать,</w:t>
      </w:r>
      <w:r>
        <w:rPr>
          <w:spacing w:val="1"/>
        </w:rPr>
        <w:t xml:space="preserve"> </w:t>
      </w:r>
      <w:r>
        <w:t>подбрасывать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разными способами: метание вдаль и в цель (горизонтальную, вертикальную, кольцеброс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освоено:</w:t>
      </w:r>
      <w:r>
        <w:rPr>
          <w:spacing w:val="1"/>
        </w:rPr>
        <w:t xml:space="preserve"> </w:t>
      </w:r>
      <w:r>
        <w:t>энергичное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различными способами: на животе и на спине, подтягиваясь руками и отталкиваясь ногами;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бревну;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несколькими</w:t>
      </w:r>
      <w:r>
        <w:rPr>
          <w:spacing w:val="60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подряд; быстрое и ритмичное лазание по наклонной и вертикальной лестницам; по канату</w:t>
      </w:r>
      <w:r>
        <w:rPr>
          <w:spacing w:val="1"/>
        </w:rPr>
        <w:t xml:space="preserve"> </w:t>
      </w:r>
      <w:r>
        <w:t>(шесту)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приема».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 сверстников, игры-эстафеты, спортивные игры: городки: выбивать городки 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бит;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забрасывать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баскетбольное кольцо, вести и передавать мяч друг</w:t>
      </w:r>
      <w:r>
        <w:rPr>
          <w:spacing w:val="1"/>
        </w:rPr>
        <w:t xml:space="preserve"> </w:t>
      </w:r>
      <w:r>
        <w:t>другу в</w:t>
      </w:r>
      <w:r>
        <w:rPr>
          <w:spacing w:val="60"/>
        </w:rPr>
        <w:t xml:space="preserve"> </w:t>
      </w:r>
      <w:r>
        <w:t>движении, вбрасывать мяч в</w:t>
      </w:r>
      <w:r>
        <w:rPr>
          <w:spacing w:val="1"/>
        </w:rPr>
        <w:t xml:space="preserve"> </w:t>
      </w:r>
      <w:r>
        <w:t>игру двумя руками из-за головы; футбол: знает способы передачи и ведения мяча в разных</w:t>
      </w:r>
      <w:r>
        <w:rPr>
          <w:spacing w:val="1"/>
        </w:rPr>
        <w:t xml:space="preserve"> </w:t>
      </w:r>
      <w:r>
        <w:t>видах спортивных игр; настольный теннис, бадминтон: умеет правильно держать ракетку,</w:t>
      </w:r>
      <w:r>
        <w:rPr>
          <w:spacing w:val="1"/>
        </w:rPr>
        <w:t xml:space="preserve"> </w:t>
      </w:r>
      <w:r>
        <w:t>ударять по волану, перебрасывать его в сторону партнера без сетки и через нее; вводить 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отбивать</w:t>
      </w:r>
      <w:r>
        <w:rPr>
          <w:spacing w:val="1"/>
        </w:rPr>
        <w:t xml:space="preserve"> </w:t>
      </w:r>
      <w:r>
        <w:t>его после отскока от стола; хоккей: ведение шайбы</w:t>
      </w:r>
      <w:r>
        <w:rPr>
          <w:spacing w:val="1"/>
        </w:rPr>
        <w:t xml:space="preserve"> </w:t>
      </w:r>
      <w:r>
        <w:t>клюшкой,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забивать в ворота. Может контролировать свои действия в соответствии с правилами. В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осваивает:</w:t>
      </w:r>
      <w:r>
        <w:rPr>
          <w:spacing w:val="1"/>
        </w:rPr>
        <w:t xml:space="preserve"> </w:t>
      </w:r>
      <w:r>
        <w:t>скользящий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двухшаговый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палками, подъемы и спуски с горы в низкой и высокой стойках. Может кататься на коньках:</w:t>
      </w:r>
      <w:r>
        <w:rPr>
          <w:spacing w:val="1"/>
        </w:rPr>
        <w:t xml:space="preserve"> </w:t>
      </w:r>
      <w:r>
        <w:t>сохранять равновесие, «стойку конькобежца» во время движения, выполнять скольжение 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Умеет кататься на самокате: отталкиваться одной</w:t>
      </w:r>
      <w:r>
        <w:rPr>
          <w:spacing w:val="60"/>
        </w:rPr>
        <w:t xml:space="preserve"> </w:t>
      </w:r>
      <w:r>
        <w:t>ногой; плавать: скользить в</w:t>
      </w:r>
      <w:r>
        <w:rPr>
          <w:spacing w:val="1"/>
        </w:rPr>
        <w:t xml:space="preserve"> </w:t>
      </w:r>
      <w:r>
        <w:t>воде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груди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спине,</w:t>
      </w:r>
      <w:r>
        <w:rPr>
          <w:spacing w:val="29"/>
        </w:rPr>
        <w:t xml:space="preserve"> </w:t>
      </w:r>
      <w:r>
        <w:t>погружаться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воду;</w:t>
      </w:r>
      <w:r>
        <w:rPr>
          <w:spacing w:val="27"/>
        </w:rPr>
        <w:t xml:space="preserve"> </w:t>
      </w:r>
      <w:r>
        <w:t>кататься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велосипеде:</w:t>
      </w:r>
      <w:r>
        <w:rPr>
          <w:spacing w:val="2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прямой,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кругу,</w:t>
      </w:r>
    </w:p>
    <w:p w:rsidR="002D489C" w:rsidRDefault="002D489C">
      <w:pPr>
        <w:pStyle w:val="BodyText"/>
        <w:spacing w:line="242" w:lineRule="auto"/>
        <w:ind w:right="383"/>
      </w:pPr>
      <w:r>
        <w:t>«змейкой», умение тормозить; кататься на санках; скользить по ледяным дорожкам: после</w:t>
      </w:r>
      <w:r>
        <w:rPr>
          <w:spacing w:val="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присев,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поворотами.</w:t>
      </w:r>
      <w:r>
        <w:rPr>
          <w:spacing w:val="3"/>
        </w:rPr>
        <w:t xml:space="preserve"> </w:t>
      </w:r>
      <w:r>
        <w:t>Управляет движениями</w:t>
      </w:r>
      <w:r>
        <w:rPr>
          <w:spacing w:val="-3"/>
        </w:rPr>
        <w:t xml:space="preserve"> </w:t>
      </w:r>
      <w:r>
        <w:t>осознанно.</w:t>
      </w:r>
    </w:p>
    <w:p w:rsidR="002D489C" w:rsidRDefault="002D489C">
      <w:pPr>
        <w:pStyle w:val="ListParagraph"/>
        <w:numPr>
          <w:ilvl w:val="0"/>
          <w:numId w:val="16"/>
        </w:numPr>
        <w:tabs>
          <w:tab w:val="left" w:pos="1002"/>
        </w:tabs>
        <w:ind w:right="394" w:firstLine="0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совершенствовании. </w:t>
      </w:r>
      <w:r>
        <w:rPr>
          <w:sz w:val="24"/>
        </w:rPr>
        <w:t>Сформирована потребность в ежедневной двигательной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Любит и может двигаться самостоятельно и с другими детьми, придумывает варианты игр 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 спортивные упражнения и результативно участвует в соревнованиях.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сверстников.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8"/>
          <w:sz w:val="24"/>
        </w:rPr>
        <w:t xml:space="preserve"> </w:t>
      </w:r>
      <w:r>
        <w:rPr>
          <w:sz w:val="24"/>
        </w:rPr>
        <w:t>играх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:rsidR="002D489C" w:rsidRDefault="002D489C">
      <w:pPr>
        <w:jc w:val="both"/>
        <w:rPr>
          <w:sz w:val="24"/>
        </w:rPr>
        <w:sectPr w:rsidR="002D489C">
          <w:footerReference w:type="default" r:id="rId34"/>
          <w:pgSz w:w="11910" w:h="16840"/>
          <w:pgMar w:top="940" w:right="460" w:bottom="1360" w:left="1000" w:header="0" w:footer="1171" w:gutter="0"/>
          <w:pgNumType w:start="49"/>
          <w:cols w:space="720"/>
        </w:sectPr>
      </w:pPr>
    </w:p>
    <w:p w:rsidR="002D489C" w:rsidRDefault="002D489C">
      <w:pPr>
        <w:pStyle w:val="BodyText"/>
        <w:spacing w:before="75"/>
        <w:ind w:right="390"/>
      </w:pPr>
      <w:r>
        <w:t>самостоятельно готовить и убирать физкультурный инвентарь. Развит интерес к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спортивной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на высоком</w:t>
      </w:r>
      <w:r>
        <w:rPr>
          <w:spacing w:val="-2"/>
        </w:rPr>
        <w:t xml:space="preserve"> </w:t>
      </w:r>
      <w:r>
        <w:t>уровне.</w:t>
      </w:r>
    </w:p>
    <w:p w:rsidR="002D489C" w:rsidRDefault="002D489C">
      <w:pPr>
        <w:pStyle w:val="Heading2"/>
        <w:spacing w:before="5" w:line="273" w:lineRule="exac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2D489C" w:rsidRDefault="002D489C">
      <w:pPr>
        <w:pStyle w:val="BodyText"/>
        <w:spacing w:line="273" w:lineRule="exact"/>
      </w:pPr>
      <w:r>
        <w:t>Образовательная</w:t>
      </w:r>
      <w:r>
        <w:rPr>
          <w:spacing w:val="-1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«Познавательное</w:t>
      </w:r>
      <w:r>
        <w:rPr>
          <w:spacing w:val="-2"/>
        </w:rPr>
        <w:t xml:space="preserve"> </w:t>
      </w:r>
      <w:r>
        <w:t>развитие»</w:t>
      </w:r>
    </w:p>
    <w:p w:rsidR="002D489C" w:rsidRDefault="002D489C">
      <w:pPr>
        <w:pStyle w:val="Heading2"/>
        <w:spacing w:before="10" w:line="237" w:lineRule="auto"/>
        <w:ind w:right="889"/>
        <w:jc w:val="left"/>
      </w:pPr>
      <w:r>
        <w:t>Безруких М.М., Макеева Г.А., Филлипова Т.А. «Разговор о здоровье и правильном</w:t>
      </w:r>
      <w:r>
        <w:rPr>
          <w:spacing w:val="-57"/>
        </w:rPr>
        <w:t xml:space="preserve"> </w:t>
      </w:r>
      <w:r>
        <w:t>питании».</w:t>
      </w:r>
    </w:p>
    <w:p w:rsidR="002D489C" w:rsidRDefault="002D489C">
      <w:pPr>
        <w:pStyle w:val="BodyText"/>
        <w:spacing w:line="273" w:lineRule="exact"/>
        <w:jc w:val="left"/>
      </w:pPr>
      <w:r>
        <w:rPr>
          <w:u w:val="single"/>
        </w:rPr>
        <w:t>Основные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программы:</w:t>
      </w:r>
    </w:p>
    <w:p w:rsidR="002D489C" w:rsidRDefault="002D489C">
      <w:pPr>
        <w:pStyle w:val="BodyText"/>
        <w:spacing w:line="242" w:lineRule="auto"/>
        <w:ind w:right="2265"/>
        <w:jc w:val="left"/>
      </w:pPr>
      <w:r>
        <w:t>Ознакомление с художественной литературой соответствующей тематики,</w:t>
      </w:r>
      <w:r>
        <w:rPr>
          <w:spacing w:val="-58"/>
        </w:rPr>
        <w:t xml:space="preserve"> </w:t>
      </w:r>
      <w:r>
        <w:t>беседы,</w:t>
      </w:r>
    </w:p>
    <w:p w:rsidR="002D489C" w:rsidRDefault="002D489C">
      <w:pPr>
        <w:pStyle w:val="BodyText"/>
        <w:spacing w:line="271" w:lineRule="exact"/>
        <w:jc w:val="left"/>
      </w:pPr>
      <w:r>
        <w:t>занятия,</w:t>
      </w:r>
    </w:p>
    <w:p w:rsidR="002D489C" w:rsidRDefault="002D489C">
      <w:pPr>
        <w:pStyle w:val="BodyText"/>
        <w:spacing w:before="1"/>
        <w:ind w:right="7507"/>
        <w:jc w:val="left"/>
      </w:pPr>
      <w:r>
        <w:t>вечера развлечений,</w:t>
      </w:r>
      <w:r>
        <w:rPr>
          <w:spacing w:val="1"/>
        </w:rPr>
        <w:t xml:space="preserve"> </w:t>
      </w:r>
      <w:r>
        <w:t>игровая деятельность,</w:t>
      </w:r>
      <w:r>
        <w:rPr>
          <w:spacing w:val="1"/>
        </w:rPr>
        <w:t xml:space="preserve"> </w:t>
      </w:r>
      <w:r>
        <w:t>проектная</w:t>
      </w:r>
      <w:r>
        <w:rPr>
          <w:spacing w:val="-6"/>
        </w:rPr>
        <w:t xml:space="preserve"> </w:t>
      </w:r>
      <w:r>
        <w:t>деятельность</w:t>
      </w:r>
    </w:p>
    <w:p w:rsidR="002D489C" w:rsidRDefault="002D489C">
      <w:pPr>
        <w:pStyle w:val="BodyText"/>
        <w:spacing w:line="274" w:lineRule="exact"/>
        <w:jc w:val="left"/>
      </w:pPr>
      <w:r>
        <w:rPr>
          <w:u w:val="single"/>
        </w:rPr>
        <w:t>Время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проведения мероприятий:</w:t>
      </w:r>
    </w:p>
    <w:p w:rsidR="002D489C" w:rsidRDefault="002D489C">
      <w:pPr>
        <w:pStyle w:val="BodyText"/>
        <w:spacing w:before="2"/>
        <w:jc w:val="left"/>
      </w:pPr>
      <w:r>
        <w:t>Во</w:t>
      </w:r>
      <w:r>
        <w:rPr>
          <w:spacing w:val="42"/>
        </w:rPr>
        <w:t xml:space="preserve"> </w:t>
      </w:r>
      <w:r>
        <w:t>II-й</w:t>
      </w:r>
      <w:r>
        <w:rPr>
          <w:spacing w:val="34"/>
        </w:rPr>
        <w:t xml:space="preserve"> </w:t>
      </w:r>
      <w:r>
        <w:t>половине</w:t>
      </w:r>
      <w:r>
        <w:rPr>
          <w:spacing w:val="37"/>
        </w:rPr>
        <w:t xml:space="preserve"> </w:t>
      </w:r>
      <w:r>
        <w:t>дня</w:t>
      </w:r>
      <w:r>
        <w:rPr>
          <w:spacing w:val="38"/>
        </w:rPr>
        <w:t xml:space="preserve"> </w:t>
      </w:r>
      <w:r>
        <w:t>1</w:t>
      </w:r>
      <w:r>
        <w:rPr>
          <w:spacing w:val="38"/>
        </w:rPr>
        <w:t xml:space="preserve"> </w:t>
      </w:r>
      <w:r>
        <w:t>раз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неделю</w:t>
      </w:r>
      <w:r>
        <w:rPr>
          <w:spacing w:val="37"/>
        </w:rPr>
        <w:t xml:space="preserve"> </w:t>
      </w:r>
      <w:r>
        <w:t>продолжительностью</w:t>
      </w:r>
      <w:r>
        <w:rPr>
          <w:spacing w:val="32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30</w:t>
      </w:r>
      <w:r>
        <w:rPr>
          <w:spacing w:val="33"/>
        </w:rPr>
        <w:t xml:space="preserve"> </w:t>
      </w:r>
      <w:r>
        <w:t>минут.</w:t>
      </w:r>
      <w:r>
        <w:rPr>
          <w:spacing w:val="51"/>
        </w:rPr>
        <w:t xml:space="preserve"> </w:t>
      </w:r>
      <w:r>
        <w:rPr>
          <w:u w:val="single"/>
        </w:rPr>
        <w:t>Основные</w:t>
      </w:r>
      <w:r>
        <w:rPr>
          <w:spacing w:val="-57"/>
        </w:rPr>
        <w:t xml:space="preserve"> </w:t>
      </w:r>
      <w:r>
        <w:rPr>
          <w:u w:val="single"/>
        </w:rPr>
        <w:t>направления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включают</w:t>
      </w:r>
      <w:r>
        <w:rPr>
          <w:spacing w:val="2"/>
          <w:u w:val="single"/>
        </w:rPr>
        <w:t xml:space="preserve"> </w:t>
      </w:r>
      <w:r>
        <w:rPr>
          <w:u w:val="single"/>
        </w:rPr>
        <w:t>в</w:t>
      </w:r>
      <w:r>
        <w:rPr>
          <w:spacing w:val="2"/>
          <w:u w:val="single"/>
        </w:rPr>
        <w:t xml:space="preserve"> </w:t>
      </w:r>
      <w:r>
        <w:rPr>
          <w:u w:val="single"/>
        </w:rPr>
        <w:t>себя</w:t>
      </w:r>
      <w:r>
        <w:rPr>
          <w:spacing w:val="2"/>
          <w:u w:val="single"/>
        </w:rPr>
        <w:t xml:space="preserve"> </w:t>
      </w:r>
      <w:r>
        <w:rPr>
          <w:u w:val="single"/>
        </w:rPr>
        <w:t>7</w:t>
      </w:r>
      <w:r>
        <w:rPr>
          <w:spacing w:val="2"/>
          <w:u w:val="single"/>
        </w:rPr>
        <w:t xml:space="preserve"> </w:t>
      </w:r>
      <w:r>
        <w:rPr>
          <w:u w:val="single"/>
        </w:rPr>
        <w:t>блоков:</w:t>
      </w:r>
    </w:p>
    <w:p w:rsidR="002D489C" w:rsidRDefault="002D489C">
      <w:pPr>
        <w:pStyle w:val="BodyText"/>
        <w:spacing w:before="1" w:line="275" w:lineRule="exact"/>
        <w:jc w:val="left"/>
      </w:pPr>
      <w:r>
        <w:t>блок:</w:t>
      </w:r>
      <w:r>
        <w:rPr>
          <w:spacing w:val="-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хочешь</w:t>
      </w:r>
      <w:r>
        <w:rPr>
          <w:spacing w:val="-5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здоров»</w:t>
      </w:r>
      <w:r>
        <w:rPr>
          <w:spacing w:val="-5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</w:t>
      </w:r>
    </w:p>
    <w:p w:rsidR="002D489C" w:rsidRDefault="002D489C">
      <w:pPr>
        <w:pStyle w:val="BodyText"/>
        <w:spacing w:line="275" w:lineRule="exact"/>
        <w:jc w:val="left"/>
      </w:pPr>
      <w:r>
        <w:t>«Если</w:t>
      </w:r>
      <w:r>
        <w:rPr>
          <w:spacing w:val="-1"/>
        </w:rPr>
        <w:t xml:space="preserve"> </w:t>
      </w:r>
      <w:r>
        <w:t>хочешь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здоров»,</w:t>
      </w:r>
    </w:p>
    <w:p w:rsidR="002D489C" w:rsidRDefault="002D489C">
      <w:pPr>
        <w:pStyle w:val="BodyText"/>
        <w:spacing w:before="2" w:line="275" w:lineRule="exact"/>
        <w:jc w:val="left"/>
      </w:pPr>
      <w:r>
        <w:t>«На</w:t>
      </w:r>
      <w:r>
        <w:rPr>
          <w:spacing w:val="-1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 цвет</w:t>
      </w:r>
      <w:r>
        <w:rPr>
          <w:spacing w:val="-2"/>
        </w:rPr>
        <w:t xml:space="preserve"> </w:t>
      </w:r>
      <w:r>
        <w:t>товарища</w:t>
      </w:r>
      <w:r>
        <w:rPr>
          <w:spacing w:val="-3"/>
        </w:rPr>
        <w:t xml:space="preserve"> </w:t>
      </w:r>
      <w:r>
        <w:t>нет».</w:t>
      </w:r>
    </w:p>
    <w:p w:rsidR="002D489C" w:rsidRDefault="002D489C">
      <w:pPr>
        <w:pStyle w:val="BodyText"/>
        <w:spacing w:line="275" w:lineRule="exact"/>
        <w:jc w:val="left"/>
      </w:pPr>
      <w:r>
        <w:t>блок:</w:t>
      </w:r>
      <w:r>
        <w:rPr>
          <w:spacing w:val="-2"/>
        </w:rPr>
        <w:t xml:space="preserve"> </w:t>
      </w:r>
      <w:r>
        <w:t>«Полезные</w:t>
      </w:r>
      <w:r>
        <w:rPr>
          <w:spacing w:val="-3"/>
        </w:rPr>
        <w:t xml:space="preserve"> </w:t>
      </w:r>
      <w:r>
        <w:t>продукты»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темы</w:t>
      </w:r>
    </w:p>
    <w:p w:rsidR="002D489C" w:rsidRDefault="002D489C">
      <w:pPr>
        <w:pStyle w:val="BodyText"/>
        <w:spacing w:before="3" w:line="275" w:lineRule="exact"/>
        <w:jc w:val="left"/>
      </w:pPr>
      <w:r>
        <w:t>«Самые</w:t>
      </w:r>
      <w:r>
        <w:rPr>
          <w:spacing w:val="-4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продукты»</w:t>
      </w:r>
    </w:p>
    <w:p w:rsidR="002D489C" w:rsidRDefault="002D489C">
      <w:pPr>
        <w:pStyle w:val="BodyText"/>
        <w:spacing w:line="275" w:lineRule="exact"/>
        <w:jc w:val="left"/>
      </w:pPr>
      <w:r>
        <w:t>«Что</w:t>
      </w:r>
      <w:r>
        <w:rPr>
          <w:spacing w:val="1"/>
        </w:rPr>
        <w:t xml:space="preserve"> </w:t>
      </w:r>
      <w:r>
        <w:t>надо</w:t>
      </w:r>
      <w:r>
        <w:rPr>
          <w:spacing w:val="2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сильнее»</w:t>
      </w:r>
    </w:p>
    <w:p w:rsidR="002D489C" w:rsidRDefault="002D489C">
      <w:pPr>
        <w:pStyle w:val="BodyText"/>
        <w:spacing w:before="2" w:line="275" w:lineRule="exact"/>
        <w:jc w:val="left"/>
      </w:pPr>
      <w:r>
        <w:t>блок:</w:t>
      </w:r>
      <w:r>
        <w:rPr>
          <w:spacing w:val="-2"/>
        </w:rPr>
        <w:t xml:space="preserve"> </w:t>
      </w:r>
      <w:r>
        <w:t>«Овощи,</w:t>
      </w:r>
      <w:r>
        <w:rPr>
          <w:spacing w:val="-5"/>
        </w:rPr>
        <w:t xml:space="preserve"> </w:t>
      </w:r>
      <w:r>
        <w:t>ягоды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фрукты</w:t>
      </w:r>
      <w:r>
        <w:rPr>
          <w:spacing w:val="4"/>
        </w:rPr>
        <w:t xml:space="preserve"> </w:t>
      </w:r>
      <w:r>
        <w:t>- витаминные</w:t>
      </w:r>
      <w:r>
        <w:rPr>
          <w:spacing w:val="-7"/>
        </w:rPr>
        <w:t xml:space="preserve"> </w:t>
      </w:r>
      <w:r>
        <w:t>продукты»</w:t>
      </w:r>
      <w:r>
        <w:rPr>
          <w:spacing w:val="-7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темы</w:t>
      </w:r>
    </w:p>
    <w:p w:rsidR="002D489C" w:rsidRDefault="002D489C">
      <w:pPr>
        <w:pStyle w:val="BodyText"/>
        <w:spacing w:line="275" w:lineRule="exact"/>
        <w:jc w:val="left"/>
      </w:pPr>
      <w:r>
        <w:t>«Где</w:t>
      </w:r>
      <w:r>
        <w:rPr>
          <w:spacing w:val="-1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витамины</w:t>
      </w:r>
      <w:r>
        <w:rPr>
          <w:spacing w:val="-4"/>
        </w:rPr>
        <w:t xml:space="preserve"> </w:t>
      </w:r>
      <w:r>
        <w:t>весной»,</w:t>
      </w:r>
    </w:p>
    <w:p w:rsidR="002D489C" w:rsidRDefault="002D489C">
      <w:pPr>
        <w:pStyle w:val="BodyText"/>
        <w:spacing w:before="3" w:line="275" w:lineRule="exact"/>
        <w:jc w:val="left"/>
      </w:pPr>
      <w:r>
        <w:t>«Овощи,</w:t>
      </w:r>
      <w:r>
        <w:rPr>
          <w:spacing w:val="-1"/>
        </w:rPr>
        <w:t xml:space="preserve"> </w:t>
      </w:r>
      <w:r>
        <w:t>ягоды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фрукты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витаминные</w:t>
      </w:r>
      <w:r>
        <w:rPr>
          <w:spacing w:val="-8"/>
        </w:rPr>
        <w:t xml:space="preserve"> </w:t>
      </w:r>
      <w:r>
        <w:t>продукты»,</w:t>
      </w:r>
    </w:p>
    <w:p w:rsidR="002D489C" w:rsidRDefault="002D489C">
      <w:pPr>
        <w:pStyle w:val="BodyText"/>
        <w:spacing w:line="275" w:lineRule="exact"/>
        <w:jc w:val="left"/>
      </w:pPr>
      <w:r>
        <w:t>«Всякому</w:t>
      </w:r>
      <w:r>
        <w:rPr>
          <w:spacing w:val="-8"/>
        </w:rPr>
        <w:t xml:space="preserve"> </w:t>
      </w:r>
      <w:r>
        <w:t>овощу</w:t>
      </w:r>
      <w:r>
        <w:rPr>
          <w:spacing w:val="-7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время»,</w:t>
      </w:r>
    </w:p>
    <w:p w:rsidR="002D489C" w:rsidRDefault="002D489C">
      <w:pPr>
        <w:pStyle w:val="BodyText"/>
        <w:spacing w:before="2" w:line="275" w:lineRule="exact"/>
        <w:jc w:val="left"/>
      </w:pPr>
      <w:r>
        <w:t>«Праздник</w:t>
      </w:r>
      <w:r>
        <w:rPr>
          <w:spacing w:val="-2"/>
        </w:rPr>
        <w:t xml:space="preserve"> </w:t>
      </w:r>
      <w:r>
        <w:t>урожая».</w:t>
      </w:r>
    </w:p>
    <w:p w:rsidR="002D489C" w:rsidRDefault="002D489C">
      <w:pPr>
        <w:pStyle w:val="BodyText"/>
        <w:spacing w:line="275" w:lineRule="exact"/>
        <w:jc w:val="left"/>
      </w:pPr>
      <w:r>
        <w:t>блок: «Полезный</w:t>
      </w:r>
      <w:r>
        <w:rPr>
          <w:spacing w:val="-4"/>
        </w:rPr>
        <w:t xml:space="preserve"> </w:t>
      </w:r>
      <w:r>
        <w:t>завтрак</w:t>
      </w:r>
      <w:r>
        <w:rPr>
          <w:spacing w:val="-2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каши»</w:t>
      </w:r>
      <w:r>
        <w:rPr>
          <w:spacing w:val="-5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тему</w:t>
      </w:r>
    </w:p>
    <w:p w:rsidR="002D489C" w:rsidRDefault="002D489C">
      <w:pPr>
        <w:pStyle w:val="BodyText"/>
        <w:spacing w:before="5" w:line="237" w:lineRule="auto"/>
        <w:ind w:right="4149"/>
        <w:jc w:val="left"/>
      </w:pPr>
      <w:r>
        <w:t>«Из чего варят каши и как сделать кашу вкусной?».</w:t>
      </w:r>
      <w:r>
        <w:rPr>
          <w:spacing w:val="-57"/>
        </w:rPr>
        <w:t xml:space="preserve"> </w:t>
      </w:r>
      <w:r>
        <w:t>блок:</w:t>
      </w:r>
      <w:r>
        <w:rPr>
          <w:spacing w:val="-2"/>
        </w:rPr>
        <w:t xml:space="preserve"> </w:t>
      </w:r>
      <w:r>
        <w:t>«Правила</w:t>
      </w:r>
      <w:r>
        <w:rPr>
          <w:spacing w:val="-3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темы</w:t>
      </w:r>
    </w:p>
    <w:p w:rsidR="002D489C" w:rsidRDefault="002D489C">
      <w:pPr>
        <w:pStyle w:val="BodyText"/>
        <w:spacing w:before="3" w:line="275" w:lineRule="exact"/>
        <w:jc w:val="left"/>
      </w:pPr>
      <w:r>
        <w:t>«Как</w:t>
      </w:r>
      <w:r>
        <w:rPr>
          <w:spacing w:val="-1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есть»</w:t>
      </w:r>
      <w:r>
        <w:rPr>
          <w:spacing w:val="-7"/>
        </w:rPr>
        <w:t xml:space="preserve"> </w:t>
      </w:r>
      <w:r>
        <w:t>(гигиена</w:t>
      </w:r>
      <w:r>
        <w:rPr>
          <w:spacing w:val="-4"/>
        </w:rPr>
        <w:t xml:space="preserve"> </w:t>
      </w:r>
      <w:r>
        <w:t>питания),</w:t>
      </w:r>
    </w:p>
    <w:p w:rsidR="002D489C" w:rsidRDefault="002D489C">
      <w:pPr>
        <w:pStyle w:val="BodyText"/>
        <w:spacing w:line="275" w:lineRule="exact"/>
        <w:jc w:val="left"/>
      </w:pPr>
      <w:r>
        <w:t>«Пора</w:t>
      </w:r>
      <w:r>
        <w:rPr>
          <w:spacing w:val="-1"/>
        </w:rPr>
        <w:t xml:space="preserve"> </w:t>
      </w:r>
      <w:r>
        <w:t>ужинать».</w:t>
      </w:r>
    </w:p>
    <w:p w:rsidR="002D489C" w:rsidRDefault="002D489C">
      <w:pPr>
        <w:pStyle w:val="BodyText"/>
        <w:spacing w:before="2" w:line="275" w:lineRule="exact"/>
        <w:jc w:val="left"/>
      </w:pPr>
      <w:r>
        <w:t>блок:</w:t>
      </w:r>
      <w:r>
        <w:rPr>
          <w:spacing w:val="-1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всему</w:t>
      </w:r>
      <w:r>
        <w:rPr>
          <w:spacing w:val="-10"/>
        </w:rPr>
        <w:t xml:space="preserve"> </w:t>
      </w:r>
      <w:r>
        <w:t>голова»</w:t>
      </w:r>
      <w:r>
        <w:rPr>
          <w:spacing w:val="-4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темы</w:t>
      </w:r>
    </w:p>
    <w:p w:rsidR="002D489C" w:rsidRDefault="002D489C">
      <w:pPr>
        <w:pStyle w:val="BodyText"/>
        <w:spacing w:line="274" w:lineRule="exact"/>
        <w:jc w:val="left"/>
      </w:pPr>
      <w:r>
        <w:t>«Удивительные</w:t>
      </w:r>
      <w:r>
        <w:rPr>
          <w:spacing w:val="-4"/>
        </w:rPr>
        <w:t xml:space="preserve"> </w:t>
      </w:r>
      <w:r>
        <w:t>превращения</w:t>
      </w:r>
      <w:r>
        <w:rPr>
          <w:spacing w:val="-8"/>
        </w:rPr>
        <w:t xml:space="preserve"> </w:t>
      </w:r>
      <w:r>
        <w:t>пирожка»,</w:t>
      </w:r>
    </w:p>
    <w:p w:rsidR="002D489C" w:rsidRDefault="002D489C">
      <w:pPr>
        <w:pStyle w:val="BodyText"/>
        <w:spacing w:line="275" w:lineRule="exact"/>
        <w:jc w:val="left"/>
      </w:pPr>
      <w:r>
        <w:rPr>
          <w:spacing w:val="-1"/>
        </w:rPr>
        <w:t>«Плох</w:t>
      </w:r>
      <w:r>
        <w:rPr>
          <w:spacing w:val="-14"/>
        </w:rPr>
        <w:t xml:space="preserve"> </w:t>
      </w:r>
      <w:r>
        <w:rPr>
          <w:spacing w:val="-1"/>
        </w:rPr>
        <w:t>обед,</w:t>
      </w:r>
      <w:r>
        <w:rPr>
          <w:spacing w:val="1"/>
        </w:rPr>
        <w:t xml:space="preserve"> </w:t>
      </w:r>
      <w:r>
        <w:rPr>
          <w:spacing w:val="-1"/>
        </w:rPr>
        <w:t>если</w:t>
      </w:r>
      <w:r>
        <w:t xml:space="preserve"> </w:t>
      </w:r>
      <w:r>
        <w:rPr>
          <w:spacing w:val="-1"/>
        </w:rPr>
        <w:t>хлеба</w:t>
      </w:r>
      <w:r>
        <w:rPr>
          <w:spacing w:val="5"/>
        </w:rPr>
        <w:t xml:space="preserve"> </w:t>
      </w:r>
      <w:r>
        <w:t>нет»,</w:t>
      </w:r>
    </w:p>
    <w:p w:rsidR="002D489C" w:rsidRDefault="002D489C">
      <w:pPr>
        <w:pStyle w:val="BodyText"/>
        <w:spacing w:before="3" w:line="275" w:lineRule="exact"/>
        <w:jc w:val="left"/>
      </w:pPr>
      <w:r>
        <w:t>«Время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булочки».</w:t>
      </w:r>
    </w:p>
    <w:p w:rsidR="002D489C" w:rsidRDefault="002D489C">
      <w:pPr>
        <w:pStyle w:val="BodyText"/>
        <w:spacing w:line="275" w:lineRule="exact"/>
        <w:jc w:val="left"/>
      </w:pPr>
      <w:r>
        <w:t>блок:</w:t>
      </w:r>
      <w:r>
        <w:rPr>
          <w:spacing w:val="-1"/>
        </w:rPr>
        <w:t xml:space="preserve"> </w:t>
      </w:r>
      <w:r>
        <w:t>«Напитки»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тему</w:t>
      </w:r>
    </w:p>
    <w:p w:rsidR="002D489C" w:rsidRDefault="002D489C">
      <w:pPr>
        <w:pStyle w:val="BodyText"/>
        <w:spacing w:before="5" w:line="237" w:lineRule="auto"/>
        <w:ind w:right="7674"/>
        <w:jc w:val="left"/>
      </w:pPr>
      <w:r>
        <w:rPr>
          <w:spacing w:val="-1"/>
        </w:rPr>
        <w:t xml:space="preserve">«Как утолить </w:t>
      </w:r>
      <w:r>
        <w:t>жажду».</w:t>
      </w:r>
      <w:r>
        <w:rPr>
          <w:spacing w:val="-57"/>
        </w:rPr>
        <w:t xml:space="preserve"> </w:t>
      </w:r>
      <w:r>
        <w:t>Содержание 1</w:t>
      </w:r>
      <w:r>
        <w:rPr>
          <w:spacing w:val="-4"/>
        </w:rPr>
        <w:t xml:space="preserve"> </w:t>
      </w:r>
      <w:r>
        <w:t>блока.</w:t>
      </w:r>
    </w:p>
    <w:p w:rsidR="002D489C" w:rsidRDefault="002D489C">
      <w:pPr>
        <w:pStyle w:val="BodyText"/>
        <w:spacing w:before="3"/>
        <w:ind w:right="386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основными принципами и</w:t>
      </w:r>
      <w:r>
        <w:rPr>
          <w:spacing w:val="1"/>
        </w:rPr>
        <w:t xml:space="preserve"> </w:t>
      </w:r>
      <w:r>
        <w:t>правилами питания,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разнообразием 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детского организма. Формирование представлений о том, где можно взять либо</w:t>
      </w:r>
      <w:r>
        <w:rPr>
          <w:spacing w:val="1"/>
        </w:rPr>
        <w:t xml:space="preserve"> </w:t>
      </w:r>
      <w:r>
        <w:t>купить</w:t>
      </w:r>
      <w:r>
        <w:rPr>
          <w:spacing w:val="2"/>
        </w:rPr>
        <w:t xml:space="preserve"> </w:t>
      </w:r>
      <w:r>
        <w:t>какой-либо</w:t>
      </w:r>
      <w:r>
        <w:rPr>
          <w:spacing w:val="2"/>
        </w:rPr>
        <w:t xml:space="preserve"> </w:t>
      </w:r>
      <w:r>
        <w:t>продукт.</w:t>
      </w:r>
    </w:p>
    <w:p w:rsidR="002D489C" w:rsidRDefault="002D489C">
      <w:pPr>
        <w:pStyle w:val="BodyText"/>
        <w:spacing w:line="275" w:lineRule="exact"/>
      </w:pPr>
      <w:r>
        <w:t>Содержание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блока.</w:t>
      </w:r>
    </w:p>
    <w:p w:rsidR="002D489C" w:rsidRDefault="002D489C">
      <w:pPr>
        <w:pStyle w:val="BodyText"/>
        <w:ind w:right="392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человеку в ежедневном рационе питания. Формирование умения самостоятельно выбирать</w:t>
      </w:r>
      <w:r>
        <w:rPr>
          <w:spacing w:val="1"/>
        </w:rPr>
        <w:t xml:space="preserve"> </w:t>
      </w:r>
      <w:r>
        <w:t>полезные продукты по исходному компоненту и классифицировать их (молочные, мясные,</w:t>
      </w:r>
      <w:r>
        <w:rPr>
          <w:spacing w:val="1"/>
        </w:rPr>
        <w:t xml:space="preserve"> </w:t>
      </w:r>
      <w:r>
        <w:t>рыбные,</w:t>
      </w:r>
      <w:r>
        <w:rPr>
          <w:spacing w:val="3"/>
        </w:rPr>
        <w:t xml:space="preserve"> </w:t>
      </w:r>
      <w:r>
        <w:t>хлебные,</w:t>
      </w:r>
      <w:r>
        <w:rPr>
          <w:spacing w:val="4"/>
        </w:rPr>
        <w:t xml:space="preserve"> </w:t>
      </w:r>
      <w:r>
        <w:t>кондитерские).</w:t>
      </w:r>
    </w:p>
    <w:p w:rsidR="002D489C" w:rsidRDefault="002D489C">
      <w:pPr>
        <w:pStyle w:val="BodyText"/>
        <w:ind w:right="395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рациона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Знакомство с разнообразием вкусовых качеств различных продуктов. Расширение словаря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теме.</w:t>
      </w:r>
    </w:p>
    <w:p w:rsidR="002D489C" w:rsidRDefault="002D489C">
      <w:pPr>
        <w:sectPr w:rsidR="002D489C">
          <w:footerReference w:type="default" r:id="rId35"/>
          <w:pgSz w:w="11910" w:h="16840"/>
          <w:pgMar w:top="940" w:right="460" w:bottom="1000" w:left="1000" w:header="0" w:footer="810" w:gutter="0"/>
          <w:cols w:space="720"/>
        </w:sectPr>
      </w:pPr>
    </w:p>
    <w:p w:rsidR="002D489C" w:rsidRDefault="002D489C">
      <w:pPr>
        <w:pStyle w:val="BodyText"/>
        <w:spacing w:before="75" w:line="275" w:lineRule="exact"/>
      </w:pPr>
      <w:r>
        <w:t>Содержание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блока.</w:t>
      </w:r>
    </w:p>
    <w:p w:rsidR="002D489C" w:rsidRDefault="002D489C">
      <w:pPr>
        <w:pStyle w:val="BodyText"/>
        <w:ind w:right="388"/>
      </w:pPr>
      <w:r>
        <w:t>Знакомство детей со</w:t>
      </w:r>
      <w:r>
        <w:rPr>
          <w:spacing w:val="1"/>
        </w:rPr>
        <w:t xml:space="preserve"> </w:t>
      </w:r>
      <w:r>
        <w:t>значением витаминов и минеральных веществ в жизни человека, 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здоровья.</w:t>
      </w:r>
      <w:r>
        <w:rPr>
          <w:spacing w:val="3"/>
        </w:rPr>
        <w:t xml:space="preserve"> </w:t>
      </w:r>
      <w:r>
        <w:t>Закрепление</w:t>
      </w:r>
      <w:r>
        <w:rPr>
          <w:spacing w:val="-5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2D489C" w:rsidRDefault="002D489C">
      <w:pPr>
        <w:pStyle w:val="BodyText"/>
        <w:spacing w:before="2" w:line="275" w:lineRule="exact"/>
      </w:pPr>
      <w:r>
        <w:t>Содержание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блока.</w:t>
      </w:r>
    </w:p>
    <w:p w:rsidR="002D489C" w:rsidRDefault="002D489C">
      <w:pPr>
        <w:pStyle w:val="BodyText"/>
        <w:ind w:right="382"/>
      </w:pPr>
      <w:r>
        <w:t>Подведение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 представлений о пользе различных каш, приготовленных из круп. Знакомство</w:t>
      </w:r>
      <w:r>
        <w:rPr>
          <w:spacing w:val="-57"/>
        </w:rPr>
        <w:t xml:space="preserve"> </w:t>
      </w:r>
      <w:r>
        <w:t>с историей</w:t>
      </w:r>
      <w:r>
        <w:rPr>
          <w:spacing w:val="-2"/>
        </w:rPr>
        <w:t xml:space="preserve"> </w:t>
      </w:r>
      <w:r>
        <w:t>исконно</w:t>
      </w:r>
      <w:r>
        <w:rPr>
          <w:spacing w:val="6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блюда-</w:t>
      </w:r>
      <w:r>
        <w:rPr>
          <w:spacing w:val="4"/>
        </w:rPr>
        <w:t xml:space="preserve"> </w:t>
      </w:r>
      <w:r>
        <w:t>каша.</w:t>
      </w:r>
    </w:p>
    <w:p w:rsidR="002D489C" w:rsidRDefault="002D489C">
      <w:pPr>
        <w:pStyle w:val="BodyText"/>
        <w:spacing w:before="1" w:line="275" w:lineRule="exact"/>
      </w:pPr>
      <w:r>
        <w:t>Содержание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блока.</w:t>
      </w:r>
    </w:p>
    <w:p w:rsidR="002D489C" w:rsidRDefault="002D489C">
      <w:pPr>
        <w:pStyle w:val="BodyText"/>
        <w:ind w:right="391"/>
      </w:pPr>
      <w:r>
        <w:t>Ознакомление детей с основными правилами приема пищи. Знакомство с понятием «режим</w:t>
      </w:r>
      <w:r>
        <w:rPr>
          <w:spacing w:val="1"/>
        </w:rPr>
        <w:t xml:space="preserve"> </w:t>
      </w:r>
      <w:r>
        <w:t>питания» и важности его соблюдения для растущего детского организма. 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еды.</w:t>
      </w:r>
    </w:p>
    <w:p w:rsidR="002D489C" w:rsidRDefault="002D489C">
      <w:pPr>
        <w:pStyle w:val="BodyText"/>
      </w:pPr>
      <w:r>
        <w:t>Содержание</w:t>
      </w:r>
      <w:r>
        <w:rPr>
          <w:spacing w:val="-2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блока.</w:t>
      </w:r>
    </w:p>
    <w:p w:rsidR="002D489C" w:rsidRDefault="002D489C">
      <w:pPr>
        <w:pStyle w:val="BodyText"/>
        <w:spacing w:before="2"/>
        <w:ind w:right="396"/>
      </w:pP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выращивании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6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хлебу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продукту</w:t>
      </w:r>
      <w:r>
        <w:rPr>
          <w:spacing w:val="1"/>
        </w:rPr>
        <w:t xml:space="preserve"> </w:t>
      </w:r>
      <w:r>
        <w:t>нелегкого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Ознакомление с разнообразием хлебобулочных изделий и их значимости в рационе питания.</w:t>
      </w:r>
      <w:r>
        <w:rPr>
          <w:spacing w:val="-57"/>
        </w:rPr>
        <w:t xml:space="preserve"> </w:t>
      </w:r>
      <w:r>
        <w:t>Содержание 7</w:t>
      </w:r>
      <w:r>
        <w:rPr>
          <w:spacing w:val="-3"/>
        </w:rPr>
        <w:t xml:space="preserve"> </w:t>
      </w:r>
      <w:r>
        <w:t>блока.</w:t>
      </w:r>
    </w:p>
    <w:p w:rsidR="002D489C" w:rsidRDefault="002D489C">
      <w:pPr>
        <w:pStyle w:val="BodyText"/>
        <w:spacing w:before="1"/>
        <w:ind w:right="396"/>
      </w:pPr>
      <w:r>
        <w:t>Формирование у детей представлений о значении жидкости в организме человека, особой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напитками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приготовления.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предпочтений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напитков.</w:t>
      </w:r>
    </w:p>
    <w:p w:rsidR="002D489C" w:rsidRDefault="002D489C">
      <w:pPr>
        <w:pStyle w:val="BodyText"/>
        <w:ind w:right="1767"/>
        <w:jc w:val="left"/>
      </w:pPr>
      <w:r>
        <w:rPr>
          <w:u w:val="single"/>
        </w:rPr>
        <w:t>Алгоритм работы по теме программы</w:t>
      </w:r>
      <w:r>
        <w:t xml:space="preserve"> «Разговор о правильном питании»</w:t>
      </w:r>
      <w:r>
        <w:rPr>
          <w:spacing w:val="1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 и наглядно-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8"/>
        </w:rPr>
        <w:t xml:space="preserve"> </w:t>
      </w:r>
      <w:r>
        <w:t>материала:</w:t>
      </w:r>
      <w:r>
        <w:rPr>
          <w:spacing w:val="-57"/>
        </w:rPr>
        <w:t xml:space="preserve"> </w:t>
      </w:r>
      <w:r>
        <w:t>Литературные произведения,</w:t>
      </w:r>
      <w:r>
        <w:rPr>
          <w:spacing w:val="4"/>
        </w:rPr>
        <w:t xml:space="preserve"> </w:t>
      </w:r>
      <w:r>
        <w:t>сказки;</w:t>
      </w:r>
    </w:p>
    <w:p w:rsidR="002D489C" w:rsidRDefault="002D489C">
      <w:pPr>
        <w:pStyle w:val="BodyText"/>
        <w:spacing w:line="242" w:lineRule="auto"/>
        <w:ind w:right="6655"/>
        <w:jc w:val="left"/>
      </w:pPr>
      <w:r>
        <w:t>Загадки, пословицы, поговорки;</w:t>
      </w:r>
      <w:r>
        <w:rPr>
          <w:spacing w:val="-57"/>
        </w:rPr>
        <w:t xml:space="preserve"> </w:t>
      </w:r>
      <w:r>
        <w:t>Стихи;</w:t>
      </w:r>
    </w:p>
    <w:p w:rsidR="002D489C" w:rsidRDefault="002D489C">
      <w:pPr>
        <w:pStyle w:val="BodyText"/>
        <w:spacing w:line="242" w:lineRule="auto"/>
        <w:ind w:right="7337"/>
        <w:jc w:val="left"/>
      </w:pPr>
      <w:r>
        <w:t>Утренняя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Пальчиковая</w:t>
      </w:r>
      <w:r>
        <w:rPr>
          <w:spacing w:val="-7"/>
        </w:rPr>
        <w:t xml:space="preserve"> </w:t>
      </w:r>
      <w:r>
        <w:t>гимнастика.</w:t>
      </w:r>
    </w:p>
    <w:p w:rsidR="002D489C" w:rsidRDefault="002D489C">
      <w:pPr>
        <w:pStyle w:val="BodyText"/>
        <w:ind w:right="780"/>
        <w:jc w:val="left"/>
      </w:pPr>
      <w:r>
        <w:t>Расширение словарного запаса (через слова-названия, слова-признаки, слова-действия)</w:t>
      </w:r>
      <w:r>
        <w:rPr>
          <w:spacing w:val="1"/>
        </w:rPr>
        <w:t xml:space="preserve"> </w:t>
      </w:r>
      <w:r>
        <w:t>Вводная</w:t>
      </w:r>
      <w:r>
        <w:rPr>
          <w:spacing w:val="53"/>
        </w:rPr>
        <w:t xml:space="preserve"> </w:t>
      </w:r>
      <w:r>
        <w:t>беседа</w:t>
      </w:r>
      <w:r>
        <w:rPr>
          <w:spacing w:val="52"/>
        </w:rPr>
        <w:t xml:space="preserve"> </w:t>
      </w:r>
      <w:r>
        <w:t>(формирующая</w:t>
      </w:r>
      <w:r>
        <w:rPr>
          <w:spacing w:val="53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теме,</w:t>
      </w:r>
      <w:r>
        <w:rPr>
          <w:spacing w:val="55"/>
        </w:rPr>
        <w:t xml:space="preserve"> </w:t>
      </w:r>
      <w:r>
        <w:t>нацеливающая</w:t>
      </w:r>
      <w:r>
        <w:rPr>
          <w:spacing w:val="53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поэтапную</w:t>
      </w:r>
      <w:r>
        <w:rPr>
          <w:spacing w:val="-57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взрослыми</w:t>
      </w:r>
      <w:r>
        <w:rPr>
          <w:spacing w:val="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теме)</w:t>
      </w:r>
    </w:p>
    <w:p w:rsidR="002D489C" w:rsidRDefault="002D489C">
      <w:pPr>
        <w:pStyle w:val="BodyText"/>
        <w:spacing w:line="275" w:lineRule="exact"/>
        <w:jc w:val="left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(получение</w:t>
      </w:r>
      <w:r>
        <w:rPr>
          <w:spacing w:val="-3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навыков)</w:t>
      </w:r>
    </w:p>
    <w:p w:rsidR="002D489C" w:rsidRDefault="002D489C">
      <w:pPr>
        <w:pStyle w:val="BodyText"/>
        <w:spacing w:line="242" w:lineRule="auto"/>
        <w:jc w:val="left"/>
      </w:pPr>
      <w:r>
        <w:t>Игровая</w:t>
      </w:r>
      <w:r>
        <w:rPr>
          <w:spacing w:val="36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(заключающаяся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закреплении</w:t>
      </w:r>
      <w:r>
        <w:rPr>
          <w:spacing w:val="37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полученных</w:t>
      </w:r>
      <w:r>
        <w:rPr>
          <w:spacing w:val="36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форме)</w:t>
      </w:r>
    </w:p>
    <w:p w:rsidR="002D489C" w:rsidRDefault="002D489C">
      <w:pPr>
        <w:pStyle w:val="BodyText"/>
        <w:spacing w:line="237" w:lineRule="auto"/>
        <w:jc w:val="left"/>
      </w:pPr>
      <w:r>
        <w:t>Работа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родителями</w:t>
      </w:r>
      <w:r>
        <w:rPr>
          <w:spacing w:val="32"/>
        </w:rPr>
        <w:t xml:space="preserve"> </w:t>
      </w:r>
      <w:r>
        <w:t>(включающая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себе</w:t>
      </w:r>
      <w:r>
        <w:rPr>
          <w:spacing w:val="35"/>
        </w:rPr>
        <w:t xml:space="preserve"> </w:t>
      </w:r>
      <w:r>
        <w:t>консультативную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совместную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педагогами, детьми.</w:t>
      </w:r>
    </w:p>
    <w:p w:rsidR="002D489C" w:rsidRDefault="002D489C">
      <w:pPr>
        <w:pStyle w:val="BodyText"/>
        <w:spacing w:line="237" w:lineRule="auto"/>
        <w:jc w:val="left"/>
      </w:pPr>
      <w:r>
        <w:t>Реализация</w:t>
      </w:r>
      <w:r>
        <w:rPr>
          <w:spacing w:val="45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5"/>
        </w:rPr>
        <w:t xml:space="preserve"> </w:t>
      </w:r>
      <w:r>
        <w:t>тесное</w:t>
      </w:r>
      <w:r>
        <w:rPr>
          <w:spacing w:val="44"/>
        </w:rPr>
        <w:t xml:space="preserve"> </w:t>
      </w:r>
      <w:r>
        <w:t>сотрудничество</w:t>
      </w:r>
      <w:r>
        <w:rPr>
          <w:spacing w:val="54"/>
        </w:rPr>
        <w:t xml:space="preserve"> </w:t>
      </w:r>
      <w:r>
        <w:t>педагогов</w:t>
      </w:r>
      <w:r>
        <w:rPr>
          <w:spacing w:val="48"/>
        </w:rPr>
        <w:t xml:space="preserve"> </w:t>
      </w:r>
      <w:r>
        <w:t>ДОУ</w:t>
      </w:r>
      <w:r>
        <w:rPr>
          <w:spacing w:val="4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воспитанников.</w:t>
      </w:r>
    </w:p>
    <w:p w:rsidR="002D489C" w:rsidRDefault="002D489C">
      <w:pPr>
        <w:pStyle w:val="BodyText"/>
        <w:spacing w:line="275" w:lineRule="exact"/>
        <w:jc w:val="left"/>
      </w:pPr>
      <w:r>
        <w:rPr>
          <w:u w:val="single"/>
        </w:rPr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взаимодействия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родителями:</w:t>
      </w:r>
    </w:p>
    <w:p w:rsidR="002D489C" w:rsidRDefault="002D489C">
      <w:pPr>
        <w:pStyle w:val="BodyText"/>
        <w:spacing w:line="242" w:lineRule="auto"/>
        <w:ind w:right="5211"/>
        <w:jc w:val="left"/>
      </w:pPr>
      <w:r>
        <w:t>ежедневное общение педагогов с родителями;</w:t>
      </w:r>
      <w:r>
        <w:rPr>
          <w:spacing w:val="-57"/>
        </w:rPr>
        <w:t xml:space="preserve"> </w:t>
      </w:r>
      <w:r>
        <w:t>стендовая</w:t>
      </w:r>
      <w:r>
        <w:rPr>
          <w:spacing w:val="-3"/>
        </w:rPr>
        <w:t xml:space="preserve"> </w:t>
      </w:r>
      <w:r>
        <w:t>информация;</w:t>
      </w:r>
    </w:p>
    <w:p w:rsidR="002D489C" w:rsidRDefault="002D489C">
      <w:pPr>
        <w:pStyle w:val="BodyText"/>
        <w:spacing w:line="242" w:lineRule="auto"/>
        <w:ind w:right="7439"/>
        <w:jc w:val="left"/>
      </w:pPr>
      <w:r>
        <w:t>конкурсное движение;</w:t>
      </w:r>
      <w:r>
        <w:rPr>
          <w:spacing w:val="1"/>
        </w:rPr>
        <w:t xml:space="preserve"> </w:t>
      </w:r>
      <w:r>
        <w:t>проектная</w:t>
      </w:r>
      <w:r>
        <w:rPr>
          <w:spacing w:val="-5"/>
        </w:rPr>
        <w:t xml:space="preserve"> </w:t>
      </w:r>
      <w:r>
        <w:t>деятельность;</w:t>
      </w:r>
    </w:p>
    <w:p w:rsidR="002D489C" w:rsidRDefault="002D489C">
      <w:pPr>
        <w:pStyle w:val="BodyText"/>
        <w:spacing w:line="242" w:lineRule="auto"/>
        <w:ind w:right="5959"/>
        <w:jc w:val="left"/>
      </w:pPr>
      <w:r>
        <w:t>проведение праздников и развлечений;</w:t>
      </w:r>
      <w:r>
        <w:rPr>
          <w:spacing w:val="-57"/>
        </w:rPr>
        <w:t xml:space="preserve"> </w:t>
      </w:r>
      <w:r>
        <w:t>мастер-классы;</w:t>
      </w:r>
    </w:p>
    <w:p w:rsidR="002D489C" w:rsidRDefault="002D489C">
      <w:pPr>
        <w:pStyle w:val="BodyText"/>
        <w:spacing w:line="271" w:lineRule="exact"/>
        <w:jc w:val="left"/>
      </w:pPr>
      <w:r>
        <w:t>родительские</w:t>
      </w:r>
      <w:r>
        <w:rPr>
          <w:spacing w:val="-6"/>
        </w:rPr>
        <w:t xml:space="preserve"> </w:t>
      </w:r>
      <w:r>
        <w:t>собрания.</w:t>
      </w:r>
    </w:p>
    <w:p w:rsidR="002D489C" w:rsidRDefault="002D489C">
      <w:pPr>
        <w:pStyle w:val="BodyText"/>
        <w:ind w:left="0"/>
        <w:jc w:val="left"/>
        <w:rPr>
          <w:sz w:val="23"/>
        </w:rPr>
      </w:pPr>
    </w:p>
    <w:p w:rsidR="002D489C" w:rsidRDefault="002D489C">
      <w:pPr>
        <w:pStyle w:val="Heading2"/>
        <w:ind w:right="387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Лыковой</w:t>
      </w:r>
      <w:r>
        <w:rPr>
          <w:spacing w:val="-1"/>
        </w:rPr>
        <w:t xml:space="preserve"> </w:t>
      </w:r>
      <w:r>
        <w:t>«Цветные</w:t>
      </w:r>
      <w:r>
        <w:rPr>
          <w:spacing w:val="-3"/>
        </w:rPr>
        <w:t xml:space="preserve"> </w:t>
      </w:r>
      <w:r>
        <w:t>ладошки»</w:t>
      </w:r>
    </w:p>
    <w:p w:rsidR="002D489C" w:rsidRDefault="002D489C">
      <w:pPr>
        <w:pStyle w:val="BodyText"/>
        <w:spacing w:line="274" w:lineRule="exact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страницы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группам:</w:t>
      </w:r>
    </w:p>
    <w:p w:rsidR="002D489C" w:rsidRDefault="002D489C">
      <w:pPr>
        <w:spacing w:line="274" w:lineRule="exact"/>
        <w:sectPr w:rsidR="002D489C">
          <w:pgSz w:w="11910" w:h="16840"/>
          <w:pgMar w:top="940" w:right="460" w:bottom="1240" w:left="1000" w:header="0" w:footer="810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21"/>
        <w:gridCol w:w="2029"/>
        <w:gridCol w:w="2115"/>
        <w:gridCol w:w="2977"/>
      </w:tblGrid>
      <w:tr w:rsidR="002D489C">
        <w:trPr>
          <w:trHeight w:val="1228"/>
        </w:trPr>
        <w:tc>
          <w:tcPr>
            <w:tcW w:w="2521" w:type="dxa"/>
            <w:tcBorders>
              <w:bottom w:val="single" w:sz="6" w:space="0" w:color="000000"/>
            </w:tcBorders>
          </w:tcPr>
          <w:p w:rsidR="002D489C" w:rsidRDefault="002D489C">
            <w:pPr>
              <w:pStyle w:val="TableParagraph"/>
              <w:ind w:left="4" w:right="1072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</w:p>
        </w:tc>
        <w:tc>
          <w:tcPr>
            <w:tcW w:w="2029" w:type="dxa"/>
            <w:tcBorders>
              <w:bottom w:val="single" w:sz="6" w:space="0" w:color="000000"/>
            </w:tcBorders>
          </w:tcPr>
          <w:p w:rsidR="002D489C" w:rsidRDefault="002D489C">
            <w:pPr>
              <w:pStyle w:val="TableParagraph"/>
              <w:tabs>
                <w:tab w:val="left" w:pos="1572"/>
              </w:tabs>
              <w:ind w:left="9" w:right="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</w:p>
        </w:tc>
        <w:tc>
          <w:tcPr>
            <w:tcW w:w="2115" w:type="dxa"/>
            <w:tcBorders>
              <w:bottom w:val="single" w:sz="6" w:space="0" w:color="000000"/>
            </w:tcBorders>
          </w:tcPr>
          <w:p w:rsidR="002D489C" w:rsidRDefault="002D489C">
            <w:pPr>
              <w:pStyle w:val="TableParagraph"/>
              <w:spacing w:line="267" w:lineRule="exact"/>
              <w:ind w:left="-8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</w:p>
          <w:p w:rsidR="002D489C" w:rsidRDefault="002D489C">
            <w:pPr>
              <w:pStyle w:val="TableParagraph"/>
              <w:tabs>
                <w:tab w:val="left" w:pos="1039"/>
              </w:tabs>
              <w:ind w:left="-8" w:right="-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Стр.120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-123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2D489C" w:rsidRDefault="002D489C">
            <w:pPr>
              <w:pStyle w:val="TableParagraph"/>
              <w:ind w:left="4" w:right="1283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123-128</w:t>
            </w:r>
          </w:p>
        </w:tc>
      </w:tr>
      <w:tr w:rsidR="002D489C">
        <w:trPr>
          <w:trHeight w:val="283"/>
        </w:trPr>
        <w:tc>
          <w:tcPr>
            <w:tcW w:w="9642" w:type="dxa"/>
            <w:gridSpan w:val="4"/>
            <w:tcBorders>
              <w:top w:val="single" w:sz="6" w:space="0" w:color="000000"/>
            </w:tcBorders>
          </w:tcPr>
          <w:p w:rsidR="002D489C" w:rsidRDefault="002D489C">
            <w:pPr>
              <w:pStyle w:val="TableParagraph"/>
              <w:spacing w:line="263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</w:tc>
      </w:tr>
      <w:tr w:rsidR="002D489C">
        <w:trPr>
          <w:trHeight w:val="278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</w:tr>
      <w:tr w:rsidR="002D489C">
        <w:trPr>
          <w:trHeight w:val="277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</w:tr>
      <w:tr w:rsidR="002D489C">
        <w:trPr>
          <w:trHeight w:val="556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  <w:p w:rsidR="002D489C" w:rsidRDefault="002D489C">
            <w:pPr>
              <w:pStyle w:val="TableParagraph"/>
              <w:spacing w:before="2"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подгруппа)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2D489C">
        <w:trPr>
          <w:trHeight w:val="561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</w:tr>
      <w:tr w:rsidR="002D489C">
        <w:trPr>
          <w:trHeight w:val="556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2D489C">
        <w:trPr>
          <w:trHeight w:val="839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D489C" w:rsidRDefault="002D489C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2D489C">
        <w:trPr>
          <w:trHeight w:val="705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D489C" w:rsidRDefault="002D489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spacing w:line="237" w:lineRule="auto"/>
              <w:ind w:left="16" w:right="-15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</w:tr>
      <w:tr w:rsidR="002D489C">
        <w:trPr>
          <w:trHeight w:val="556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2D489C" w:rsidRDefault="002D489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 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</w:tr>
      <w:tr w:rsidR="002D489C">
        <w:trPr>
          <w:trHeight w:val="561"/>
        </w:trPr>
        <w:tc>
          <w:tcPr>
            <w:tcW w:w="4550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2D489C" w:rsidRDefault="002D489C">
            <w:pPr>
              <w:pStyle w:val="TableParagraph"/>
              <w:spacing w:before="2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риалом 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5092" w:type="dxa"/>
            <w:gridSpan w:val="2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D489C" w:rsidRDefault="002D489C">
      <w:pPr>
        <w:pStyle w:val="BodyText"/>
        <w:spacing w:before="6"/>
        <w:ind w:left="0"/>
        <w:jc w:val="left"/>
        <w:rPr>
          <w:sz w:val="15"/>
        </w:rPr>
      </w:pPr>
    </w:p>
    <w:p w:rsidR="002D489C" w:rsidRDefault="002D489C">
      <w:pPr>
        <w:pStyle w:val="BodyText"/>
        <w:spacing w:before="90" w:after="11"/>
        <w:jc w:val="left"/>
      </w:pP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задачи:</w:t>
      </w: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7"/>
        <w:gridCol w:w="7256"/>
      </w:tblGrid>
      <w:tr w:rsidR="002D489C">
        <w:trPr>
          <w:trHeight w:val="277"/>
        </w:trPr>
        <w:tc>
          <w:tcPr>
            <w:tcW w:w="2387" w:type="dxa"/>
          </w:tcPr>
          <w:p w:rsidR="002D489C" w:rsidRDefault="002D489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7256" w:type="dxa"/>
          </w:tcPr>
          <w:p w:rsidR="002D489C" w:rsidRDefault="002D489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2D489C">
        <w:trPr>
          <w:trHeight w:val="3062"/>
        </w:trPr>
        <w:tc>
          <w:tcPr>
            <w:tcW w:w="2387" w:type="dxa"/>
          </w:tcPr>
          <w:p w:rsidR="002D489C" w:rsidRDefault="002D489C">
            <w:pPr>
              <w:pStyle w:val="TableParagraph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tabs>
                <w:tab w:val="left" w:pos="2269"/>
              </w:tabs>
              <w:spacing w:before="1" w:line="242" w:lineRule="auto"/>
              <w:ind w:left="4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z w:val="24"/>
              </w:rPr>
              <w:tab/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</w:t>
            </w:r>
          </w:p>
        </w:tc>
        <w:tc>
          <w:tcPr>
            <w:tcW w:w="7256" w:type="dxa"/>
          </w:tcPr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 эмоциональной восприимчивости, эмоционального 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литературные и музыкальные произведения, красоту 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D489C" w:rsidRDefault="002D489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(словесному,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 и мирового искусства; воспитание умения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2D489C">
        <w:trPr>
          <w:trHeight w:val="1953"/>
        </w:trPr>
        <w:tc>
          <w:tcPr>
            <w:tcW w:w="2387" w:type="dxa"/>
          </w:tcPr>
          <w:p w:rsidR="002D489C" w:rsidRDefault="002D48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spacing w:line="242" w:lineRule="auto"/>
              <w:ind w:left="4" w:right="547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7256" w:type="dxa"/>
          </w:tcPr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к различным видам изобразительной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  <w:p w:rsidR="002D489C" w:rsidRDefault="002D489C">
            <w:pPr>
              <w:pStyle w:val="TableParagraph"/>
              <w:spacing w:line="242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D489C" w:rsidRDefault="002D489C">
            <w:pPr>
              <w:pStyle w:val="TableParagraph"/>
              <w:spacing w:line="242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Воспитание желания и умения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2D489C">
        <w:trPr>
          <w:trHeight w:val="1756"/>
        </w:trPr>
        <w:tc>
          <w:tcPr>
            <w:tcW w:w="2387" w:type="dxa"/>
          </w:tcPr>
          <w:p w:rsidR="002D489C" w:rsidRDefault="002D489C">
            <w:pPr>
              <w:pStyle w:val="TableParagraph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spacing w:before="1"/>
              <w:ind w:left="4" w:right="71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Конструктивно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</w:p>
        </w:tc>
        <w:tc>
          <w:tcPr>
            <w:tcW w:w="7256" w:type="dxa"/>
          </w:tcPr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конструкторов.</w:t>
            </w:r>
          </w:p>
          <w:p w:rsidR="002D489C" w:rsidRDefault="002D489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умения работать коллективно, объединять свои поделки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общим 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</w:tbl>
    <w:p w:rsidR="002D489C" w:rsidRDefault="002D489C">
      <w:pPr>
        <w:jc w:val="both"/>
        <w:rPr>
          <w:sz w:val="24"/>
        </w:rPr>
        <w:sectPr w:rsidR="002D489C">
          <w:pgSz w:w="11910" w:h="16840"/>
          <w:pgMar w:top="1020" w:right="460" w:bottom="1240" w:left="1000" w:header="0" w:footer="810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7"/>
        <w:gridCol w:w="7256"/>
      </w:tblGrid>
      <w:tr w:rsidR="002D489C">
        <w:trPr>
          <w:trHeight w:val="3898"/>
        </w:trPr>
        <w:tc>
          <w:tcPr>
            <w:tcW w:w="2387" w:type="dxa"/>
          </w:tcPr>
          <w:p w:rsidR="002D489C" w:rsidRDefault="002D489C">
            <w:pPr>
              <w:pStyle w:val="TableParagraph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spacing w:before="1" w:line="242" w:lineRule="auto"/>
              <w:ind w:left="4" w:right="903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деятельность</w:t>
            </w:r>
          </w:p>
        </w:tc>
        <w:tc>
          <w:tcPr>
            <w:tcW w:w="7256" w:type="dxa"/>
          </w:tcPr>
          <w:p w:rsidR="002D489C" w:rsidRDefault="002D489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-Приобщение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2D489C" w:rsidRDefault="002D489C">
            <w:pPr>
              <w:pStyle w:val="TableParagraph"/>
              <w:ind w:left="4" w:right="5"/>
              <w:jc w:val="both"/>
              <w:rPr>
                <w:sz w:val="24"/>
              </w:rPr>
            </w:pPr>
            <w:r>
              <w:rPr>
                <w:sz w:val="24"/>
              </w:rPr>
              <w:t>-Развитие музыкальных способностей: поэтического 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слуха, чувства ритма, музыкальной памяти; формирование песенного,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2D489C" w:rsidRDefault="002D489C">
            <w:pPr>
              <w:pStyle w:val="TableParagraph"/>
              <w:spacing w:line="242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этом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потребности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самовыражении.</w:t>
            </w:r>
          </w:p>
        </w:tc>
      </w:tr>
    </w:tbl>
    <w:p w:rsidR="002D489C" w:rsidRDefault="002D489C">
      <w:pPr>
        <w:pStyle w:val="BodyText"/>
        <w:ind w:left="0"/>
        <w:jc w:val="left"/>
        <w:rPr>
          <w:sz w:val="20"/>
        </w:rPr>
      </w:pPr>
    </w:p>
    <w:p w:rsidR="002D489C" w:rsidRDefault="002D489C">
      <w:pPr>
        <w:pStyle w:val="BodyText"/>
        <w:ind w:left="0"/>
        <w:jc w:val="left"/>
        <w:rPr>
          <w:sz w:val="20"/>
        </w:rPr>
      </w:pPr>
    </w:p>
    <w:p w:rsidR="002D489C" w:rsidRDefault="002D489C">
      <w:pPr>
        <w:pStyle w:val="BodyText"/>
        <w:spacing w:before="5"/>
        <w:ind w:left="0"/>
        <w:jc w:val="left"/>
      </w:pPr>
    </w:p>
    <w:p w:rsidR="002D489C" w:rsidRDefault="002D489C">
      <w:pPr>
        <w:pStyle w:val="Heading2"/>
        <w:spacing w:before="90"/>
      </w:pPr>
      <w:r>
        <w:t>Интеграция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образовательными</w:t>
      </w:r>
      <w:r>
        <w:rPr>
          <w:spacing w:val="-5"/>
        </w:rPr>
        <w:t xml:space="preserve"> </w:t>
      </w:r>
      <w:r>
        <w:t>областями</w:t>
      </w:r>
    </w:p>
    <w:p w:rsidR="002D489C" w:rsidRDefault="002D489C"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7232"/>
      </w:tblGrid>
      <w:tr w:rsidR="002D489C">
        <w:trPr>
          <w:trHeight w:val="839"/>
        </w:trPr>
        <w:tc>
          <w:tcPr>
            <w:tcW w:w="2411" w:type="dxa"/>
          </w:tcPr>
          <w:p w:rsidR="002D489C" w:rsidRDefault="002D489C">
            <w:pPr>
              <w:pStyle w:val="TableParagraph"/>
              <w:spacing w:line="237" w:lineRule="auto"/>
              <w:ind w:left="4" w:right="107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7232" w:type="dxa"/>
          </w:tcPr>
          <w:p w:rsidR="002D489C" w:rsidRDefault="002D489C">
            <w:pPr>
              <w:pStyle w:val="TableParagraph"/>
              <w:tabs>
                <w:tab w:val="left" w:pos="1173"/>
                <w:tab w:val="left" w:pos="2166"/>
                <w:tab w:val="left" w:pos="3470"/>
                <w:tab w:val="left" w:pos="4938"/>
                <w:tab w:val="left" w:pos="5725"/>
              </w:tabs>
              <w:spacing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мелкой</w:t>
            </w:r>
            <w:r>
              <w:rPr>
                <w:sz w:val="24"/>
              </w:rPr>
              <w:tab/>
              <w:t>моторики.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КГН,</w:t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2D489C">
        <w:trPr>
          <w:trHeight w:val="2530"/>
        </w:trPr>
        <w:tc>
          <w:tcPr>
            <w:tcW w:w="2411" w:type="dxa"/>
          </w:tcPr>
          <w:p w:rsidR="002D489C" w:rsidRDefault="002D489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D489C" w:rsidRDefault="002D489C">
            <w:pPr>
              <w:pStyle w:val="TableParagraph"/>
              <w:ind w:left="4" w:right="532"/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7232" w:type="dxa"/>
          </w:tcPr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«взрослый-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в различных видах продуктивной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трудовых умений и навыков, воспитание 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к собственному труду, труду других людей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2D489C">
        <w:trPr>
          <w:trHeight w:val="988"/>
        </w:trPr>
        <w:tc>
          <w:tcPr>
            <w:tcW w:w="2411" w:type="dxa"/>
          </w:tcPr>
          <w:p w:rsidR="002D489C" w:rsidRDefault="002D489C">
            <w:pPr>
              <w:pStyle w:val="TableParagraph"/>
              <w:spacing w:line="237" w:lineRule="auto"/>
              <w:ind w:left="4" w:right="567"/>
              <w:rPr>
                <w:i/>
                <w:sz w:val="24"/>
              </w:rPr>
            </w:pP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7232" w:type="dxa"/>
          </w:tcPr>
          <w:p w:rsidR="002D489C" w:rsidRDefault="002D489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кругозора в сфере изобразительного искусства,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2D489C" w:rsidRDefault="002D489C">
      <w:pPr>
        <w:pStyle w:val="BodyText"/>
        <w:ind w:left="0"/>
        <w:jc w:val="left"/>
        <w:rPr>
          <w:b/>
          <w:sz w:val="26"/>
        </w:rPr>
      </w:pPr>
    </w:p>
    <w:p w:rsidR="002D489C" w:rsidRDefault="002D489C">
      <w:pPr>
        <w:pStyle w:val="BodyText"/>
        <w:spacing w:before="4"/>
        <w:ind w:left="0"/>
        <w:jc w:val="left"/>
        <w:rPr>
          <w:b/>
          <w:sz w:val="21"/>
        </w:rPr>
      </w:pPr>
    </w:p>
    <w:p w:rsidR="002D489C" w:rsidRDefault="002D489C">
      <w:pPr>
        <w:pStyle w:val="BodyText"/>
        <w:ind w:right="384"/>
      </w:pPr>
      <w:r>
        <w:rPr>
          <w:b/>
        </w:rPr>
        <w:t>Программа Л.Л.Тимофеевой «Формирование культуры безопасности»</w:t>
      </w:r>
      <w:r>
        <w:rPr>
          <w:b/>
          <w:spacing w:val="1"/>
        </w:rPr>
        <w:t xml:space="preserve"> </w:t>
      </w:r>
      <w:r>
        <w:t>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осторожного обращения с опасными предметами, безопасного поведения на улице. Заменяет</w:t>
      </w:r>
      <w:r>
        <w:rPr>
          <w:spacing w:val="-57"/>
        </w:rPr>
        <w:t xml:space="preserve"> </w:t>
      </w:r>
      <w:r>
        <w:t>блок</w:t>
      </w:r>
      <w:r>
        <w:rPr>
          <w:spacing w:val="45"/>
        </w:rPr>
        <w:t xml:space="preserve"> </w:t>
      </w:r>
      <w:r>
        <w:t>«Формирование</w:t>
      </w:r>
      <w:r>
        <w:rPr>
          <w:spacing w:val="41"/>
        </w:rPr>
        <w:t xml:space="preserve"> </w:t>
      </w:r>
      <w:r>
        <w:t>основ</w:t>
      </w:r>
      <w:r>
        <w:rPr>
          <w:spacing w:val="48"/>
        </w:rPr>
        <w:t xml:space="preserve"> </w:t>
      </w:r>
      <w:r>
        <w:t>безопасности»</w:t>
      </w:r>
      <w:r>
        <w:rPr>
          <w:spacing w:val="2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программе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области</w:t>
      </w:r>
    </w:p>
    <w:p w:rsidR="002D489C" w:rsidRDefault="002D489C">
      <w:pPr>
        <w:pStyle w:val="BodyText"/>
      </w:pPr>
      <w:r>
        <w:t>«Социально -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8"/>
        </w:rPr>
        <w:t xml:space="preserve"> </w:t>
      </w:r>
      <w:r>
        <w:t>развитие»</w:t>
      </w:r>
    </w:p>
    <w:p w:rsidR="002D489C" w:rsidRDefault="002D489C">
      <w:pPr>
        <w:pStyle w:val="BodyText"/>
        <w:spacing w:before="3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страницы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группам:</w:t>
      </w:r>
    </w:p>
    <w:p w:rsidR="002D489C" w:rsidRDefault="002D489C">
      <w:pPr>
        <w:pStyle w:val="BodyText"/>
        <w:spacing w:before="8"/>
        <w:ind w:left="0"/>
        <w:jc w:val="left"/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548"/>
        <w:gridCol w:w="1844"/>
        <w:gridCol w:w="1845"/>
        <w:gridCol w:w="548"/>
        <w:gridCol w:w="2464"/>
      </w:tblGrid>
      <w:tr w:rsidR="002D489C">
        <w:trPr>
          <w:trHeight w:val="1656"/>
        </w:trPr>
        <w:tc>
          <w:tcPr>
            <w:tcW w:w="2396" w:type="dxa"/>
          </w:tcPr>
          <w:p w:rsidR="002D489C" w:rsidRDefault="002D489C">
            <w:pPr>
              <w:pStyle w:val="TableParagraph"/>
              <w:tabs>
                <w:tab w:val="left" w:pos="1424"/>
              </w:tabs>
              <w:ind w:left="4"/>
              <w:rPr>
                <w:sz w:val="24"/>
              </w:rPr>
            </w:pPr>
            <w:r>
              <w:rPr>
                <w:sz w:val="24"/>
              </w:rPr>
              <w:t>Социализация,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2D489C" w:rsidRDefault="002D489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  <w:tc>
          <w:tcPr>
            <w:tcW w:w="2392" w:type="dxa"/>
            <w:gridSpan w:val="2"/>
          </w:tcPr>
          <w:p w:rsidR="002D489C" w:rsidRDefault="002D489C">
            <w:pPr>
              <w:pStyle w:val="TableParagraph"/>
              <w:tabs>
                <w:tab w:val="left" w:pos="1083"/>
                <w:tab w:val="left" w:pos="1438"/>
                <w:tab w:val="left" w:pos="2258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  <w:p w:rsidR="002D489C" w:rsidRDefault="002D489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-53</w:t>
            </w:r>
          </w:p>
        </w:tc>
        <w:tc>
          <w:tcPr>
            <w:tcW w:w="2393" w:type="dxa"/>
            <w:gridSpan w:val="2"/>
          </w:tcPr>
          <w:p w:rsidR="002D489C" w:rsidRDefault="002D489C">
            <w:pPr>
              <w:pStyle w:val="TableParagraph"/>
              <w:tabs>
                <w:tab w:val="left" w:pos="1217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2464" w:type="dxa"/>
          </w:tcPr>
          <w:p w:rsidR="002D489C" w:rsidRDefault="002D489C">
            <w:pPr>
              <w:pStyle w:val="TableParagraph"/>
              <w:tabs>
                <w:tab w:val="left" w:pos="1867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программа)</w:t>
            </w:r>
          </w:p>
        </w:tc>
      </w:tr>
      <w:tr w:rsidR="002D489C">
        <w:trPr>
          <w:trHeight w:val="278"/>
        </w:trPr>
        <w:tc>
          <w:tcPr>
            <w:tcW w:w="9645" w:type="dxa"/>
            <w:gridSpan w:val="6"/>
          </w:tcPr>
          <w:p w:rsidR="002D489C" w:rsidRDefault="002D489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разделы программы:</w:t>
            </w:r>
          </w:p>
        </w:tc>
      </w:tr>
      <w:tr w:rsidR="002D489C">
        <w:trPr>
          <w:trHeight w:val="551"/>
        </w:trPr>
        <w:tc>
          <w:tcPr>
            <w:tcW w:w="2944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 Я</w:t>
            </w:r>
          </w:p>
        </w:tc>
        <w:tc>
          <w:tcPr>
            <w:tcW w:w="3689" w:type="dxa"/>
            <w:gridSpan w:val="2"/>
          </w:tcPr>
          <w:p w:rsidR="002D489C" w:rsidRDefault="002D489C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2D489C" w:rsidRDefault="002D489C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012" w:type="dxa"/>
            <w:gridSpan w:val="2"/>
          </w:tcPr>
          <w:p w:rsidR="002D489C" w:rsidRDefault="002D489C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89C" w:rsidRDefault="002D489C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</w:tr>
    </w:tbl>
    <w:p w:rsidR="002D489C" w:rsidRDefault="002D489C">
      <w:pPr>
        <w:spacing w:line="265" w:lineRule="exact"/>
        <w:rPr>
          <w:sz w:val="24"/>
        </w:rPr>
        <w:sectPr w:rsidR="002D489C">
          <w:pgSz w:w="11910" w:h="16840"/>
          <w:pgMar w:top="1020" w:right="460" w:bottom="1000" w:left="1000" w:header="0" w:footer="810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44"/>
        <w:gridCol w:w="1844"/>
        <w:gridCol w:w="1845"/>
        <w:gridCol w:w="3011"/>
      </w:tblGrid>
      <w:tr w:rsidR="002D489C">
        <w:trPr>
          <w:trHeight w:val="273"/>
        </w:trPr>
        <w:tc>
          <w:tcPr>
            <w:tcW w:w="2944" w:type="dxa"/>
          </w:tcPr>
          <w:p w:rsidR="002D489C" w:rsidRDefault="002D489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Семья</w:t>
            </w:r>
          </w:p>
        </w:tc>
        <w:tc>
          <w:tcPr>
            <w:tcW w:w="3689" w:type="dxa"/>
            <w:gridSpan w:val="2"/>
          </w:tcPr>
          <w:p w:rsidR="002D489C" w:rsidRDefault="002D489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3011" w:type="dxa"/>
          </w:tcPr>
          <w:p w:rsidR="002D489C" w:rsidRDefault="002D489C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 w:rsidR="002D489C">
        <w:trPr>
          <w:trHeight w:val="551"/>
        </w:trPr>
        <w:tc>
          <w:tcPr>
            <w:tcW w:w="2944" w:type="dxa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689" w:type="dxa"/>
            <w:gridSpan w:val="2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Общественно-полезный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011" w:type="dxa"/>
          </w:tcPr>
          <w:p w:rsidR="002D489C" w:rsidRDefault="002D489C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2D489C" w:rsidRDefault="002D489C">
            <w:pPr>
              <w:pStyle w:val="TableParagraph"/>
              <w:spacing w:before="2"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</w:tr>
      <w:tr w:rsidR="002D489C">
        <w:trPr>
          <w:trHeight w:val="277"/>
        </w:trPr>
        <w:tc>
          <w:tcPr>
            <w:tcW w:w="4788" w:type="dxa"/>
            <w:gridSpan w:val="2"/>
          </w:tcPr>
          <w:p w:rsidR="002D489C" w:rsidRDefault="002D489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  <w:tc>
          <w:tcPr>
            <w:tcW w:w="4856" w:type="dxa"/>
            <w:gridSpan w:val="2"/>
          </w:tcPr>
          <w:p w:rsidR="002D489C" w:rsidRDefault="002D489C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2D489C">
        <w:trPr>
          <w:trHeight w:val="275"/>
        </w:trPr>
        <w:tc>
          <w:tcPr>
            <w:tcW w:w="9644" w:type="dxa"/>
            <w:gridSpan w:val="4"/>
            <w:tcBorders>
              <w:bottom w:val="single" w:sz="6" w:space="0" w:color="000000"/>
            </w:tcBorders>
          </w:tcPr>
          <w:p w:rsidR="002D489C" w:rsidRDefault="002D489C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</w:tbl>
    <w:p w:rsidR="002D489C" w:rsidRDefault="002D489C">
      <w:pPr>
        <w:pStyle w:val="BodyText"/>
        <w:ind w:left="0"/>
        <w:jc w:val="left"/>
        <w:rPr>
          <w:sz w:val="20"/>
        </w:rPr>
      </w:pPr>
    </w:p>
    <w:p w:rsidR="002D489C" w:rsidRDefault="002D489C">
      <w:pPr>
        <w:pStyle w:val="BodyText"/>
        <w:spacing w:before="9"/>
        <w:ind w:left="0"/>
        <w:jc w:val="left"/>
        <w:rPr>
          <w:sz w:val="19"/>
        </w:rPr>
      </w:pPr>
    </w:p>
    <w:p w:rsidR="002D489C" w:rsidRDefault="002D489C">
      <w:pPr>
        <w:pStyle w:val="BodyText"/>
        <w:spacing w:before="90"/>
        <w:jc w:val="left"/>
      </w:pP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задачи:</w:t>
      </w:r>
    </w:p>
    <w:p w:rsidR="002D489C" w:rsidRDefault="002D489C">
      <w:pPr>
        <w:pStyle w:val="BodyText"/>
        <w:spacing w:before="8"/>
        <w:ind w:left="0"/>
        <w:jc w:val="left"/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7232"/>
      </w:tblGrid>
      <w:tr w:rsidR="002D489C">
        <w:trPr>
          <w:trHeight w:val="273"/>
        </w:trPr>
        <w:tc>
          <w:tcPr>
            <w:tcW w:w="2411" w:type="dxa"/>
          </w:tcPr>
          <w:p w:rsidR="002D489C" w:rsidRDefault="002D489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7232" w:type="dxa"/>
          </w:tcPr>
          <w:p w:rsidR="002D489C" w:rsidRDefault="002D489C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2D489C">
        <w:trPr>
          <w:trHeight w:val="2760"/>
        </w:trPr>
        <w:tc>
          <w:tcPr>
            <w:tcW w:w="2411" w:type="dxa"/>
          </w:tcPr>
          <w:p w:rsidR="002D489C" w:rsidRDefault="002D489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tabs>
                <w:tab w:val="left" w:pos="1467"/>
              </w:tabs>
              <w:ind w:left="4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Социализация,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z w:val="24"/>
              </w:rPr>
              <w:tab/>
              <w:t>общения,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воспитание.</w:t>
            </w:r>
          </w:p>
        </w:tc>
        <w:tc>
          <w:tcPr>
            <w:tcW w:w="7232" w:type="dxa"/>
          </w:tcPr>
          <w:p w:rsidR="002D489C" w:rsidRDefault="002D489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 и нравственных качеств ребенка, 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развитие социального и эмоционального интеллекта,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  <w:p w:rsidR="002D489C" w:rsidRDefault="002D489C">
            <w:pPr>
              <w:pStyle w:val="TableParagraph"/>
              <w:spacing w:line="237" w:lineRule="auto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</w:p>
          <w:p w:rsidR="002D489C" w:rsidRDefault="002D489C">
            <w:pPr>
              <w:pStyle w:val="TableParagraph"/>
              <w:spacing w:before="1" w:line="26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2D489C">
        <w:trPr>
          <w:trHeight w:val="1934"/>
        </w:trPr>
        <w:tc>
          <w:tcPr>
            <w:tcW w:w="2411" w:type="dxa"/>
          </w:tcPr>
          <w:p w:rsidR="002D489C" w:rsidRDefault="002D48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tabs>
                <w:tab w:val="left" w:pos="1083"/>
                <w:tab w:val="left" w:pos="1443"/>
                <w:tab w:val="left" w:pos="2278"/>
              </w:tabs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Ребенок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семье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сообществе,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воспитание.</w:t>
            </w:r>
          </w:p>
        </w:tc>
        <w:tc>
          <w:tcPr>
            <w:tcW w:w="7232" w:type="dxa"/>
          </w:tcPr>
          <w:p w:rsidR="002D489C" w:rsidRDefault="002D489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своей семье и к сообществу детей и 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2D489C" w:rsidRDefault="002D489C">
            <w:pPr>
              <w:pStyle w:val="TableParagraph"/>
              <w:tabs>
                <w:tab w:val="left" w:pos="1485"/>
                <w:tab w:val="left" w:pos="2411"/>
                <w:tab w:val="left" w:pos="2785"/>
                <w:tab w:val="left" w:pos="3845"/>
                <w:tab w:val="left" w:pos="5025"/>
                <w:tab w:val="left" w:pos="5490"/>
                <w:tab w:val="left" w:pos="5948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Формирование гендерной, семейной, гражданской 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любви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достижения,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</w:tr>
      <w:tr w:rsidR="002D489C">
        <w:trPr>
          <w:trHeight w:val="3864"/>
        </w:trPr>
        <w:tc>
          <w:tcPr>
            <w:tcW w:w="2411" w:type="dxa"/>
          </w:tcPr>
          <w:p w:rsidR="002D489C" w:rsidRDefault="002D48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ind w:left="4"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Самообслуживание,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самостоят-ть,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трудовое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воспитание.</w:t>
            </w:r>
          </w:p>
        </w:tc>
        <w:tc>
          <w:tcPr>
            <w:tcW w:w="7232" w:type="dxa"/>
          </w:tcPr>
          <w:p w:rsidR="002D489C" w:rsidRDefault="002D489C">
            <w:pPr>
              <w:pStyle w:val="TableParagraph"/>
              <w:tabs>
                <w:tab w:val="left" w:pos="1639"/>
                <w:tab w:val="left" w:pos="3218"/>
                <w:tab w:val="left" w:pos="5948"/>
              </w:tabs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самообслуживания;</w:t>
            </w:r>
            <w:r>
              <w:rPr>
                <w:sz w:val="24"/>
              </w:rPr>
              <w:tab/>
              <w:t>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2D489C" w:rsidRDefault="002D489C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 воспитание положительного отношения к труду, 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трудиться.</w:t>
            </w:r>
          </w:p>
          <w:p w:rsidR="002D489C" w:rsidRDefault="002D489C">
            <w:pPr>
              <w:pStyle w:val="TableParagraph"/>
              <w:spacing w:line="242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хорошо).</w:t>
            </w:r>
          </w:p>
          <w:p w:rsidR="002D489C" w:rsidRDefault="002D489C">
            <w:pPr>
              <w:pStyle w:val="TableParagraph"/>
              <w:spacing w:line="274" w:lineRule="exac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 представлений о труде взрослых, его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</w:tc>
      </w:tr>
    </w:tbl>
    <w:p w:rsidR="002D489C" w:rsidRDefault="002D489C">
      <w:pPr>
        <w:spacing w:line="274" w:lineRule="exact"/>
        <w:jc w:val="both"/>
        <w:rPr>
          <w:sz w:val="24"/>
        </w:rPr>
        <w:sectPr w:rsidR="002D489C">
          <w:pgSz w:w="11910" w:h="16840"/>
          <w:pgMar w:top="1020" w:right="460" w:bottom="1240" w:left="1000" w:header="0" w:footer="810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07"/>
        <w:gridCol w:w="7136"/>
      </w:tblGrid>
      <w:tr w:rsidR="002D489C">
        <w:trPr>
          <w:trHeight w:val="3312"/>
        </w:trPr>
        <w:tc>
          <w:tcPr>
            <w:tcW w:w="2507" w:type="dxa"/>
          </w:tcPr>
          <w:p w:rsidR="002D489C" w:rsidRDefault="002D489C">
            <w:pPr>
              <w:pStyle w:val="TableParagraph"/>
              <w:ind w:left="0"/>
              <w:rPr>
                <w:sz w:val="23"/>
              </w:rPr>
            </w:pPr>
          </w:p>
          <w:p w:rsidR="002D489C" w:rsidRDefault="002D489C">
            <w:pPr>
              <w:pStyle w:val="TableParagraph"/>
              <w:tabs>
                <w:tab w:val="left" w:pos="1933"/>
              </w:tabs>
              <w:spacing w:before="1" w:line="242" w:lineRule="auto"/>
              <w:ind w:left="4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z w:val="24"/>
              </w:rPr>
              <w:tab/>
              <w:t>основ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безопасности.</w:t>
            </w:r>
          </w:p>
        </w:tc>
        <w:tc>
          <w:tcPr>
            <w:tcW w:w="7136" w:type="dxa"/>
          </w:tcPr>
          <w:p w:rsidR="002D489C" w:rsidRDefault="002D489C">
            <w:pPr>
              <w:pStyle w:val="TableParagraph"/>
              <w:spacing w:line="237" w:lineRule="auto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первичных представлений о безопасном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D489C" w:rsidRDefault="002D489C">
            <w:pPr>
              <w:pStyle w:val="TableParagraph"/>
              <w:spacing w:line="237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2D489C" w:rsidRDefault="002D489C">
            <w:pPr>
              <w:pStyle w:val="TableParagraph"/>
              <w:spacing w:before="3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 опасным для человека и окружающего мира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ситуациям.</w:t>
            </w:r>
          </w:p>
          <w:p w:rsidR="002D489C" w:rsidRDefault="002D489C">
            <w:pPr>
              <w:pStyle w:val="TableParagraph"/>
              <w:spacing w:line="242" w:lineRule="auto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2D489C" w:rsidRDefault="002D489C">
            <w:pPr>
              <w:pStyle w:val="TableParagraph"/>
              <w:spacing w:line="271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  <w:p w:rsidR="002D489C" w:rsidRDefault="002D489C">
            <w:pPr>
              <w:pStyle w:val="TableParagraph"/>
              <w:spacing w:line="274" w:lineRule="exact"/>
              <w:ind w:left="4" w:right="7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</w:tr>
    </w:tbl>
    <w:p w:rsidR="002D489C" w:rsidRDefault="002D489C">
      <w:pPr>
        <w:pStyle w:val="BodyText"/>
        <w:ind w:left="0"/>
        <w:jc w:val="left"/>
        <w:rPr>
          <w:sz w:val="16"/>
        </w:rPr>
      </w:pPr>
    </w:p>
    <w:p w:rsidR="002D489C" w:rsidRDefault="002D489C">
      <w:pPr>
        <w:pStyle w:val="Heading2"/>
        <w:spacing w:before="90"/>
        <w:jc w:val="left"/>
      </w:pPr>
      <w:r>
        <w:t>Интеграция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6"/>
        </w:rPr>
        <w:t xml:space="preserve"> </w:t>
      </w:r>
      <w:r>
        <w:t>областями</w:t>
      </w:r>
    </w:p>
    <w:p w:rsidR="002D489C" w:rsidRDefault="002D489C"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55"/>
        <w:gridCol w:w="7088"/>
      </w:tblGrid>
      <w:tr w:rsidR="002D489C">
        <w:trPr>
          <w:trHeight w:val="551"/>
        </w:trPr>
        <w:tc>
          <w:tcPr>
            <w:tcW w:w="2555" w:type="dxa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«Физическое развитие»</w:t>
            </w:r>
          </w:p>
        </w:tc>
        <w:tc>
          <w:tcPr>
            <w:tcW w:w="7088" w:type="dxa"/>
          </w:tcPr>
          <w:p w:rsidR="002D489C" w:rsidRDefault="002D489C">
            <w:pPr>
              <w:pStyle w:val="TableParagraph"/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2D489C" w:rsidRDefault="002D489C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</w:tr>
      <w:tr w:rsidR="002D489C">
        <w:trPr>
          <w:trHeight w:val="797"/>
        </w:trPr>
        <w:tc>
          <w:tcPr>
            <w:tcW w:w="2555" w:type="dxa"/>
          </w:tcPr>
          <w:p w:rsidR="002D489C" w:rsidRDefault="002D489C">
            <w:pPr>
              <w:pStyle w:val="TableParagraph"/>
              <w:spacing w:line="242" w:lineRule="auto"/>
              <w:ind w:left="4" w:right="711"/>
              <w:rPr>
                <w:i/>
                <w:sz w:val="24"/>
              </w:rPr>
            </w:pP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7088" w:type="dxa"/>
          </w:tcPr>
          <w:p w:rsidR="002D489C" w:rsidRDefault="002D489C">
            <w:pPr>
              <w:pStyle w:val="TableParagraph"/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2D489C">
        <w:trPr>
          <w:trHeight w:val="1852"/>
        </w:trPr>
        <w:tc>
          <w:tcPr>
            <w:tcW w:w="2555" w:type="dxa"/>
          </w:tcPr>
          <w:p w:rsidR="002D489C" w:rsidRDefault="002D489C">
            <w:pPr>
              <w:pStyle w:val="TableParagraph"/>
              <w:spacing w:line="268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7088" w:type="dxa"/>
          </w:tcPr>
          <w:p w:rsidR="002D489C" w:rsidRDefault="002D489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Развитие свободного общения с взрослыми и детьми в социуме,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2D489C">
        <w:trPr>
          <w:trHeight w:val="1550"/>
        </w:trPr>
        <w:tc>
          <w:tcPr>
            <w:tcW w:w="2555" w:type="dxa"/>
          </w:tcPr>
          <w:p w:rsidR="002D489C" w:rsidRDefault="002D489C">
            <w:pPr>
              <w:pStyle w:val="TableParagraph"/>
              <w:ind w:left="4" w:right="648"/>
              <w:rPr>
                <w:i/>
                <w:sz w:val="24"/>
              </w:rPr>
            </w:pPr>
            <w:r>
              <w:rPr>
                <w:i/>
                <w:sz w:val="24"/>
              </w:rPr>
              <w:t>«Художественно-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</w:tc>
        <w:tc>
          <w:tcPr>
            <w:tcW w:w="7088" w:type="dxa"/>
          </w:tcPr>
          <w:p w:rsidR="002D489C" w:rsidRDefault="002D489C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 области, участие в тематических вечерах, 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</w:tr>
    </w:tbl>
    <w:p w:rsidR="002D489C" w:rsidRDefault="002D489C">
      <w:pPr>
        <w:spacing w:line="550" w:lineRule="atLeast"/>
        <w:ind w:left="478" w:right="395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подготовке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ЗПР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редакцией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Шевченко С.Г.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Программа включает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следующие 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разделы:</w:t>
      </w:r>
    </w:p>
    <w:p w:rsidR="002D489C" w:rsidRDefault="002D489C">
      <w:pPr>
        <w:pStyle w:val="ListParagraph"/>
        <w:numPr>
          <w:ilvl w:val="0"/>
          <w:numId w:val="15"/>
        </w:numPr>
        <w:tabs>
          <w:tab w:val="left" w:pos="685"/>
        </w:tabs>
        <w:spacing w:line="237" w:lineRule="auto"/>
        <w:ind w:right="5692" w:firstLine="0"/>
        <w:jc w:val="left"/>
        <w:rPr>
          <w:sz w:val="24"/>
        </w:rPr>
      </w:pPr>
      <w:r>
        <w:rPr>
          <w:sz w:val="24"/>
        </w:rPr>
        <w:t>Ознакомление с природой.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трудом людей.</w:t>
      </w:r>
    </w:p>
    <w:p w:rsidR="002D489C" w:rsidRDefault="002D489C">
      <w:pPr>
        <w:pStyle w:val="BodyText"/>
        <w:spacing w:before="4" w:line="237" w:lineRule="auto"/>
        <w:ind w:right="3543"/>
        <w:jc w:val="left"/>
      </w:pPr>
      <w:r>
        <w:t>Сенсорное развитие. Развитие пространственного восприятия.</w:t>
      </w:r>
      <w:r>
        <w:rPr>
          <w:spacing w:val="-57"/>
        </w:rPr>
        <w:t xml:space="preserve"> </w:t>
      </w:r>
      <w:r>
        <w:t>Умственное развитие.</w:t>
      </w:r>
    </w:p>
    <w:p w:rsidR="002D489C" w:rsidRDefault="002D489C">
      <w:pPr>
        <w:pStyle w:val="BodyText"/>
        <w:spacing w:before="3"/>
        <w:ind w:right="8122"/>
        <w:jc w:val="left"/>
      </w:pPr>
      <w:r>
        <w:t>Речевое развитие.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 игре.</w:t>
      </w:r>
    </w:p>
    <w:p w:rsidR="002D489C" w:rsidRDefault="002D489C">
      <w:pPr>
        <w:pStyle w:val="BodyText"/>
        <w:spacing w:before="3"/>
        <w:ind w:left="0"/>
        <w:jc w:val="left"/>
      </w:pPr>
    </w:p>
    <w:p w:rsidR="002D489C" w:rsidRDefault="002D489C">
      <w:pPr>
        <w:pStyle w:val="Heading2"/>
        <w:spacing w:line="275" w:lineRule="exact"/>
      </w:pPr>
      <w:r>
        <w:t>Коррекционные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занятий</w:t>
      </w:r>
    </w:p>
    <w:p w:rsidR="002D489C" w:rsidRDefault="002D489C">
      <w:pPr>
        <w:pStyle w:val="BodyText"/>
        <w:ind w:right="386"/>
      </w:pPr>
      <w:r>
        <w:t>Данные 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 жизни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их предшествующего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(цвете,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 и явлениях ближайшего окружения ребенка; повышение уровня сенсорного 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монологической</w:t>
      </w:r>
      <w:r>
        <w:rPr>
          <w:spacing w:val="3"/>
        </w:rPr>
        <w:t xml:space="preserve"> </w:t>
      </w:r>
      <w:r>
        <w:t>речи.</w:t>
      </w:r>
    </w:p>
    <w:p w:rsidR="002D489C" w:rsidRDefault="002D489C">
      <w:pPr>
        <w:pStyle w:val="BodyText"/>
        <w:spacing w:line="274" w:lineRule="exact"/>
      </w:pPr>
      <w:r>
        <w:t>Восполнение</w:t>
      </w:r>
      <w:r>
        <w:rPr>
          <w:spacing w:val="11"/>
        </w:rPr>
        <w:t xml:space="preserve"> </w:t>
      </w:r>
      <w:r>
        <w:t>пробелов</w:t>
      </w:r>
      <w:r>
        <w:rPr>
          <w:spacing w:val="14"/>
        </w:rPr>
        <w:t xml:space="preserve"> </w:t>
      </w:r>
      <w:r>
        <w:t>предшествующего</w:t>
      </w:r>
      <w:r>
        <w:rPr>
          <w:spacing w:val="2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дальнейшее</w:t>
      </w:r>
      <w:r>
        <w:rPr>
          <w:spacing w:val="16"/>
        </w:rPr>
        <w:t xml:space="preserve"> </w:t>
      </w:r>
      <w:r>
        <w:t>накопление</w:t>
      </w:r>
      <w:r>
        <w:rPr>
          <w:spacing w:val="16"/>
        </w:rPr>
        <w:t xml:space="preserve"> </w:t>
      </w:r>
      <w:r>
        <w:t>знаний</w:t>
      </w:r>
    </w:p>
    <w:p w:rsidR="002D489C" w:rsidRDefault="002D489C">
      <w:pPr>
        <w:spacing w:line="274" w:lineRule="exact"/>
        <w:sectPr w:rsidR="002D489C">
          <w:footerReference w:type="default" r:id="rId36"/>
          <w:pgSz w:w="11910" w:h="16840"/>
          <w:pgMar w:top="1020" w:right="460" w:bottom="1240" w:left="1000" w:header="0" w:footer="1046" w:gutter="0"/>
          <w:cols w:space="720"/>
        </w:sectPr>
      </w:pPr>
    </w:p>
    <w:p w:rsidR="002D489C" w:rsidRDefault="002D489C">
      <w:pPr>
        <w:pStyle w:val="BodyText"/>
        <w:spacing w:before="75"/>
        <w:ind w:right="393"/>
      </w:pPr>
      <w:r>
        <w:t>ственных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педагогом-дефектологом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воспитателем.</w:t>
      </w:r>
    </w:p>
    <w:p w:rsidR="002D489C" w:rsidRDefault="002D489C">
      <w:pPr>
        <w:pStyle w:val="BodyText"/>
        <w:ind w:right="384"/>
      </w:pP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дефектолога.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25</w:t>
      </w:r>
      <w:r>
        <w:rPr>
          <w:spacing w:val="2"/>
        </w:rPr>
        <w:t xml:space="preserve"> </w:t>
      </w:r>
      <w:r>
        <w:t>мин.</w:t>
      </w:r>
    </w:p>
    <w:p w:rsidR="002D489C" w:rsidRDefault="002D489C">
      <w:pPr>
        <w:pStyle w:val="BodyText"/>
        <w:spacing w:before="3"/>
        <w:ind w:left="0"/>
        <w:jc w:val="left"/>
      </w:pPr>
    </w:p>
    <w:p w:rsidR="002D489C" w:rsidRDefault="002D489C">
      <w:pPr>
        <w:pStyle w:val="Heading2"/>
        <w:spacing w:line="242" w:lineRule="auto"/>
        <w:ind w:right="383"/>
      </w:pPr>
      <w:r>
        <w:t>В процессе коррекционно-развивающего воспитания и обучения детей с ЗПР ставятся</w:t>
      </w:r>
      <w:r>
        <w:rPr>
          <w:spacing w:val="1"/>
        </w:rPr>
        <w:t xml:space="preserve"> </w:t>
      </w:r>
      <w:r>
        <w:t>следующие конкретные</w:t>
      </w:r>
      <w:r>
        <w:rPr>
          <w:spacing w:val="1"/>
        </w:rPr>
        <w:t xml:space="preserve"> </w:t>
      </w:r>
      <w:r>
        <w:t>задачи:</w:t>
      </w:r>
    </w:p>
    <w:p w:rsidR="002D489C" w:rsidRDefault="002D489C">
      <w:pPr>
        <w:pStyle w:val="BodyText"/>
        <w:ind w:right="388"/>
      </w:pPr>
      <w:r>
        <w:t>сенсорное развитие, соответствующее возрасту: освоение эталонов-образцов цвета, формы,</w:t>
      </w:r>
      <w:r>
        <w:rPr>
          <w:spacing w:val="1"/>
        </w:rPr>
        <w:t xml:space="preserve"> </w:t>
      </w:r>
      <w:r>
        <w:t>величины, эталонов звуков; накопление обобщенных представлений о свойствах предметов</w:t>
      </w:r>
      <w:r>
        <w:rPr>
          <w:spacing w:val="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величина),</w:t>
      </w:r>
      <w:r>
        <w:rPr>
          <w:spacing w:val="-1"/>
        </w:rPr>
        <w:t xml:space="preserve"> </w:t>
      </w:r>
      <w:r>
        <w:t>материалов;</w:t>
      </w:r>
    </w:p>
    <w:p w:rsidR="002D489C" w:rsidRDefault="002D489C">
      <w:pPr>
        <w:pStyle w:val="BodyText"/>
        <w:ind w:right="389"/>
      </w:pPr>
      <w:r>
        <w:t>освоение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разнообразных свойств в предметах,</w:t>
      </w:r>
      <w:r>
        <w:rPr>
          <w:spacing w:val="1"/>
        </w:rPr>
        <w:t xml:space="preserve"> </w:t>
      </w:r>
      <w:r>
        <w:t>а также пониманию отношений между предметами</w:t>
      </w:r>
      <w:r>
        <w:rPr>
          <w:spacing w:val="1"/>
        </w:rPr>
        <w:t xml:space="preserve"> </w:t>
      </w:r>
      <w:r>
        <w:t>(временных,</w:t>
      </w:r>
      <w:r>
        <w:rPr>
          <w:spacing w:val="3"/>
        </w:rPr>
        <w:t xml:space="preserve"> </w:t>
      </w:r>
      <w:r>
        <w:t>пространственных,</w:t>
      </w:r>
      <w:r>
        <w:rPr>
          <w:spacing w:val="4"/>
        </w:rPr>
        <w:t xml:space="preserve"> </w:t>
      </w:r>
      <w:r>
        <w:t>количественных);</w:t>
      </w:r>
    </w:p>
    <w:p w:rsidR="002D489C" w:rsidRDefault="002D489C">
      <w:pPr>
        <w:pStyle w:val="BodyText"/>
        <w:ind w:right="387"/>
      </w:pPr>
      <w:r>
        <w:t>освоение продуктивных видов деятельности (конструирование, лепка, аппликация, работа с</w:t>
      </w:r>
      <w:r>
        <w:rPr>
          <w:spacing w:val="1"/>
        </w:rPr>
        <w:t xml:space="preserve"> </w:t>
      </w:r>
      <w:r>
        <w:t>природным материалом), способствующих сенсорному, умственному, речевому развитию</w:t>
      </w:r>
      <w:r>
        <w:rPr>
          <w:spacing w:val="1"/>
        </w:rPr>
        <w:t xml:space="preserve"> </w:t>
      </w:r>
      <w:r>
        <w:t>ребенка;</w:t>
      </w:r>
    </w:p>
    <w:p w:rsidR="002D489C" w:rsidRDefault="002D489C">
      <w:pPr>
        <w:pStyle w:val="BodyText"/>
        <w:spacing w:line="237" w:lineRule="auto"/>
        <w:ind w:right="390"/>
      </w:pPr>
      <w:r>
        <w:t>накопление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подготовка к</w:t>
      </w:r>
      <w:r>
        <w:rPr>
          <w:spacing w:val="-4"/>
        </w:rPr>
        <w:t xml:space="preserve"> </w:t>
      </w:r>
      <w:r>
        <w:t>обучению грамоте;</w:t>
      </w:r>
    </w:p>
    <w:p w:rsidR="002D489C" w:rsidRDefault="002D489C">
      <w:pPr>
        <w:pStyle w:val="BodyText"/>
        <w:spacing w:before="2" w:line="237" w:lineRule="auto"/>
        <w:ind w:right="389"/>
      </w:pPr>
      <w:r>
        <w:t>уточнение, обогащение и систематизация словаря на основе ознакомления с предметами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8"/>
        </w:rPr>
        <w:t xml:space="preserve"> </w:t>
      </w:r>
      <w:r>
        <w:t>окружающего</w:t>
      </w:r>
      <w:r>
        <w:rPr>
          <w:spacing w:val="6"/>
        </w:rPr>
        <w:t xml:space="preserve"> </w:t>
      </w:r>
      <w:r>
        <w:t>мира;</w:t>
      </w:r>
    </w:p>
    <w:p w:rsidR="002D489C" w:rsidRDefault="002D489C">
      <w:pPr>
        <w:pStyle w:val="BodyText"/>
        <w:spacing w:before="3"/>
        <w:ind w:right="780"/>
        <w:jc w:val="left"/>
      </w:pPr>
      <w:r>
        <w:t>формирование диалогической и монологической форм речи, развитие навыков общения;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элементарных</w:t>
      </w:r>
      <w:r>
        <w:rPr>
          <w:spacing w:val="9"/>
        </w:rPr>
        <w:t xml:space="preserve"> </w:t>
      </w:r>
      <w:r>
        <w:t>математических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понятий,</w:t>
      </w:r>
      <w:r>
        <w:rPr>
          <w:spacing w:val="12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возрасту;</w:t>
      </w:r>
    </w:p>
    <w:p w:rsidR="002D489C" w:rsidRDefault="002D489C">
      <w:pPr>
        <w:pStyle w:val="BodyText"/>
        <w:spacing w:line="242" w:lineRule="auto"/>
        <w:jc w:val="left"/>
      </w:pPr>
      <w:r>
        <w:t>формирование</w:t>
      </w:r>
      <w:r>
        <w:rPr>
          <w:spacing w:val="4"/>
        </w:rPr>
        <w:t xml:space="preserve"> </w:t>
      </w:r>
      <w:r>
        <w:t>соответствующих возрасту</w:t>
      </w:r>
      <w:r>
        <w:rPr>
          <w:spacing w:val="-5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(освоение</w:t>
      </w:r>
      <w:r>
        <w:rPr>
          <w:spacing w:val="4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правилам,</w:t>
      </w:r>
      <w:r>
        <w:rPr>
          <w:spacing w:val="-2"/>
        </w:rPr>
        <w:t xml:space="preserve"> </w:t>
      </w:r>
      <w:r>
        <w:t>сюжетно-ролевой</w:t>
      </w:r>
      <w:r>
        <w:rPr>
          <w:spacing w:val="-3"/>
        </w:rPr>
        <w:t xml:space="preserve"> </w:t>
      </w:r>
      <w:r>
        <w:t>игры),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2D489C" w:rsidRDefault="002D489C">
      <w:pPr>
        <w:pStyle w:val="BodyText"/>
        <w:spacing w:line="242" w:lineRule="auto"/>
        <w:ind w:right="4149"/>
        <w:jc w:val="left"/>
      </w:pPr>
      <w:r>
        <w:t>развитие и совершенствование общей моторики;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моторики;</w:t>
      </w:r>
    </w:p>
    <w:p w:rsidR="002D489C" w:rsidRDefault="002D489C">
      <w:pPr>
        <w:pStyle w:val="BodyText"/>
        <w:ind w:right="388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(статической,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тонуса,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координации);</w:t>
      </w:r>
    </w:p>
    <w:p w:rsidR="002D489C" w:rsidRDefault="002D489C">
      <w:pPr>
        <w:pStyle w:val="BodyText"/>
        <w:ind w:right="5551"/>
      </w:pPr>
      <w:r>
        <w:t>развитие слухового восприятия, внимания;</w:t>
      </w:r>
      <w:r>
        <w:rPr>
          <w:spacing w:val="-57"/>
        </w:rPr>
        <w:t xml:space="preserve"> </w:t>
      </w:r>
      <w:r>
        <w:t>развитие зрительного восприятия, памяти;</w:t>
      </w:r>
      <w:r>
        <w:rPr>
          <w:spacing w:val="-57"/>
        </w:rPr>
        <w:t xml:space="preserve"> </w:t>
      </w:r>
      <w:r>
        <w:t>развитие ритма;</w:t>
      </w:r>
    </w:p>
    <w:p w:rsidR="002D489C" w:rsidRDefault="002D489C">
      <w:pPr>
        <w:pStyle w:val="BodyText"/>
        <w:jc w:val="left"/>
      </w:pPr>
      <w:r>
        <w:t>формирование</w:t>
      </w:r>
      <w:r>
        <w:rPr>
          <w:spacing w:val="8"/>
        </w:rPr>
        <w:t xml:space="preserve"> </w:t>
      </w:r>
      <w:r>
        <w:t>произносительных</w:t>
      </w:r>
      <w:r>
        <w:rPr>
          <w:spacing w:val="10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навыков:</w:t>
      </w:r>
      <w:r>
        <w:rPr>
          <w:spacing w:val="11"/>
        </w:rPr>
        <w:t xml:space="preserve"> </w:t>
      </w:r>
      <w:r>
        <w:t>коррекция</w:t>
      </w:r>
      <w:r>
        <w:rPr>
          <w:spacing w:val="5"/>
        </w:rPr>
        <w:t xml:space="preserve"> </w:t>
      </w:r>
      <w:r>
        <w:t>нарушений</w:t>
      </w:r>
      <w:r>
        <w:rPr>
          <w:spacing w:val="11"/>
        </w:rPr>
        <w:t xml:space="preserve"> </w:t>
      </w:r>
      <w:r>
        <w:t>изолированных</w:t>
      </w:r>
      <w:r>
        <w:rPr>
          <w:spacing w:val="-57"/>
        </w:rPr>
        <w:t xml:space="preserve"> </w:t>
      </w:r>
      <w:r>
        <w:t>звуков;</w:t>
      </w:r>
      <w:r>
        <w:rPr>
          <w:spacing w:val="50"/>
        </w:rPr>
        <w:t xml:space="preserve"> </w:t>
      </w:r>
      <w:r>
        <w:t>автоматизация</w:t>
      </w:r>
      <w:r>
        <w:rPr>
          <w:spacing w:val="49"/>
        </w:rPr>
        <w:t xml:space="preserve"> </w:t>
      </w:r>
      <w:r>
        <w:t>звуков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слогах,</w:t>
      </w:r>
      <w:r>
        <w:rPr>
          <w:spacing w:val="56"/>
        </w:rPr>
        <w:t xml:space="preserve"> </w:t>
      </w:r>
      <w:r>
        <w:t>словах,</w:t>
      </w:r>
      <w:r>
        <w:rPr>
          <w:spacing w:val="55"/>
        </w:rPr>
        <w:t xml:space="preserve"> </w:t>
      </w:r>
      <w:r>
        <w:t>словосочетаниях,</w:t>
      </w:r>
      <w:r>
        <w:rPr>
          <w:spacing w:val="52"/>
        </w:rPr>
        <w:t xml:space="preserve"> </w:t>
      </w:r>
      <w:r>
        <w:t>предложениях,</w:t>
      </w:r>
      <w:r>
        <w:rPr>
          <w:spacing w:val="56"/>
        </w:rPr>
        <w:t xml:space="preserve"> </w:t>
      </w:r>
      <w:r>
        <w:t>связной</w:t>
      </w:r>
      <w:r>
        <w:rPr>
          <w:spacing w:val="-57"/>
        </w:rPr>
        <w:t xml:space="preserve"> </w:t>
      </w:r>
      <w:r>
        <w:t>речи; дифференциация звуков; коррекция нарушений звукослоговой структуры;</w:t>
      </w:r>
      <w:r>
        <w:rPr>
          <w:spacing w:val="1"/>
        </w:rPr>
        <w:t xml:space="preserve"> </w:t>
      </w:r>
      <w:r>
        <w:t>совершенствование лексических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языка;</w:t>
      </w:r>
    </w:p>
    <w:p w:rsidR="002D489C" w:rsidRDefault="002D489C">
      <w:pPr>
        <w:pStyle w:val="BodyText"/>
        <w:spacing w:line="237" w:lineRule="auto"/>
        <w:ind w:right="5992"/>
        <w:jc w:val="left"/>
      </w:pPr>
      <w:r>
        <w:t>развитие навыков связной речи;</w:t>
      </w:r>
      <w:r>
        <w:rPr>
          <w:spacing w:val="1"/>
        </w:rPr>
        <w:t xml:space="preserve"> </w:t>
      </w:r>
      <w:r>
        <w:t>обогащение</w:t>
      </w:r>
      <w:r>
        <w:rPr>
          <w:spacing w:val="-7"/>
        </w:rPr>
        <w:t xml:space="preserve"> </w:t>
      </w:r>
      <w:r>
        <w:t>коммуникативного</w:t>
      </w:r>
      <w:r>
        <w:rPr>
          <w:spacing w:val="-10"/>
        </w:rPr>
        <w:t xml:space="preserve"> </w:t>
      </w:r>
      <w:r>
        <w:t>опыта.</w:t>
      </w:r>
    </w:p>
    <w:p w:rsidR="002D489C" w:rsidRDefault="002D489C">
      <w:pPr>
        <w:pStyle w:val="BodyText"/>
        <w:spacing w:before="10"/>
        <w:ind w:left="0"/>
        <w:jc w:val="left"/>
        <w:rPr>
          <w:sz w:val="15"/>
        </w:rPr>
      </w:pPr>
    </w:p>
    <w:p w:rsidR="002D489C" w:rsidRDefault="002D489C">
      <w:pPr>
        <w:pStyle w:val="Heading2"/>
        <w:spacing w:before="90" w:line="275" w:lineRule="exact"/>
        <w:jc w:val="left"/>
      </w:pPr>
      <w:r>
        <w:t>Старший</w:t>
      </w:r>
      <w:r>
        <w:rPr>
          <w:spacing w:val="-2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</w:p>
    <w:p w:rsidR="002D489C" w:rsidRDefault="002D489C">
      <w:pPr>
        <w:pStyle w:val="BodyText"/>
        <w:spacing w:line="274" w:lineRule="exact"/>
        <w:jc w:val="left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</w:t>
      </w:r>
      <w:r>
        <w:rPr>
          <w:spacing w:val="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2D489C" w:rsidRDefault="002D489C">
      <w:pPr>
        <w:pStyle w:val="BodyText"/>
        <w:spacing w:line="242" w:lineRule="auto"/>
        <w:jc w:val="left"/>
      </w:pPr>
      <w:r>
        <w:t>В</w:t>
      </w:r>
      <w:r>
        <w:rPr>
          <w:spacing w:val="3"/>
        </w:rPr>
        <w:t xml:space="preserve"> </w:t>
      </w:r>
      <w:r>
        <w:t>процессе ознакомления</w:t>
      </w:r>
      <w:r>
        <w:rPr>
          <w:spacing w:val="4"/>
        </w:rPr>
        <w:t xml:space="preserve"> </w:t>
      </w:r>
      <w:r>
        <w:t>с предметами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овладеть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умениями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навыками:</w:t>
      </w:r>
    </w:p>
    <w:p w:rsidR="002D489C" w:rsidRDefault="002D489C">
      <w:pPr>
        <w:pStyle w:val="BodyText"/>
        <w:spacing w:line="271" w:lineRule="exact"/>
        <w:jc w:val="left"/>
      </w:pPr>
      <w:r>
        <w:t>проводить</w:t>
      </w:r>
      <w:r>
        <w:rPr>
          <w:spacing w:val="-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изучаемыми</w:t>
      </w:r>
      <w:r>
        <w:rPr>
          <w:spacing w:val="-3"/>
        </w:rPr>
        <w:t xml:space="preserve"> </w:t>
      </w:r>
      <w:r>
        <w:t>объектами;</w:t>
      </w:r>
    </w:p>
    <w:p w:rsidR="002D489C" w:rsidRDefault="002D489C">
      <w:pPr>
        <w:pStyle w:val="BodyText"/>
        <w:tabs>
          <w:tab w:val="left" w:pos="2123"/>
          <w:tab w:val="left" w:pos="4300"/>
          <w:tab w:val="left" w:pos="6444"/>
          <w:tab w:val="left" w:pos="7365"/>
          <w:tab w:val="left" w:pos="8770"/>
        </w:tabs>
        <w:spacing w:before="1"/>
        <w:ind w:right="400"/>
        <w:jc w:val="left"/>
      </w:pPr>
      <w:r>
        <w:t>осуществлять</w:t>
      </w:r>
      <w:r>
        <w:tab/>
        <w:t>целенаправленный</w:t>
      </w:r>
      <w:r>
        <w:tab/>
        <w:t>последовательный</w:t>
      </w:r>
      <w:r>
        <w:tab/>
        <w:t>анализ</w:t>
      </w:r>
      <w:r>
        <w:tab/>
        <w:t>изучаемого</w:t>
      </w:r>
      <w:r>
        <w:tab/>
      </w:r>
      <w:r>
        <w:rPr>
          <w:spacing w:val="-1"/>
        </w:rPr>
        <w:t>конкретного</w:t>
      </w:r>
      <w:r>
        <w:rPr>
          <w:spacing w:val="-57"/>
        </w:rPr>
        <w:t xml:space="preserve"> </w:t>
      </w:r>
      <w:r>
        <w:t>предмета;</w:t>
      </w:r>
    </w:p>
    <w:p w:rsidR="002D489C" w:rsidRDefault="002D489C">
      <w:pPr>
        <w:pStyle w:val="BodyText"/>
        <w:spacing w:before="1" w:line="275" w:lineRule="exact"/>
        <w:jc w:val="lef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цвету,</w:t>
      </w:r>
      <w:r>
        <w:rPr>
          <w:spacing w:val="-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размеру,</w:t>
      </w:r>
      <w:r>
        <w:rPr>
          <w:spacing w:val="-1"/>
        </w:rPr>
        <w:t xml:space="preserve"> </w:t>
      </w:r>
      <w:r>
        <w:t>назначению;</w:t>
      </w:r>
    </w:p>
    <w:p w:rsidR="002D489C" w:rsidRDefault="002D489C">
      <w:pPr>
        <w:pStyle w:val="BodyText"/>
        <w:spacing w:line="242" w:lineRule="auto"/>
        <w:jc w:val="left"/>
      </w:pPr>
      <w:r>
        <w:t>распределять</w:t>
      </w:r>
      <w:r>
        <w:rPr>
          <w:spacing w:val="38"/>
        </w:rPr>
        <w:t xml:space="preserve"> </w:t>
      </w:r>
      <w:r>
        <w:t>практически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«в</w:t>
      </w:r>
      <w:r>
        <w:rPr>
          <w:spacing w:val="45"/>
        </w:rPr>
        <w:t xml:space="preserve"> </w:t>
      </w:r>
      <w:r>
        <w:t>уме»</w:t>
      </w:r>
      <w:r>
        <w:rPr>
          <w:spacing w:val="33"/>
        </w:rPr>
        <w:t xml:space="preserve"> </w:t>
      </w:r>
      <w:r>
        <w:t>предметы</w:t>
      </w:r>
      <w:r>
        <w:rPr>
          <w:spacing w:val="39"/>
        </w:rPr>
        <w:t xml:space="preserve"> </w:t>
      </w:r>
      <w:r>
        <w:t>(их</w:t>
      </w:r>
      <w:r>
        <w:rPr>
          <w:spacing w:val="33"/>
        </w:rPr>
        <w:t xml:space="preserve"> </w:t>
      </w:r>
      <w:r>
        <w:t>изображения)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родовому</w:t>
      </w:r>
      <w:r>
        <w:rPr>
          <w:spacing w:val="-57"/>
        </w:rPr>
        <w:t xml:space="preserve"> </w:t>
      </w:r>
      <w:r>
        <w:t>признаку;</w:t>
      </w:r>
    </w:p>
    <w:p w:rsidR="002D489C" w:rsidRDefault="002D489C">
      <w:pPr>
        <w:pStyle w:val="BodyText"/>
        <w:spacing w:before="185"/>
        <w:ind w:left="0" w:right="104"/>
        <w:jc w:val="right"/>
      </w:pPr>
      <w:r>
        <w:t>56</w:t>
      </w:r>
    </w:p>
    <w:p w:rsidR="002D489C" w:rsidRDefault="002D489C">
      <w:pPr>
        <w:jc w:val="right"/>
        <w:sectPr w:rsidR="002D489C">
          <w:footerReference w:type="default" r:id="rId37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780"/>
        <w:jc w:val="left"/>
      </w:pPr>
      <w:r>
        <w:t>называть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(их.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точными</w:t>
      </w:r>
      <w:r>
        <w:rPr>
          <w:spacing w:val="1"/>
        </w:rPr>
        <w:t xml:space="preserve"> </w:t>
      </w:r>
      <w:r>
        <w:t>обобщающими</w:t>
      </w:r>
      <w:r>
        <w:rPr>
          <w:spacing w:val="-57"/>
        </w:rPr>
        <w:t xml:space="preserve"> </w:t>
      </w:r>
      <w:r>
        <w:t>словами;</w:t>
      </w:r>
    </w:p>
    <w:p w:rsidR="002D489C" w:rsidRDefault="002D489C">
      <w:pPr>
        <w:pStyle w:val="BodyText"/>
        <w:spacing w:before="6" w:line="237" w:lineRule="auto"/>
        <w:jc w:val="left"/>
      </w:pPr>
      <w:r>
        <w:t>устанавливать</w:t>
      </w:r>
      <w:r>
        <w:rPr>
          <w:spacing w:val="27"/>
        </w:rPr>
        <w:t xml:space="preserve"> </w:t>
      </w:r>
      <w:r>
        <w:t>простейшие</w:t>
      </w:r>
      <w:r>
        <w:rPr>
          <w:spacing w:val="19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наблюдаемых</w:t>
      </w:r>
      <w:r>
        <w:rPr>
          <w:spacing w:val="20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педагога.</w:t>
      </w:r>
    </w:p>
    <w:p w:rsidR="002D489C" w:rsidRDefault="002D489C">
      <w:pPr>
        <w:pStyle w:val="BodyText"/>
        <w:spacing w:before="3"/>
        <w:jc w:val="left"/>
      </w:pPr>
      <w:r>
        <w:t>Работа</w:t>
      </w:r>
      <w:r>
        <w:rPr>
          <w:spacing w:val="-1"/>
        </w:rPr>
        <w:t xml:space="preserve"> </w:t>
      </w:r>
      <w:r>
        <w:t>по развитию</w:t>
      </w:r>
      <w:r>
        <w:rPr>
          <w:spacing w:val="-2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выработку</w:t>
      </w:r>
      <w:r>
        <w:rPr>
          <w:spacing w:val="-10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придумывать</w:t>
      </w:r>
      <w:r>
        <w:rPr>
          <w:spacing w:val="2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картин;</w:t>
      </w:r>
    </w:p>
    <w:p w:rsidR="002D489C" w:rsidRDefault="002D489C">
      <w:pPr>
        <w:pStyle w:val="BodyText"/>
        <w:spacing w:before="1"/>
        <w:ind w:right="389"/>
        <w:jc w:val="left"/>
      </w:pPr>
      <w:r>
        <w:t>определять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изображенные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картине</w:t>
      </w:r>
      <w:r>
        <w:rPr>
          <w:spacing w:val="3"/>
        </w:rPr>
        <w:t xml:space="preserve"> </w:t>
      </w:r>
      <w:r>
        <w:t>(поздняя</w:t>
      </w:r>
      <w:r>
        <w:rPr>
          <w:spacing w:val="-1"/>
        </w:rPr>
        <w:t xml:space="preserve"> </w:t>
      </w:r>
      <w:r>
        <w:t>осень,</w:t>
      </w:r>
      <w:r>
        <w:rPr>
          <w:spacing w:val="6"/>
        </w:rPr>
        <w:t xml:space="preserve"> </w:t>
      </w:r>
      <w:r>
        <w:t>ранняя</w:t>
      </w:r>
      <w:r>
        <w:rPr>
          <w:spacing w:val="-1"/>
        </w:rPr>
        <w:t xml:space="preserve"> </w:t>
      </w:r>
      <w:r>
        <w:t>весна;</w:t>
      </w:r>
      <w:r>
        <w:rPr>
          <w:spacing w:val="-57"/>
        </w:rPr>
        <w:t xml:space="preserve"> </w:t>
      </w:r>
      <w:r>
        <w:t>вечером, утром, в полдень; вдали, вблизи, недалеко, перед, между, из-за и т.п.);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высказывать</w:t>
      </w:r>
      <w:r>
        <w:rPr>
          <w:spacing w:val="2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выводы;</w:t>
      </w:r>
    </w:p>
    <w:p w:rsidR="002D489C" w:rsidRDefault="002D489C">
      <w:pPr>
        <w:pStyle w:val="BodyText"/>
        <w:ind w:right="384"/>
      </w:pP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(охарактеризовать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ключение);</w:t>
      </w:r>
    </w:p>
    <w:p w:rsidR="002D489C" w:rsidRDefault="002D489C">
      <w:pPr>
        <w:pStyle w:val="BodyText"/>
        <w:spacing w:before="1" w:line="275" w:lineRule="exact"/>
      </w:pPr>
      <w:r>
        <w:t>восстанавливать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серии сюжетных</w:t>
      </w:r>
      <w:r>
        <w:rPr>
          <w:spacing w:val="-5"/>
        </w:rPr>
        <w:t xml:space="preserve"> </w:t>
      </w:r>
      <w:r>
        <w:t>картин;</w:t>
      </w:r>
    </w:p>
    <w:p w:rsidR="002D489C" w:rsidRDefault="002D489C">
      <w:pPr>
        <w:pStyle w:val="BodyText"/>
        <w:ind w:right="385"/>
      </w:pPr>
      <w:r>
        <w:t>слушать</w:t>
      </w:r>
      <w:r>
        <w:rPr>
          <w:spacing w:val="1"/>
        </w:rPr>
        <w:t xml:space="preserve"> </w:t>
      </w:r>
      <w:r>
        <w:t>внимательно ответы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своих товарищей, 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языка.</w:t>
      </w:r>
    </w:p>
    <w:p w:rsidR="002D489C" w:rsidRDefault="002D489C">
      <w:pPr>
        <w:spacing w:before="1"/>
        <w:ind w:left="478" w:right="390"/>
        <w:jc w:val="both"/>
        <w:rPr>
          <w:sz w:val="24"/>
        </w:rPr>
      </w:pPr>
      <w:r>
        <w:rPr>
          <w:i/>
          <w:sz w:val="24"/>
        </w:rPr>
        <w:t xml:space="preserve">Работа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ознакомлению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окружающим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миром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развитию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речи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воспитателем.</w:t>
      </w:r>
    </w:p>
    <w:p w:rsidR="002D489C" w:rsidRDefault="002D489C">
      <w:pPr>
        <w:pStyle w:val="BodyText"/>
        <w:spacing w:before="9"/>
        <w:ind w:left="0"/>
        <w:jc w:val="left"/>
        <w:rPr>
          <w:sz w:val="23"/>
        </w:rPr>
      </w:pPr>
    </w:p>
    <w:p w:rsidR="002D489C" w:rsidRDefault="002D489C">
      <w:pPr>
        <w:pStyle w:val="BodyText"/>
        <w:spacing w:before="1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и трудом людей</w:t>
      </w:r>
    </w:p>
    <w:p w:rsidR="002D489C" w:rsidRDefault="002D489C">
      <w:pPr>
        <w:pStyle w:val="ListParagraph"/>
        <w:numPr>
          <w:ilvl w:val="1"/>
          <w:numId w:val="15"/>
        </w:numPr>
        <w:tabs>
          <w:tab w:val="left" w:pos="724"/>
        </w:tabs>
        <w:spacing w:before="2" w:line="275" w:lineRule="exact"/>
        <w:ind w:hanging="246"/>
        <w:rPr>
          <w:sz w:val="24"/>
        </w:rPr>
      </w:pPr>
      <w:r>
        <w:rPr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</w:p>
    <w:p w:rsidR="002D489C" w:rsidRDefault="002D489C">
      <w:pPr>
        <w:pStyle w:val="BodyText"/>
        <w:ind w:right="391"/>
      </w:pPr>
      <w:r>
        <w:t>Познакомить детей с трудом родителей: где и кем работают его родители, что они делают на</w:t>
      </w:r>
      <w:r>
        <w:rPr>
          <w:spacing w:val="-57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сестер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работу).</w:t>
      </w:r>
    </w:p>
    <w:p w:rsidR="002D489C" w:rsidRDefault="002D489C">
      <w:pPr>
        <w:pStyle w:val="BodyText"/>
        <w:spacing w:before="2"/>
        <w:ind w:right="388"/>
      </w:pPr>
      <w:r>
        <w:t>Иметь 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двумя-тремя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-57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почтальона,</w:t>
      </w:r>
      <w:r>
        <w:rPr>
          <w:spacing w:val="1"/>
        </w:rPr>
        <w:t xml:space="preserve"> </w:t>
      </w:r>
      <w:r>
        <w:t>водителя,</w:t>
      </w:r>
      <w:r>
        <w:rPr>
          <w:spacing w:val="1"/>
        </w:rPr>
        <w:t xml:space="preserve"> </w:t>
      </w:r>
      <w:r>
        <w:t>продавца.</w:t>
      </w:r>
    </w:p>
    <w:p w:rsidR="002D489C" w:rsidRDefault="002D489C">
      <w:pPr>
        <w:pStyle w:val="BodyText"/>
        <w:spacing w:line="274" w:lineRule="exact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объектами ближайшего</w:t>
      </w:r>
      <w:r>
        <w:rPr>
          <w:spacing w:val="-6"/>
        </w:rPr>
        <w:t xml:space="preserve"> </w:t>
      </w:r>
      <w:r>
        <w:t>окружения</w:t>
      </w:r>
    </w:p>
    <w:p w:rsidR="002D489C" w:rsidRDefault="002D489C">
      <w:pPr>
        <w:pStyle w:val="BodyText"/>
        <w:spacing w:before="2"/>
        <w:ind w:right="390"/>
      </w:pPr>
      <w:r>
        <w:t>Знать и уметь рассказать о внешнем виде посещаемого детского сада и дома, в котором</w:t>
      </w:r>
      <w:r>
        <w:rPr>
          <w:spacing w:val="1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ребенок</w:t>
      </w:r>
    </w:p>
    <w:p w:rsidR="002D489C" w:rsidRDefault="002D489C">
      <w:pPr>
        <w:pStyle w:val="BodyText"/>
        <w:spacing w:before="3" w:line="237" w:lineRule="auto"/>
        <w:ind w:right="395"/>
      </w:pPr>
      <w:r>
        <w:t>Узнавать по назначению и оформлению разные виды магазинов, аптеку, почту, детский сад,</w:t>
      </w:r>
      <w:r>
        <w:rPr>
          <w:spacing w:val="1"/>
        </w:rPr>
        <w:t xml:space="preserve"> </w:t>
      </w:r>
      <w:r>
        <w:t>школу,</w:t>
      </w:r>
      <w:r>
        <w:rPr>
          <w:spacing w:val="3"/>
        </w:rPr>
        <w:t xml:space="preserve"> </w:t>
      </w:r>
      <w:r>
        <w:t>поликлинику,</w:t>
      </w:r>
      <w:r>
        <w:rPr>
          <w:spacing w:val="3"/>
        </w:rPr>
        <w:t xml:space="preserve"> </w:t>
      </w:r>
      <w:r>
        <w:t>стадион,</w:t>
      </w:r>
      <w:r>
        <w:rPr>
          <w:spacing w:val="-2"/>
        </w:rPr>
        <w:t xml:space="preserve"> </w:t>
      </w:r>
      <w:r>
        <w:t>подземный</w:t>
      </w:r>
      <w:r>
        <w:rPr>
          <w:spacing w:val="-2"/>
        </w:rPr>
        <w:t xml:space="preserve"> </w:t>
      </w:r>
      <w:r>
        <w:t>переход,</w:t>
      </w:r>
      <w:r>
        <w:rPr>
          <w:spacing w:val="3"/>
        </w:rPr>
        <w:t xml:space="preserve"> </w:t>
      </w:r>
      <w:r>
        <w:t>станции</w:t>
      </w:r>
      <w:r>
        <w:rPr>
          <w:spacing w:val="-3"/>
        </w:rPr>
        <w:t xml:space="preserve"> </w:t>
      </w:r>
      <w:r>
        <w:t>метро.</w:t>
      </w:r>
    </w:p>
    <w:p w:rsidR="002D489C" w:rsidRDefault="002D489C">
      <w:pPr>
        <w:pStyle w:val="BodyText"/>
        <w:spacing w:before="5" w:line="237" w:lineRule="auto"/>
        <w:ind w:right="389"/>
      </w:pPr>
      <w:r>
        <w:t>Учить 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(автобус,</w:t>
      </w:r>
      <w:r>
        <w:rPr>
          <w:spacing w:val="1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троллейбус,</w:t>
      </w:r>
      <w:r>
        <w:rPr>
          <w:spacing w:val="3"/>
        </w:rPr>
        <w:t xml:space="preserve"> </w:t>
      </w:r>
      <w:r>
        <w:t>поезд,</w:t>
      </w:r>
      <w:r>
        <w:rPr>
          <w:spacing w:val="-1"/>
        </w:rPr>
        <w:t xml:space="preserve"> </w:t>
      </w:r>
      <w:r>
        <w:t>самолет).</w:t>
      </w:r>
    </w:p>
    <w:p w:rsidR="002D489C" w:rsidRDefault="002D489C">
      <w:pPr>
        <w:pStyle w:val="BodyText"/>
        <w:spacing w:before="4" w:line="275" w:lineRule="exact"/>
      </w:pPr>
      <w:r>
        <w:t>Знания</w:t>
      </w:r>
      <w:r>
        <w:rPr>
          <w:spacing w:val="-6"/>
        </w:rPr>
        <w:t xml:space="preserve"> </w:t>
      </w:r>
      <w:r>
        <w:t>о себе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семье,</w:t>
      </w:r>
      <w:r>
        <w:rPr>
          <w:spacing w:val="-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людей</w:t>
      </w:r>
    </w:p>
    <w:p w:rsidR="002D489C" w:rsidRDefault="002D489C">
      <w:pPr>
        <w:pStyle w:val="BodyText"/>
        <w:spacing w:before="1" w:line="237" w:lineRule="auto"/>
        <w:ind w:right="388"/>
      </w:pPr>
      <w:r>
        <w:t>Знать свои имя и фамилию, свой возраст, имена и отчества родителей, имена братьев и</w:t>
      </w:r>
      <w:r>
        <w:rPr>
          <w:spacing w:val="1"/>
        </w:rPr>
        <w:t xml:space="preserve"> </w:t>
      </w:r>
      <w:r>
        <w:t>сестер,</w:t>
      </w:r>
      <w:r>
        <w:rPr>
          <w:spacing w:val="3"/>
        </w:rPr>
        <w:t xml:space="preserve"> </w:t>
      </w:r>
      <w:r>
        <w:t>бабушки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дедушки.</w:t>
      </w:r>
    </w:p>
    <w:p w:rsidR="002D489C" w:rsidRDefault="002D489C">
      <w:pPr>
        <w:pStyle w:val="BodyText"/>
        <w:spacing w:before="6" w:line="237" w:lineRule="auto"/>
        <w:ind w:right="391"/>
      </w:pPr>
      <w:r>
        <w:t>Познакомить детей с понятием «семья», дать элементарные представления о родственных</w:t>
      </w:r>
      <w:r>
        <w:rPr>
          <w:spacing w:val="1"/>
        </w:rPr>
        <w:t xml:space="preserve"> </w:t>
      </w:r>
      <w:r>
        <w:t>связях.</w:t>
      </w:r>
      <w:r>
        <w:rPr>
          <w:spacing w:val="1"/>
        </w:rPr>
        <w:t xml:space="preserve"> </w:t>
      </w:r>
      <w:r>
        <w:t>Знать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рассказать, как</w:t>
      </w:r>
      <w:r>
        <w:rPr>
          <w:spacing w:val="-3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проводит</w:t>
      </w:r>
      <w:r>
        <w:rPr>
          <w:spacing w:val="-6"/>
        </w:rPr>
        <w:t xml:space="preserve"> </w:t>
      </w:r>
      <w:r>
        <w:t>досуг.</w:t>
      </w:r>
    </w:p>
    <w:p w:rsidR="002D489C" w:rsidRDefault="002D489C">
      <w:pPr>
        <w:pStyle w:val="BodyText"/>
        <w:spacing w:before="3"/>
        <w:ind w:right="385"/>
      </w:pP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какую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1"/>
        </w:rPr>
        <w:t xml:space="preserve"> </w:t>
      </w:r>
      <w:r>
        <w:t>труде. Бытовая техника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предметов),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бытовой    </w:t>
      </w:r>
      <w:r>
        <w:rPr>
          <w:spacing w:val="1"/>
        </w:rPr>
        <w:t xml:space="preserve"> </w:t>
      </w:r>
      <w:r>
        <w:t xml:space="preserve">техникой, 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безопасности. Любимые игрушки    </w:t>
      </w:r>
      <w:r>
        <w:rPr>
          <w:spacing w:val="1"/>
        </w:rPr>
        <w:t xml:space="preserve"> </w:t>
      </w:r>
      <w:r>
        <w:t>и      настольные</w:t>
      </w:r>
      <w:r>
        <w:rPr>
          <w:spacing w:val="1"/>
        </w:rPr>
        <w:t xml:space="preserve"> </w:t>
      </w:r>
      <w:r>
        <w:t>игры. Продолжать расширять и обогащать знания детей о предметах домашнего обихода</w:t>
      </w:r>
      <w:r>
        <w:rPr>
          <w:spacing w:val="1"/>
        </w:rPr>
        <w:t xml:space="preserve"> </w:t>
      </w:r>
      <w:r>
        <w:t>(мебели,</w:t>
      </w:r>
      <w:r>
        <w:rPr>
          <w:spacing w:val="3"/>
        </w:rPr>
        <w:t xml:space="preserve"> </w:t>
      </w:r>
      <w:r>
        <w:t>посуде,</w:t>
      </w:r>
      <w:r>
        <w:rPr>
          <w:spacing w:val="3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уборах).</w:t>
      </w:r>
    </w:p>
    <w:p w:rsidR="002D489C" w:rsidRDefault="002D489C">
      <w:pPr>
        <w:spacing w:line="274" w:lineRule="exact"/>
        <w:ind w:left="478"/>
        <w:rPr>
          <w:sz w:val="24"/>
        </w:rPr>
      </w:pPr>
      <w:r>
        <w:rPr>
          <w:i/>
          <w:sz w:val="24"/>
        </w:rPr>
        <w:t>Сенсорное развитие</w:t>
      </w:r>
      <w:r>
        <w:rPr>
          <w:sz w:val="24"/>
        </w:rPr>
        <w:t>.</w:t>
      </w:r>
    </w:p>
    <w:p w:rsidR="002D489C" w:rsidRDefault="002D489C">
      <w:pPr>
        <w:pStyle w:val="BodyText"/>
        <w:spacing w:before="2" w:line="275" w:lineRule="exact"/>
        <w:jc w:val="left"/>
      </w:pPr>
      <w:r>
        <w:t>Развитие</w:t>
      </w:r>
      <w:r>
        <w:rPr>
          <w:spacing w:val="-8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восприятия</w:t>
      </w:r>
    </w:p>
    <w:p w:rsidR="002D489C" w:rsidRDefault="002D489C">
      <w:pPr>
        <w:pStyle w:val="BodyText"/>
        <w:spacing w:line="275" w:lineRule="exact"/>
        <w:jc w:val="left"/>
      </w:pPr>
      <w:r>
        <w:t>Развитие</w:t>
      </w:r>
      <w:r>
        <w:rPr>
          <w:spacing w:val="-8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формы, величины</w:t>
      </w:r>
    </w:p>
    <w:p w:rsidR="002D489C" w:rsidRDefault="002D489C">
      <w:pPr>
        <w:pStyle w:val="BodyText"/>
        <w:spacing w:before="3"/>
        <w:jc w:val="left"/>
      </w:pPr>
      <w:r>
        <w:t>Учить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цвета:</w:t>
      </w:r>
      <w:r>
        <w:rPr>
          <w:spacing w:val="-3"/>
        </w:rPr>
        <w:t xml:space="preserve"> </w:t>
      </w:r>
      <w:r>
        <w:t>красный,</w:t>
      </w:r>
      <w:r>
        <w:rPr>
          <w:spacing w:val="-5"/>
        </w:rPr>
        <w:t xml:space="preserve"> </w:t>
      </w:r>
      <w:r>
        <w:t>желтый,</w:t>
      </w:r>
      <w:r>
        <w:rPr>
          <w:spacing w:val="-6"/>
        </w:rPr>
        <w:t xml:space="preserve"> </w:t>
      </w:r>
      <w:r>
        <w:t>оранжевый,</w:t>
      </w:r>
      <w:r>
        <w:rPr>
          <w:spacing w:val="-5"/>
        </w:rPr>
        <w:t xml:space="preserve"> </w:t>
      </w:r>
      <w:r>
        <w:t>зеленый,</w:t>
      </w:r>
      <w:r>
        <w:rPr>
          <w:spacing w:val="-1"/>
        </w:rPr>
        <w:t xml:space="preserve"> </w:t>
      </w:r>
      <w:r>
        <w:t>синий,</w:t>
      </w:r>
      <w:r>
        <w:rPr>
          <w:spacing w:val="-57"/>
        </w:rPr>
        <w:t xml:space="preserve"> </w:t>
      </w:r>
      <w:r>
        <w:t>фиолетовый,</w:t>
      </w:r>
      <w:r>
        <w:rPr>
          <w:spacing w:val="-2"/>
        </w:rPr>
        <w:t xml:space="preserve"> </w:t>
      </w:r>
      <w:r>
        <w:t>коричневый,</w:t>
      </w:r>
      <w:r>
        <w:rPr>
          <w:spacing w:val="-1"/>
        </w:rPr>
        <w:t xml:space="preserve"> </w:t>
      </w:r>
      <w:r>
        <w:t>белый,</w:t>
      </w:r>
      <w:r>
        <w:rPr>
          <w:spacing w:val="-1"/>
        </w:rPr>
        <w:t xml:space="preserve"> </w:t>
      </w:r>
      <w:r>
        <w:t>черный.</w:t>
      </w:r>
    </w:p>
    <w:p w:rsidR="002D489C" w:rsidRDefault="002D489C">
      <w:pPr>
        <w:pStyle w:val="BodyText"/>
        <w:tabs>
          <w:tab w:val="left" w:pos="1485"/>
          <w:tab w:val="left" w:pos="2464"/>
          <w:tab w:val="left" w:pos="2900"/>
          <w:tab w:val="left" w:pos="4440"/>
          <w:tab w:val="left" w:pos="5816"/>
          <w:tab w:val="left" w:pos="7481"/>
          <w:tab w:val="left" w:pos="9039"/>
        </w:tabs>
        <w:ind w:right="104"/>
        <w:jc w:val="left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 овал)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(брус</w:t>
      </w:r>
      <w:r>
        <w:rPr>
          <w:vertAlign w:val="superscript"/>
        </w:rPr>
        <w:t>1</w:t>
      </w:r>
      <w:r>
        <w:t>,</w:t>
      </w:r>
      <w:r>
        <w:rPr>
          <w:spacing w:val="9"/>
        </w:rPr>
        <w:t xml:space="preserve"> </w:t>
      </w:r>
      <w:r>
        <w:t>куб,</w:t>
      </w:r>
      <w:r>
        <w:rPr>
          <w:spacing w:val="10"/>
        </w:rPr>
        <w:t xml:space="preserve"> </w:t>
      </w:r>
      <w:r>
        <w:t>цилиндр,</w:t>
      </w:r>
      <w:r>
        <w:rPr>
          <w:spacing w:val="9"/>
        </w:rPr>
        <w:t xml:space="preserve"> </w:t>
      </w:r>
      <w:r>
        <w:t>конус).</w:t>
      </w:r>
      <w:r>
        <w:rPr>
          <w:spacing w:val="10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tab/>
        <w:t>форму</w:t>
      </w:r>
      <w:r>
        <w:tab/>
        <w:t>в</w:t>
      </w:r>
      <w:r>
        <w:tab/>
        <w:t>конкретных</w:t>
      </w:r>
      <w:r>
        <w:tab/>
        <w:t>предметах</w:t>
      </w:r>
      <w:r>
        <w:tab/>
        <w:t>окружающей</w:t>
      </w:r>
      <w:r>
        <w:tab/>
        <w:t>обстановки,</w:t>
      </w:r>
      <w:r>
        <w:tab/>
        <w:t>пользуясь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эталонами,</w:t>
      </w:r>
      <w:r>
        <w:rPr>
          <w:spacing w:val="3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предметы</w:t>
      </w:r>
      <w:r>
        <w:rPr>
          <w:spacing w:val="4"/>
        </w:rPr>
        <w:t xml:space="preserve"> </w:t>
      </w:r>
      <w:r>
        <w:t>круглыми,</w:t>
      </w:r>
      <w:r>
        <w:rPr>
          <w:spacing w:val="3"/>
        </w:rPr>
        <w:t xml:space="preserve"> </w:t>
      </w:r>
      <w:r>
        <w:t>треугольными,</w:t>
      </w:r>
      <w:r>
        <w:rPr>
          <w:spacing w:val="4"/>
        </w:rPr>
        <w:t xml:space="preserve"> </w:t>
      </w:r>
      <w:r>
        <w:t>квадратными,</w:t>
      </w:r>
      <w:r>
        <w:rPr>
          <w:spacing w:val="-11"/>
        </w:rPr>
        <w:t xml:space="preserve"> </w:t>
      </w:r>
      <w:r>
        <w:rPr>
          <w:position w:val="-18"/>
        </w:rPr>
        <w:t>57</w:t>
      </w:r>
    </w:p>
    <w:p w:rsidR="002D489C" w:rsidRDefault="002D489C">
      <w:pPr>
        <w:sectPr w:rsidR="002D489C">
          <w:footerReference w:type="default" r:id="rId38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397"/>
      </w:pPr>
      <w:r>
        <w:t>овальными.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обводить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(листьев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деревьев).</w:t>
      </w:r>
    </w:p>
    <w:p w:rsidR="002D489C" w:rsidRDefault="002D489C">
      <w:pPr>
        <w:pStyle w:val="BodyText"/>
        <w:spacing w:before="4"/>
        <w:ind w:right="384"/>
      </w:pPr>
      <w:r>
        <w:t>Указывать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(большой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большой, маленький — меньше — самый маленький, самый большой — самый маленький,</w:t>
      </w:r>
      <w:r>
        <w:rPr>
          <w:spacing w:val="1"/>
        </w:rPr>
        <w:t xml:space="preserve"> </w:t>
      </w:r>
      <w:r>
        <w:t>больше, чем — меньше, чем) при сравнении нескольких предметов (от 3 до 5) разной длины,</w:t>
      </w:r>
      <w:r>
        <w:rPr>
          <w:spacing w:val="-57"/>
        </w:rPr>
        <w:t xml:space="preserve"> </w:t>
      </w:r>
      <w:r>
        <w:t>высоты,</w:t>
      </w:r>
      <w:r>
        <w:rPr>
          <w:spacing w:val="-2"/>
        </w:rPr>
        <w:t xml:space="preserve"> </w:t>
      </w:r>
      <w:r>
        <w:t>ширины.</w:t>
      </w:r>
    </w:p>
    <w:p w:rsidR="002D489C" w:rsidRDefault="002D489C">
      <w:pPr>
        <w:pStyle w:val="BodyText"/>
        <w:ind w:right="397"/>
      </w:pPr>
      <w:r>
        <w:t>Учить приемам сопоставления двух или нескольких предметов по цвету, форме, размеру:</w:t>
      </w:r>
      <w:r>
        <w:rPr>
          <w:spacing w:val="1"/>
        </w:rPr>
        <w:t xml:space="preserve"> </w:t>
      </w:r>
      <w:r>
        <w:t>прикладыванию</w:t>
      </w:r>
      <w:r>
        <w:rPr>
          <w:spacing w:val="1"/>
        </w:rPr>
        <w:t xml:space="preserve"> </w:t>
      </w:r>
      <w:r>
        <w:t>вплотную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накладыванию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уравниванию по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размера.</w:t>
      </w:r>
    </w:p>
    <w:p w:rsidR="002D489C" w:rsidRDefault="002D489C">
      <w:pPr>
        <w:pStyle w:val="BodyText"/>
        <w:ind w:right="384"/>
      </w:pP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одинакового цвета. Уметь подбирать геометрические фигуры, разные по цвету и по вели-</w:t>
      </w:r>
      <w:r>
        <w:rPr>
          <w:spacing w:val="1"/>
        </w:rPr>
        <w:t xml:space="preserve"> </w:t>
      </w:r>
      <w:r>
        <w:t>чине.</w:t>
      </w:r>
    </w:p>
    <w:p w:rsidR="002D489C" w:rsidRDefault="002D489C">
      <w:pPr>
        <w:spacing w:before="1"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пространственного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восприятия</w:t>
      </w:r>
    </w:p>
    <w:p w:rsidR="002D489C" w:rsidRDefault="002D489C">
      <w:pPr>
        <w:pStyle w:val="BodyText"/>
        <w:ind w:right="389"/>
      </w:pPr>
      <w:r>
        <w:t>Различать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 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ориентируясь на сердце с левой стороны, определять направление от себя, двигаясь в задан-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(вперед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вниз).</w:t>
      </w:r>
    </w:p>
    <w:p w:rsidR="002D489C" w:rsidRDefault="002D489C">
      <w:pPr>
        <w:pStyle w:val="BodyText"/>
        <w:ind w:right="383"/>
      </w:pPr>
      <w:r>
        <w:t>Различать пространственные понятия: правое — левое, верх — низ, спереди — сзади. Уметь</w:t>
      </w:r>
      <w:r>
        <w:rPr>
          <w:spacing w:val="1"/>
        </w:rPr>
        <w:t xml:space="preserve"> </w:t>
      </w:r>
      <w:r>
        <w:t>воспроизводить пространственные отношения между предметами по наглядному образцу и</w:t>
      </w:r>
      <w:r>
        <w:rPr>
          <w:spacing w:val="1"/>
        </w:rPr>
        <w:t xml:space="preserve"> </w:t>
      </w:r>
      <w:r>
        <w:t>по словесному указанию, активно употреблять соответствующие слова в речи: справа —</w:t>
      </w:r>
      <w:r>
        <w:rPr>
          <w:spacing w:val="1"/>
        </w:rPr>
        <w:t xml:space="preserve"> </w:t>
      </w:r>
      <w:r>
        <w:t>слева,</w:t>
      </w:r>
      <w:r>
        <w:rPr>
          <w:spacing w:val="3"/>
        </w:rPr>
        <w:t xml:space="preserve"> </w:t>
      </w:r>
      <w:r>
        <w:t>вверху</w:t>
      </w:r>
      <w:r>
        <w:rPr>
          <w:spacing w:val="-7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внизу,</w:t>
      </w:r>
      <w:r>
        <w:rPr>
          <w:spacing w:val="3"/>
        </w:rPr>
        <w:t xml:space="preserve"> </w:t>
      </w:r>
      <w:r>
        <w:t>спереди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сзади,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середине,</w:t>
      </w:r>
      <w:r>
        <w:rPr>
          <w:spacing w:val="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D489C" w:rsidRDefault="002D489C">
      <w:pPr>
        <w:ind w:left="478"/>
        <w:jc w:val="both"/>
        <w:rPr>
          <w:i/>
          <w:sz w:val="24"/>
        </w:rPr>
      </w:pPr>
      <w:r>
        <w:rPr>
          <w:i/>
          <w:sz w:val="24"/>
        </w:rPr>
        <w:t>Умственное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</w:p>
    <w:p w:rsidR="002D489C" w:rsidRDefault="002D489C">
      <w:pPr>
        <w:pStyle w:val="BodyText"/>
        <w:spacing w:before="2"/>
        <w:ind w:right="386"/>
      </w:pPr>
      <w:r>
        <w:t>Учить</w:t>
      </w:r>
      <w:r>
        <w:rPr>
          <w:spacing w:val="1"/>
        </w:rPr>
        <w:t xml:space="preserve"> </w:t>
      </w:r>
      <w:r>
        <w:t>составлять группы</w:t>
      </w:r>
      <w:r>
        <w:rPr>
          <w:spacing w:val="1"/>
        </w:rPr>
        <w:t xml:space="preserve"> </w:t>
      </w:r>
      <w:r>
        <w:t>предметов на основании одного одинакового</w:t>
      </w:r>
      <w:r>
        <w:rPr>
          <w:spacing w:val="1"/>
        </w:rPr>
        <w:t xml:space="preserve"> </w:t>
      </w:r>
      <w:r>
        <w:t>признака (цвета,</w:t>
      </w:r>
      <w:r>
        <w:rPr>
          <w:spacing w:val="1"/>
        </w:rPr>
        <w:t xml:space="preserve"> </w:t>
      </w:r>
      <w:r>
        <w:t>формы, величины, назначения), по полной аналогии (двух одинаковых признаков, например,</w:t>
      </w:r>
      <w:r>
        <w:rPr>
          <w:spacing w:val="-57"/>
        </w:rPr>
        <w:t xml:space="preserve"> </w:t>
      </w:r>
      <w:r>
        <w:t>по цвету и форме, форме и величине, цвету и величине и др.), по неполной аналогии (такого</w:t>
      </w:r>
      <w:r>
        <w:rPr>
          <w:spacing w:val="1"/>
        </w:rPr>
        <w:t xml:space="preserve"> </w:t>
      </w:r>
      <w:r>
        <w:t>же цвета, но другой формы, такой же формы, но другой величины), по трем признакам</w:t>
      </w:r>
      <w:r>
        <w:rPr>
          <w:spacing w:val="1"/>
        </w:rPr>
        <w:t xml:space="preserve"> </w:t>
      </w:r>
      <w:r>
        <w:t>(такого</w:t>
      </w:r>
      <w:r>
        <w:rPr>
          <w:spacing w:val="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одинаковые по</w:t>
      </w:r>
      <w:r>
        <w:rPr>
          <w:spacing w:val="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разные по</w:t>
      </w:r>
      <w:r>
        <w:rPr>
          <w:spacing w:val="2"/>
        </w:rPr>
        <w:t xml:space="preserve"> </w:t>
      </w:r>
      <w:r>
        <w:t>величине).</w:t>
      </w:r>
    </w:p>
    <w:p w:rsidR="002D489C" w:rsidRDefault="002D489C">
      <w:pPr>
        <w:ind w:left="478" w:right="385"/>
        <w:jc w:val="both"/>
        <w:rPr>
          <w:i/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трех-четырех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словам: </w:t>
      </w:r>
      <w:r>
        <w:rPr>
          <w:i/>
          <w:sz w:val="24"/>
        </w:rPr>
        <w:t>деревья, кустарники, цветы, овощи, фрукты, ягоды, грибы, домашние животные,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дикие животные, насекомые, птицы, мебель, посуда, игрушки, настольные игры, одежда,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обувь,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уборы.</w:t>
      </w:r>
    </w:p>
    <w:p w:rsidR="002D489C" w:rsidRDefault="002D489C">
      <w:pPr>
        <w:pStyle w:val="BodyText"/>
        <w:spacing w:line="242" w:lineRule="auto"/>
        <w:ind w:right="392"/>
      </w:pPr>
      <w:r>
        <w:t>Учить различать части отдельного предмета и целый предмет, называть весь предмет по</w:t>
      </w:r>
      <w:r>
        <w:rPr>
          <w:spacing w:val="1"/>
        </w:rPr>
        <w:t xml:space="preserve"> </w:t>
      </w:r>
      <w:r>
        <w:t>отдельной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7"/>
        </w:rPr>
        <w:t xml:space="preserve"> </w:t>
      </w:r>
      <w:r>
        <w:t>опознавательными</w:t>
      </w:r>
      <w:r>
        <w:rPr>
          <w:spacing w:val="-2"/>
        </w:rPr>
        <w:t xml:space="preserve"> </w:t>
      </w:r>
      <w:r>
        <w:t>признаками.</w:t>
      </w:r>
    </w:p>
    <w:p w:rsidR="002D489C" w:rsidRDefault="002D489C">
      <w:pPr>
        <w:pStyle w:val="BodyText"/>
        <w:spacing w:line="242" w:lineRule="auto"/>
        <w:ind w:right="395"/>
      </w:pPr>
      <w:r>
        <w:t>Учить определят простейшие причины наблюдаемых явлений и событий (на картинках и в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действительности).</w:t>
      </w:r>
    </w:p>
    <w:p w:rsidR="002D489C" w:rsidRDefault="002D489C">
      <w:pPr>
        <w:pStyle w:val="Heading2"/>
        <w:spacing w:line="272" w:lineRule="exact"/>
      </w:pPr>
      <w:r>
        <w:t>Речевое</w:t>
      </w:r>
      <w:r>
        <w:rPr>
          <w:spacing w:val="-1"/>
        </w:rPr>
        <w:t xml:space="preserve"> </w:t>
      </w:r>
      <w:r>
        <w:t>развитие</w:t>
      </w:r>
    </w:p>
    <w:p w:rsidR="002D489C" w:rsidRDefault="002D489C">
      <w:pPr>
        <w:spacing w:line="272" w:lineRule="exact"/>
        <w:ind w:left="478"/>
        <w:jc w:val="both"/>
        <w:rPr>
          <w:i/>
          <w:sz w:val="24"/>
        </w:rPr>
      </w:pPr>
      <w:r>
        <w:rPr>
          <w:sz w:val="24"/>
        </w:rPr>
        <w:t xml:space="preserve">1. </w:t>
      </w:r>
      <w:r>
        <w:rPr>
          <w:i/>
          <w:sz w:val="24"/>
        </w:rPr>
        <w:t>Расширение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систематизация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</w:t>
      </w:r>
    </w:p>
    <w:p w:rsidR="002D489C" w:rsidRDefault="002D489C">
      <w:pPr>
        <w:pStyle w:val="BodyText"/>
        <w:spacing w:line="237" w:lineRule="auto"/>
        <w:ind w:right="390"/>
      </w:pPr>
      <w:r>
        <w:t>Учить активно употреблять слова, обозначающие предметы и явления, которые изучаются в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темах:</w:t>
      </w:r>
    </w:p>
    <w:p w:rsidR="002D489C" w:rsidRDefault="002D489C">
      <w:pPr>
        <w:pStyle w:val="BodyText"/>
        <w:spacing w:before="3" w:line="237" w:lineRule="auto"/>
        <w:ind w:right="395"/>
      </w:pPr>
      <w:r>
        <w:t>Времена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Кустарники.</w:t>
      </w:r>
      <w:r>
        <w:rPr>
          <w:spacing w:val="1"/>
        </w:rPr>
        <w:t xml:space="preserve"> </w:t>
      </w:r>
      <w:r>
        <w:t>Цветы. Овощи.</w:t>
      </w:r>
      <w:r>
        <w:rPr>
          <w:spacing w:val="1"/>
        </w:rPr>
        <w:t xml:space="preserve"> </w:t>
      </w:r>
      <w:r>
        <w:t>Фрукты.</w:t>
      </w:r>
      <w:r>
        <w:rPr>
          <w:spacing w:val="1"/>
        </w:rPr>
        <w:t xml:space="preserve"> </w:t>
      </w:r>
      <w:r>
        <w:t>Ягоды.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Насекомые.</w:t>
      </w:r>
      <w:r>
        <w:rPr>
          <w:spacing w:val="-1"/>
        </w:rPr>
        <w:t xml:space="preserve"> </w:t>
      </w:r>
      <w:r>
        <w:t>Птицы.</w:t>
      </w:r>
    </w:p>
    <w:p w:rsidR="002D489C" w:rsidRDefault="002D489C">
      <w:pPr>
        <w:pStyle w:val="BodyText"/>
        <w:spacing w:before="4"/>
        <w:ind w:right="389"/>
      </w:pPr>
      <w:r>
        <w:t>Дом.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сотрудников детского</w:t>
      </w:r>
      <w:r>
        <w:rPr>
          <w:spacing w:val="1"/>
        </w:rPr>
        <w:t xml:space="preserve"> </w:t>
      </w:r>
      <w:r>
        <w:t>сада, поликлиники, почты, магазина, транспорта. Мебель. Посуда.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Елочные игрушки.</w:t>
      </w:r>
      <w:r>
        <w:rPr>
          <w:spacing w:val="2"/>
        </w:rPr>
        <w:t xml:space="preserve"> </w:t>
      </w:r>
      <w:r>
        <w:t>Настольные</w:t>
      </w:r>
      <w:r>
        <w:rPr>
          <w:spacing w:val="-6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Одежда.</w:t>
      </w:r>
      <w:r>
        <w:rPr>
          <w:spacing w:val="2"/>
        </w:rPr>
        <w:t xml:space="preserve"> </w:t>
      </w:r>
      <w:r>
        <w:t>Обувь.</w:t>
      </w:r>
      <w:r>
        <w:rPr>
          <w:spacing w:val="2"/>
        </w:rPr>
        <w:t xml:space="preserve"> </w:t>
      </w:r>
      <w:r>
        <w:t>Головные</w:t>
      </w:r>
      <w:r>
        <w:rPr>
          <w:spacing w:val="-1"/>
        </w:rPr>
        <w:t xml:space="preserve"> </w:t>
      </w:r>
      <w:r>
        <w:t>уборы.</w:t>
      </w:r>
    </w:p>
    <w:p w:rsidR="002D489C" w:rsidRDefault="002D489C">
      <w:pPr>
        <w:pStyle w:val="BodyText"/>
        <w:ind w:right="384"/>
      </w:pPr>
      <w:r>
        <w:t>Учить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назначение непосредственно наблюдаемых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Называть предметы, их простран-</w:t>
      </w:r>
      <w:r>
        <w:rPr>
          <w:spacing w:val="1"/>
        </w:rPr>
        <w:t xml:space="preserve"> </w:t>
      </w:r>
      <w:r>
        <w:t>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(двух,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нескольких, один из которых находится в центре (в середине), другие: справа — слева, ввер-</w:t>
      </w:r>
      <w:r>
        <w:rPr>
          <w:spacing w:val="-57"/>
        </w:rPr>
        <w:t xml:space="preserve"> </w:t>
      </w:r>
      <w:r>
        <w:t>ху — внизу, спереди — сзади от середины) после выполнения словесных указаний педагога.</w:t>
      </w:r>
      <w:r>
        <w:rPr>
          <w:spacing w:val="-57"/>
        </w:rPr>
        <w:t xml:space="preserve"> </w:t>
      </w: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>построению</w:t>
      </w:r>
      <w:r>
        <w:rPr>
          <w:b/>
          <w:spacing w:val="1"/>
        </w:rPr>
        <w:t xml:space="preserve"> </w:t>
      </w:r>
      <w:r>
        <w:rPr>
          <w:b/>
        </w:rPr>
        <w:t>высказывания</w:t>
      </w:r>
      <w:r>
        <w:rPr>
          <w:b/>
          <w:spacing w:val="1"/>
        </w:rPr>
        <w:t xml:space="preserve"> </w:t>
      </w:r>
      <w:r>
        <w:t>(совершенствование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построение предложения)</w:t>
      </w:r>
    </w:p>
    <w:p w:rsidR="002D489C" w:rsidRDefault="002D489C">
      <w:pPr>
        <w:pStyle w:val="BodyText"/>
        <w:spacing w:before="1"/>
      </w:pPr>
      <w:r>
        <w:t>Учить</w:t>
      </w:r>
      <w:r>
        <w:rPr>
          <w:spacing w:val="-1"/>
        </w:rPr>
        <w:t xml:space="preserve"> </w:t>
      </w:r>
      <w:r>
        <w:t>детей:</w:t>
      </w:r>
    </w:p>
    <w:p w:rsidR="002D489C" w:rsidRDefault="002D489C">
      <w:pPr>
        <w:sectPr w:rsidR="002D489C">
          <w:footerReference w:type="default" r:id="rId39"/>
          <w:pgSz w:w="11910" w:h="16840"/>
          <w:pgMar w:top="940" w:right="460" w:bottom="1080" w:left="1000" w:header="0" w:footer="897" w:gutter="0"/>
          <w:pgNumType w:start="58"/>
          <w:cols w:space="720"/>
        </w:sectPr>
      </w:pPr>
    </w:p>
    <w:p w:rsidR="002D489C" w:rsidRDefault="002D489C">
      <w:pPr>
        <w:pStyle w:val="BodyText"/>
        <w:spacing w:before="77" w:line="237" w:lineRule="auto"/>
        <w:jc w:val="left"/>
      </w:pPr>
      <w:r>
        <w:t>отчетливо</w:t>
      </w:r>
      <w:r>
        <w:rPr>
          <w:spacing w:val="34"/>
        </w:rPr>
        <w:t xml:space="preserve"> </w:t>
      </w:r>
      <w:r>
        <w:t>произносить</w:t>
      </w:r>
      <w:r>
        <w:rPr>
          <w:spacing w:val="37"/>
        </w:rPr>
        <w:t xml:space="preserve"> </w:t>
      </w:r>
      <w:r>
        <w:t>каждое</w:t>
      </w:r>
      <w:r>
        <w:rPr>
          <w:spacing w:val="33"/>
        </w:rPr>
        <w:t xml:space="preserve"> </w:t>
      </w:r>
      <w:r>
        <w:t>слово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предложении,</w:t>
      </w:r>
      <w:r>
        <w:rPr>
          <w:spacing w:val="36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торопиться,</w:t>
      </w:r>
      <w:r>
        <w:rPr>
          <w:spacing w:val="33"/>
        </w:rPr>
        <w:t xml:space="preserve"> </w:t>
      </w:r>
      <w:r>
        <w:t>четко</w:t>
      </w:r>
      <w:r>
        <w:rPr>
          <w:spacing w:val="34"/>
        </w:rPr>
        <w:t xml:space="preserve"> </w:t>
      </w:r>
      <w:r>
        <w:t>проговаривать</w:t>
      </w:r>
      <w:r>
        <w:rPr>
          <w:spacing w:val="-57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словах;</w:t>
      </w:r>
    </w:p>
    <w:p w:rsidR="002D489C" w:rsidRDefault="002D489C">
      <w:pPr>
        <w:pStyle w:val="BodyText"/>
        <w:spacing w:before="4"/>
        <w:ind w:right="389"/>
        <w:jc w:val="left"/>
      </w:pPr>
      <w:r>
        <w:t>использовать интонацию как средство выражения вопроса, просьбы, благодарности и др.;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 прилагательными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-5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падеже</w:t>
      </w:r>
      <w:r>
        <w:rPr>
          <w:spacing w:val="7"/>
        </w:rPr>
        <w:t xml:space="preserve"> </w:t>
      </w:r>
      <w:r>
        <w:t>(например,</w:t>
      </w:r>
      <w:r>
        <w:rPr>
          <w:spacing w:val="6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колесо,</w:t>
      </w:r>
      <w:r>
        <w:rPr>
          <w:spacing w:val="10"/>
        </w:rPr>
        <w:t xml:space="preserve"> </w:t>
      </w:r>
      <w:r>
        <w:t>два</w:t>
      </w:r>
      <w:r>
        <w:rPr>
          <w:spacing w:val="7"/>
        </w:rPr>
        <w:t xml:space="preserve"> </w:t>
      </w:r>
      <w:r>
        <w:t>колеса,</w:t>
      </w:r>
      <w:r>
        <w:rPr>
          <w:spacing w:val="10"/>
        </w:rPr>
        <w:t xml:space="preserve"> </w:t>
      </w:r>
      <w:r>
        <w:t>три</w:t>
      </w:r>
      <w:r>
        <w:rPr>
          <w:spacing w:val="10"/>
        </w:rPr>
        <w:t xml:space="preserve"> </w:t>
      </w:r>
      <w:r>
        <w:t>колеса...</w:t>
      </w:r>
      <w:r>
        <w:rPr>
          <w:spacing w:val="6"/>
        </w:rPr>
        <w:t xml:space="preserve"> </w:t>
      </w:r>
      <w:r>
        <w:t>или:</w:t>
      </w:r>
      <w:r>
        <w:rPr>
          <w:spacing w:val="9"/>
        </w:rPr>
        <w:t xml:space="preserve"> </w:t>
      </w:r>
      <w:r>
        <w:t>красное</w:t>
      </w:r>
      <w:r>
        <w:rPr>
          <w:spacing w:val="7"/>
        </w:rPr>
        <w:t xml:space="preserve"> </w:t>
      </w:r>
      <w:r>
        <w:t>яблоко,</w:t>
      </w:r>
      <w:r>
        <w:rPr>
          <w:spacing w:val="18"/>
        </w:rPr>
        <w:t xml:space="preserve"> </w:t>
      </w:r>
      <w:r>
        <w:t>крас-</w:t>
      </w:r>
      <w:r>
        <w:rPr>
          <w:spacing w:val="-57"/>
        </w:rPr>
        <w:t xml:space="preserve"> </w:t>
      </w:r>
      <w:r>
        <w:t>ный</w:t>
      </w:r>
      <w:r>
        <w:rPr>
          <w:spacing w:val="-3"/>
        </w:rPr>
        <w:t xml:space="preserve"> </w:t>
      </w:r>
      <w:r>
        <w:t>шарф,</w:t>
      </w:r>
      <w:r>
        <w:rPr>
          <w:spacing w:val="4"/>
        </w:rPr>
        <w:t xml:space="preserve"> </w:t>
      </w:r>
      <w:r>
        <w:t>красные</w:t>
      </w:r>
      <w:r>
        <w:rPr>
          <w:spacing w:val="-5"/>
        </w:rPr>
        <w:t xml:space="preserve"> </w:t>
      </w:r>
      <w:r>
        <w:t>карандаши,</w:t>
      </w:r>
      <w:r>
        <w:rPr>
          <w:spacing w:val="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шапочка и</w:t>
      </w:r>
      <w:r>
        <w:rPr>
          <w:spacing w:val="3"/>
        </w:rPr>
        <w:t xml:space="preserve"> </w:t>
      </w:r>
      <w:r>
        <w:t>т.п.);</w:t>
      </w:r>
    </w:p>
    <w:p w:rsidR="002D489C" w:rsidRDefault="002D489C">
      <w:pPr>
        <w:pStyle w:val="BodyText"/>
        <w:spacing w:before="3" w:line="237" w:lineRule="auto"/>
        <w:jc w:val="left"/>
      </w:pPr>
      <w:r>
        <w:t>понимать значение предлогов и слов, выражающих пространственные отношения предметов</w:t>
      </w:r>
      <w:r>
        <w:rPr>
          <w:spacing w:val="-57"/>
        </w:rPr>
        <w:t xml:space="preserve"> </w:t>
      </w:r>
      <w:r>
        <w:t>(верх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низ,</w:t>
      </w:r>
      <w:r>
        <w:rPr>
          <w:spacing w:val="-1"/>
        </w:rPr>
        <w:t xml:space="preserve"> </w:t>
      </w:r>
      <w:r>
        <w:t>правое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левое,</w:t>
      </w:r>
      <w:r>
        <w:rPr>
          <w:spacing w:val="-1"/>
        </w:rPr>
        <w:t xml:space="preserve"> </w:t>
      </w:r>
      <w:r>
        <w:t>спереди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сзади).</w:t>
      </w:r>
    </w:p>
    <w:p w:rsidR="002D489C" w:rsidRDefault="002D489C">
      <w:pPr>
        <w:pStyle w:val="BodyText"/>
        <w:spacing w:before="5" w:line="237" w:lineRule="auto"/>
        <w:jc w:val="left"/>
      </w:pPr>
      <w:r>
        <w:t>строить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союза и, предлогов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выражающих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понятия.</w:t>
      </w:r>
    </w:p>
    <w:p w:rsidR="002D489C" w:rsidRDefault="002D489C">
      <w:pPr>
        <w:pStyle w:val="Heading2"/>
        <w:spacing w:before="8" w:line="273" w:lineRule="exact"/>
        <w:jc w:val="left"/>
      </w:pPr>
      <w:r>
        <w:t>Развитие</w:t>
      </w:r>
      <w:r>
        <w:rPr>
          <w:spacing w:val="-1"/>
        </w:rPr>
        <w:t xml:space="preserve"> </w:t>
      </w:r>
      <w:r>
        <w:t>связной речи</w:t>
      </w:r>
    </w:p>
    <w:p w:rsidR="002D489C" w:rsidRDefault="002D489C">
      <w:pPr>
        <w:pStyle w:val="BodyText"/>
        <w:ind w:right="388"/>
      </w:pPr>
      <w:r>
        <w:t>Учить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 а также о собственной практической деятельности по этапам изготовления той или</w:t>
      </w:r>
      <w:r>
        <w:rPr>
          <w:spacing w:val="-57"/>
        </w:rPr>
        <w:t xml:space="preserve"> </w:t>
      </w:r>
      <w:r>
        <w:t>иной поделки или выполненного трудового действия («Как я наблюдал за птицами», «Как я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белочку</w:t>
      </w:r>
      <w:r>
        <w:rPr>
          <w:spacing w:val="-8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шишечек»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2D489C" w:rsidRDefault="002D489C">
      <w:pPr>
        <w:pStyle w:val="BodyText"/>
        <w:ind w:right="384"/>
      </w:pP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изображенных на</w:t>
      </w:r>
      <w:r>
        <w:rPr>
          <w:spacing w:val="6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картине: умение выделить главное, установить причинно-следственные связи, сделать вы-</w:t>
      </w:r>
      <w:r>
        <w:rPr>
          <w:spacing w:val="1"/>
        </w:rPr>
        <w:t xml:space="preserve"> </w:t>
      </w:r>
      <w:r>
        <w:t>воды.</w:t>
      </w:r>
    </w:p>
    <w:p w:rsidR="002D489C" w:rsidRDefault="002D489C">
      <w:pPr>
        <w:pStyle w:val="BodyText"/>
        <w:ind w:right="385"/>
      </w:pPr>
      <w:r>
        <w:t>Понимать</w:t>
      </w:r>
      <w:r>
        <w:rPr>
          <w:spacing w:val="1"/>
        </w:rPr>
        <w:t xml:space="preserve"> </w:t>
      </w:r>
      <w:r>
        <w:t>позу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движения,</w:t>
      </w:r>
      <w:r>
        <w:rPr>
          <w:spacing w:val="61"/>
        </w:rPr>
        <w:t xml:space="preserve"> </w:t>
      </w:r>
      <w:r>
        <w:t>настроения</w:t>
      </w:r>
      <w:r>
        <w:rPr>
          <w:spacing w:val="61"/>
        </w:rPr>
        <w:t xml:space="preserve"> </w:t>
      </w:r>
      <w:r>
        <w:t>персонажей,</w:t>
      </w:r>
      <w:r>
        <w:rPr>
          <w:spacing w:val="61"/>
        </w:rPr>
        <w:t xml:space="preserve"> </w:t>
      </w:r>
      <w:r>
        <w:t>изображенных на</w:t>
      </w:r>
      <w:r>
        <w:rPr>
          <w:spacing w:val="6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картине, 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 персонажа в</w:t>
      </w:r>
      <w:r>
        <w:rPr>
          <w:spacing w:val="1"/>
        </w:rPr>
        <w:t xml:space="preserve"> </w:t>
      </w:r>
      <w:r>
        <w:t>серии сюжетных</w:t>
      </w:r>
      <w:r>
        <w:rPr>
          <w:spacing w:val="1"/>
        </w:rPr>
        <w:t xml:space="preserve"> </w:t>
      </w:r>
      <w:r>
        <w:t>картин.</w:t>
      </w:r>
    </w:p>
    <w:p w:rsidR="002D489C" w:rsidRDefault="002D489C">
      <w:pPr>
        <w:pStyle w:val="BodyText"/>
        <w:spacing w:line="274" w:lineRule="exact"/>
        <w:jc w:val="left"/>
      </w:pPr>
      <w:r>
        <w:t>Учить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рассказы-описания</w:t>
      </w:r>
      <w:r>
        <w:rPr>
          <w:spacing w:val="-8"/>
        </w:rPr>
        <w:t xml:space="preserve"> </w:t>
      </w:r>
      <w:r>
        <w:t>любимых</w:t>
      </w:r>
      <w:r>
        <w:rPr>
          <w:spacing w:val="-7"/>
        </w:rPr>
        <w:t xml:space="preserve"> </w:t>
      </w:r>
      <w:r>
        <w:t>игрушек.</w:t>
      </w:r>
    </w:p>
    <w:p w:rsidR="002D489C" w:rsidRDefault="002D489C">
      <w:pPr>
        <w:pStyle w:val="Heading2"/>
        <w:spacing w:before="7" w:line="273" w:lineRule="exact"/>
        <w:jc w:val="left"/>
      </w:pPr>
      <w:r>
        <w:t>Обучение</w:t>
      </w:r>
      <w:r>
        <w:rPr>
          <w:spacing w:val="-1"/>
        </w:rPr>
        <w:t xml:space="preserve"> </w:t>
      </w:r>
      <w:r>
        <w:t>в игре</w:t>
      </w:r>
    </w:p>
    <w:p w:rsidR="002D489C" w:rsidRDefault="002D489C">
      <w:pPr>
        <w:pStyle w:val="BodyText"/>
        <w:spacing w:line="273" w:lineRule="exact"/>
        <w:jc w:val="left"/>
      </w:pPr>
      <w:r>
        <w:t>Дидактическая</w:t>
      </w:r>
      <w:r>
        <w:rPr>
          <w:spacing w:val="-2"/>
        </w:rPr>
        <w:t xml:space="preserve"> </w:t>
      </w:r>
      <w:r>
        <w:t>игра</w:t>
      </w:r>
    </w:p>
    <w:p w:rsidR="002D489C" w:rsidRDefault="002D489C">
      <w:pPr>
        <w:pStyle w:val="BodyText"/>
        <w:spacing w:before="5" w:line="237" w:lineRule="auto"/>
        <w:ind w:right="397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сделаны.</w:t>
      </w:r>
    </w:p>
    <w:p w:rsidR="002D489C" w:rsidRDefault="002D489C">
      <w:pPr>
        <w:pStyle w:val="BodyText"/>
        <w:spacing w:before="3"/>
        <w:ind w:right="386"/>
      </w:pP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предметы, 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цвету 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 величине,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группировать предметы по назначению (одежда, обувь, мебель, игрушки, настольные игры и</w:t>
      </w:r>
      <w:r>
        <w:rPr>
          <w:spacing w:val="-57"/>
        </w:rPr>
        <w:t xml:space="preserve"> </w:t>
      </w:r>
      <w:r>
        <w:t>т.п.).</w:t>
      </w:r>
    </w:p>
    <w:p w:rsidR="002D489C" w:rsidRDefault="002D489C">
      <w:pPr>
        <w:pStyle w:val="BodyText"/>
        <w:spacing w:before="3" w:line="237" w:lineRule="auto"/>
        <w:ind w:right="385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концентрировать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память,</w:t>
      </w:r>
      <w:r>
        <w:rPr>
          <w:spacing w:val="6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</w:p>
    <w:p w:rsidR="002D489C" w:rsidRDefault="002D489C">
      <w:pPr>
        <w:spacing w:before="3"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Примерный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дидактических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</w:t>
      </w:r>
    </w:p>
    <w:p w:rsidR="002D489C" w:rsidRDefault="002D489C">
      <w:pPr>
        <w:pStyle w:val="BodyText"/>
        <w:spacing w:line="242" w:lineRule="auto"/>
        <w:ind w:right="387"/>
      </w:pPr>
      <w:r>
        <w:t>«Собери</w:t>
      </w:r>
      <w:r>
        <w:rPr>
          <w:spacing w:val="1"/>
        </w:rPr>
        <w:t xml:space="preserve"> </w:t>
      </w:r>
      <w:r>
        <w:t>(сложи)</w:t>
      </w:r>
      <w:r>
        <w:rPr>
          <w:spacing w:val="1"/>
        </w:rPr>
        <w:t xml:space="preserve"> </w:t>
      </w:r>
      <w:r>
        <w:t>картинку»</w:t>
      </w:r>
      <w:r>
        <w:rPr>
          <w:spacing w:val="1"/>
        </w:rPr>
        <w:t xml:space="preserve"> </w:t>
      </w:r>
      <w:r>
        <w:t>(предлагаются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разрезанные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горизонтали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четыре</w:t>
      </w:r>
      <w:r>
        <w:rPr>
          <w:spacing w:val="99"/>
        </w:rPr>
        <w:t xml:space="preserve"> </w:t>
      </w:r>
      <w:r>
        <w:t>части),</w:t>
      </w:r>
      <w:r>
        <w:rPr>
          <w:spacing w:val="102"/>
        </w:rPr>
        <w:t xml:space="preserve"> </w:t>
      </w:r>
      <w:r>
        <w:t>«Назови</w:t>
      </w:r>
      <w:r>
        <w:rPr>
          <w:spacing w:val="96"/>
        </w:rPr>
        <w:t xml:space="preserve"> </w:t>
      </w:r>
      <w:r>
        <w:t>предметы</w:t>
      </w:r>
      <w:r>
        <w:rPr>
          <w:spacing w:val="102"/>
        </w:rPr>
        <w:t xml:space="preserve"> </w:t>
      </w:r>
      <w:r>
        <w:t>фиолетового,</w:t>
      </w:r>
      <w:r>
        <w:rPr>
          <w:spacing w:val="92"/>
        </w:rPr>
        <w:t xml:space="preserve"> </w:t>
      </w:r>
      <w:r>
        <w:t>оранжевого...</w:t>
      </w:r>
      <w:r>
        <w:rPr>
          <w:spacing w:val="98"/>
        </w:rPr>
        <w:t xml:space="preserve"> </w:t>
      </w:r>
      <w:r>
        <w:t>цвета»,</w:t>
      </w:r>
    </w:p>
    <w:p w:rsidR="002D489C" w:rsidRDefault="002D489C">
      <w:pPr>
        <w:pStyle w:val="BodyText"/>
        <w:spacing w:line="270" w:lineRule="exact"/>
      </w:pPr>
      <w:r>
        <w:t>«Угадай,</w:t>
      </w:r>
      <w:r>
        <w:rPr>
          <w:spacing w:val="81"/>
        </w:rPr>
        <w:t xml:space="preserve"> </w:t>
      </w:r>
      <w:r>
        <w:t>какой</w:t>
      </w:r>
      <w:r>
        <w:rPr>
          <w:spacing w:val="77"/>
        </w:rPr>
        <w:t xml:space="preserve"> </w:t>
      </w:r>
      <w:r>
        <w:t>формы»,</w:t>
      </w:r>
      <w:r>
        <w:rPr>
          <w:spacing w:val="82"/>
        </w:rPr>
        <w:t xml:space="preserve"> </w:t>
      </w:r>
      <w:r>
        <w:t>«Чудесный</w:t>
      </w:r>
      <w:r>
        <w:rPr>
          <w:spacing w:val="81"/>
        </w:rPr>
        <w:t xml:space="preserve"> </w:t>
      </w:r>
      <w:r>
        <w:t>мешочек»,</w:t>
      </w:r>
      <w:r>
        <w:rPr>
          <w:spacing w:val="82"/>
        </w:rPr>
        <w:t xml:space="preserve"> </w:t>
      </w:r>
      <w:r>
        <w:t>«Узнай</w:t>
      </w:r>
      <w:r>
        <w:rPr>
          <w:spacing w:val="81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описанию»,</w:t>
      </w:r>
      <w:r>
        <w:rPr>
          <w:spacing w:val="82"/>
        </w:rPr>
        <w:t xml:space="preserve"> </w:t>
      </w:r>
      <w:r>
        <w:t>«Найди</w:t>
      </w:r>
      <w:r>
        <w:rPr>
          <w:spacing w:val="81"/>
        </w:rPr>
        <w:t xml:space="preserve"> </w:t>
      </w:r>
      <w:r>
        <w:t>пару»,</w:t>
      </w:r>
    </w:p>
    <w:p w:rsidR="002D489C" w:rsidRDefault="002D489C">
      <w:pPr>
        <w:pStyle w:val="BodyText"/>
        <w:spacing w:line="275" w:lineRule="exact"/>
      </w:pPr>
      <w:r>
        <w:t>«Какое</w:t>
      </w:r>
      <w:r>
        <w:rPr>
          <w:spacing w:val="42"/>
        </w:rPr>
        <w:t xml:space="preserve"> </w:t>
      </w:r>
      <w:r>
        <w:t>время</w:t>
      </w:r>
      <w:r>
        <w:rPr>
          <w:spacing w:val="34"/>
        </w:rPr>
        <w:t xml:space="preserve"> </w:t>
      </w:r>
      <w:r>
        <w:t>года?»,</w:t>
      </w:r>
      <w:r>
        <w:rPr>
          <w:spacing w:val="46"/>
        </w:rPr>
        <w:t xml:space="preserve"> </w:t>
      </w:r>
      <w:r>
        <w:t>«Что</w:t>
      </w:r>
      <w:r>
        <w:rPr>
          <w:spacing w:val="48"/>
        </w:rPr>
        <w:t xml:space="preserve"> </w:t>
      </w:r>
      <w:r>
        <w:t>изменилось?»,</w:t>
      </w:r>
      <w:r>
        <w:rPr>
          <w:spacing w:val="46"/>
        </w:rPr>
        <w:t xml:space="preserve"> </w:t>
      </w:r>
      <w:r>
        <w:t>«Когда</w:t>
      </w:r>
      <w:r>
        <w:rPr>
          <w:spacing w:val="38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бывает?»,</w:t>
      </w:r>
      <w:r>
        <w:rPr>
          <w:spacing w:val="45"/>
        </w:rPr>
        <w:t xml:space="preserve"> </w:t>
      </w:r>
      <w:r>
        <w:t>«С</w:t>
      </w:r>
      <w:r>
        <w:rPr>
          <w:spacing w:val="42"/>
        </w:rPr>
        <w:t xml:space="preserve"> </w:t>
      </w:r>
      <w:r>
        <w:t>какой</w:t>
      </w:r>
      <w:r>
        <w:rPr>
          <w:spacing w:val="40"/>
        </w:rPr>
        <w:t xml:space="preserve"> </w:t>
      </w:r>
      <w:r>
        <w:t>ветки</w:t>
      </w:r>
      <w:r>
        <w:rPr>
          <w:spacing w:val="45"/>
        </w:rPr>
        <w:t xml:space="preserve"> </w:t>
      </w:r>
      <w:r>
        <w:t>детки?»,</w:t>
      </w:r>
    </w:p>
    <w:p w:rsidR="002D489C" w:rsidRDefault="002D489C">
      <w:pPr>
        <w:pStyle w:val="BodyText"/>
        <w:spacing w:before="2"/>
      </w:pPr>
      <w:r>
        <w:t>«Лото-вкладыши»,</w:t>
      </w:r>
      <w:r>
        <w:rPr>
          <w:spacing w:val="-3"/>
        </w:rPr>
        <w:t xml:space="preserve"> </w:t>
      </w:r>
      <w:r>
        <w:t>«Зоологическое</w:t>
      </w:r>
      <w:r>
        <w:rPr>
          <w:spacing w:val="-10"/>
        </w:rPr>
        <w:t xml:space="preserve"> </w:t>
      </w:r>
      <w:r>
        <w:t>домино»,</w:t>
      </w:r>
      <w:r>
        <w:rPr>
          <w:spacing w:val="-3"/>
        </w:rPr>
        <w:t xml:space="preserve"> </w:t>
      </w:r>
      <w:r>
        <w:t>«Четвертый</w:t>
      </w:r>
      <w:r>
        <w:rPr>
          <w:spacing w:val="-8"/>
        </w:rPr>
        <w:t xml:space="preserve"> </w:t>
      </w:r>
      <w:r>
        <w:t>лишний»,</w:t>
      </w:r>
      <w:r>
        <w:rPr>
          <w:spacing w:val="-3"/>
        </w:rPr>
        <w:t xml:space="preserve"> </w:t>
      </w:r>
      <w:r>
        <w:t>«Одень</w:t>
      </w:r>
      <w:r>
        <w:rPr>
          <w:spacing w:val="-4"/>
        </w:rPr>
        <w:t xml:space="preserve"> </w:t>
      </w:r>
      <w:r>
        <w:t>Наташу».</w:t>
      </w:r>
    </w:p>
    <w:p w:rsidR="002D489C" w:rsidRDefault="002D489C">
      <w:pPr>
        <w:pStyle w:val="Heading2"/>
        <w:spacing w:before="2" w:line="275" w:lineRule="exact"/>
        <w:jc w:val="left"/>
      </w:pPr>
      <w:r>
        <w:t>Сюжетно-ролевые</w:t>
      </w:r>
      <w:r>
        <w:rPr>
          <w:spacing w:val="-2"/>
        </w:rPr>
        <w:t xml:space="preserve"> </w:t>
      </w:r>
      <w:r>
        <w:t>игры</w:t>
      </w:r>
    </w:p>
    <w:p w:rsidR="002D489C" w:rsidRDefault="002D489C">
      <w:pPr>
        <w:pStyle w:val="BodyText"/>
        <w:spacing w:line="274" w:lineRule="exact"/>
        <w:jc w:val="left"/>
      </w:pPr>
      <w:r>
        <w:t>Учить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сюжет</w:t>
      </w:r>
      <w:r>
        <w:rPr>
          <w:spacing w:val="-5"/>
        </w:rPr>
        <w:t xml:space="preserve"> </w:t>
      </w:r>
      <w:r>
        <w:t>игры, используя</w:t>
      </w:r>
      <w:r>
        <w:rPr>
          <w:spacing w:val="2"/>
        </w:rPr>
        <w:t xml:space="preserve"> </w:t>
      </w:r>
      <w:r>
        <w:t>усвоенные</w:t>
      </w:r>
      <w:r>
        <w:rPr>
          <w:spacing w:val="-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игрушками.</w:t>
      </w:r>
    </w:p>
    <w:p w:rsidR="002D489C" w:rsidRDefault="002D489C">
      <w:pPr>
        <w:pStyle w:val="BodyText"/>
        <w:spacing w:line="275" w:lineRule="exact"/>
        <w:jc w:val="left"/>
      </w:pPr>
      <w:r>
        <w:rPr>
          <w:i/>
        </w:rPr>
        <w:t>Игра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куклой:</w:t>
      </w:r>
      <w:r>
        <w:rPr>
          <w:i/>
          <w:spacing w:val="-2"/>
        </w:rPr>
        <w:t xml:space="preserve"> </w:t>
      </w:r>
      <w:r>
        <w:t>одеть</w:t>
      </w:r>
      <w:r>
        <w:rPr>
          <w:spacing w:val="-3"/>
        </w:rPr>
        <w:t xml:space="preserve"> </w:t>
      </w:r>
      <w:r>
        <w:t>и раздеть</w:t>
      </w:r>
      <w:r>
        <w:rPr>
          <w:spacing w:val="-4"/>
        </w:rPr>
        <w:t xml:space="preserve"> </w:t>
      </w:r>
      <w:r>
        <w:t>куклу,</w:t>
      </w:r>
      <w:r>
        <w:rPr>
          <w:spacing w:val="2"/>
        </w:rPr>
        <w:t xml:space="preserve"> </w:t>
      </w:r>
      <w:r>
        <w:t>кормить,</w:t>
      </w:r>
      <w:r>
        <w:rPr>
          <w:spacing w:val="-8"/>
        </w:rPr>
        <w:t xml:space="preserve"> </w:t>
      </w:r>
      <w:r>
        <w:t>укладывать спать,</w:t>
      </w:r>
      <w:r>
        <w:rPr>
          <w:spacing w:val="-3"/>
        </w:rPr>
        <w:t xml:space="preserve"> </w:t>
      </w:r>
      <w:r>
        <w:t>умывать куклу</w:t>
      </w:r>
      <w:r>
        <w:rPr>
          <w:spacing w:val="-10"/>
        </w:rPr>
        <w:t xml:space="preserve"> </w:t>
      </w:r>
      <w:r>
        <w:t>и т.п.</w:t>
      </w:r>
    </w:p>
    <w:p w:rsidR="002D489C" w:rsidRDefault="002D489C">
      <w:pPr>
        <w:spacing w:before="5" w:line="237" w:lineRule="auto"/>
        <w:ind w:left="478" w:right="387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кукольной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посудой: </w:t>
      </w:r>
      <w:r>
        <w:rPr>
          <w:sz w:val="24"/>
        </w:rPr>
        <w:t>мыть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шкафы.</w:t>
      </w:r>
    </w:p>
    <w:p w:rsidR="002D489C" w:rsidRDefault="002D489C">
      <w:pPr>
        <w:spacing w:before="6" w:line="237" w:lineRule="auto"/>
        <w:ind w:left="478" w:right="393"/>
        <w:jc w:val="both"/>
        <w:rPr>
          <w:sz w:val="24"/>
        </w:rPr>
      </w:pPr>
      <w:r>
        <w:rPr>
          <w:i/>
          <w:sz w:val="24"/>
        </w:rPr>
        <w:t xml:space="preserve">Игра с бытовой техникой: </w:t>
      </w:r>
      <w:r>
        <w:rPr>
          <w:sz w:val="24"/>
        </w:rPr>
        <w:t>включать пылесос, чистить им мебель, ковры, шить на швейной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машинке и т.п.</w:t>
      </w:r>
    </w:p>
    <w:p w:rsidR="002D489C" w:rsidRDefault="002D489C">
      <w:pPr>
        <w:pStyle w:val="BodyText"/>
        <w:spacing w:before="3"/>
        <w:ind w:right="384"/>
      </w:pPr>
      <w:r>
        <w:t>Постепенно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 игровые действия с ними. Дети должны уметь изобразить, как чистят пы-</w:t>
      </w:r>
      <w:r>
        <w:rPr>
          <w:spacing w:val="1"/>
        </w:rPr>
        <w:t xml:space="preserve"> </w:t>
      </w:r>
      <w:r>
        <w:t>лесосом, щеткой, как подметают веником, как моют пол, строчат на машинке, купают куклу,</w:t>
      </w:r>
      <w:r>
        <w:rPr>
          <w:spacing w:val="-57"/>
        </w:rPr>
        <w:t xml:space="preserve"> </w:t>
      </w:r>
      <w:r>
        <w:t>моют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накрывают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кружочки,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(три-четыре</w:t>
      </w:r>
      <w:r>
        <w:rPr>
          <w:spacing w:val="1"/>
        </w:rPr>
        <w:t xml:space="preserve"> </w:t>
      </w:r>
      <w:r>
        <w:t>человека)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роли.</w:t>
      </w:r>
    </w:p>
    <w:p w:rsidR="002D489C" w:rsidRDefault="002D489C">
      <w:pPr>
        <w:sectPr w:rsidR="002D489C">
          <w:pgSz w:w="11910" w:h="16840"/>
          <w:pgMar w:top="940" w:right="460" w:bottom="1240" w:left="1000" w:header="0" w:footer="897" w:gutter="0"/>
          <w:cols w:space="720"/>
        </w:sectPr>
      </w:pPr>
    </w:p>
    <w:p w:rsidR="002D489C" w:rsidRDefault="002D489C">
      <w:pPr>
        <w:pStyle w:val="Heading2"/>
        <w:spacing w:before="60" w:line="275" w:lineRule="exact"/>
        <w:jc w:val="left"/>
      </w:pPr>
      <w:r>
        <w:t>Подготовительная</w:t>
      </w:r>
      <w:r>
        <w:rPr>
          <w:spacing w:val="-5"/>
        </w:rPr>
        <w:t xml:space="preserve"> </w:t>
      </w:r>
      <w:r>
        <w:t>группа</w:t>
      </w:r>
    </w:p>
    <w:p w:rsidR="002D489C" w:rsidRDefault="002D489C">
      <w:pPr>
        <w:spacing w:line="274" w:lineRule="exact"/>
        <w:ind w:left="478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разделы:</w:t>
      </w:r>
    </w:p>
    <w:p w:rsidR="002D489C" w:rsidRDefault="002D489C">
      <w:pPr>
        <w:pStyle w:val="BodyText"/>
        <w:spacing w:before="1" w:line="237" w:lineRule="auto"/>
        <w:ind w:right="3481"/>
        <w:jc w:val="left"/>
      </w:pPr>
      <w:r>
        <w:t>Свойства предметов. Расположение предметов в пространстве.</w:t>
      </w:r>
      <w:r>
        <w:rPr>
          <w:spacing w:val="-57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природа.</w:t>
      </w:r>
    </w:p>
    <w:p w:rsidR="002D489C" w:rsidRDefault="002D489C">
      <w:pPr>
        <w:pStyle w:val="BodyText"/>
        <w:spacing w:before="3"/>
        <w:ind w:right="5932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ближайшим</w:t>
      </w:r>
      <w:r>
        <w:rPr>
          <w:spacing w:val="-7"/>
        </w:rPr>
        <w:t xml:space="preserve"> </w:t>
      </w:r>
      <w:r>
        <w:t>окружением.</w:t>
      </w:r>
      <w:r>
        <w:rPr>
          <w:spacing w:val="-57"/>
        </w:rPr>
        <w:t xml:space="preserve"> </w:t>
      </w:r>
      <w:r>
        <w:t>Умственное развитие</w:t>
      </w:r>
      <w:r>
        <w:rPr>
          <w:spacing w:val="1"/>
        </w:rPr>
        <w:t xml:space="preserve"> </w:t>
      </w:r>
      <w:r>
        <w:t>детей.</w:t>
      </w:r>
    </w:p>
    <w:p w:rsidR="002D489C" w:rsidRDefault="002D489C">
      <w:pPr>
        <w:pStyle w:val="BodyText"/>
        <w:spacing w:before="3" w:line="237" w:lineRule="auto"/>
        <w:ind w:left="541" w:right="7430"/>
        <w:jc w:val="left"/>
      </w:pPr>
      <w:r>
        <w:t>Речевое развитие детей.</w:t>
      </w:r>
      <w:r>
        <w:rPr>
          <w:spacing w:val="-57"/>
        </w:rPr>
        <w:t xml:space="preserve"> </w:t>
      </w:r>
      <w:r>
        <w:t>Обучение в</w:t>
      </w:r>
      <w:r>
        <w:rPr>
          <w:spacing w:val="2"/>
        </w:rPr>
        <w:t xml:space="preserve"> </w:t>
      </w:r>
      <w:r>
        <w:t>игре.</w:t>
      </w:r>
    </w:p>
    <w:p w:rsidR="002D489C" w:rsidRDefault="002D489C">
      <w:pPr>
        <w:pStyle w:val="BodyText"/>
        <w:spacing w:before="6"/>
        <w:ind w:left="0"/>
        <w:jc w:val="left"/>
      </w:pPr>
    </w:p>
    <w:p w:rsidR="002D489C" w:rsidRDefault="002D489C">
      <w:pPr>
        <w:pStyle w:val="Heading2"/>
        <w:spacing w:line="275" w:lineRule="exact"/>
        <w:ind w:left="541"/>
      </w:pPr>
      <w:r>
        <w:t>Свойства</w:t>
      </w:r>
      <w:r>
        <w:rPr>
          <w:spacing w:val="-8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</w:p>
    <w:p w:rsidR="002D489C" w:rsidRDefault="002D489C">
      <w:pPr>
        <w:pStyle w:val="BodyText"/>
        <w:ind w:right="386"/>
      </w:pPr>
      <w:r>
        <w:rPr>
          <w:i/>
        </w:rPr>
        <w:t>Цвет</w:t>
      </w:r>
      <w:r>
        <w:rPr>
          <w:i/>
          <w:spacing w:val="1"/>
        </w:rPr>
        <w:t xml:space="preserve"> </w:t>
      </w:r>
      <w:r>
        <w:rPr>
          <w:i/>
        </w:rPr>
        <w:t xml:space="preserve">предметов: </w:t>
      </w:r>
      <w:r>
        <w:t>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фиолетовый,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черный; их названия, различение часто смешиваемых цветов красный-желтый-оранжевый,</w:t>
      </w:r>
      <w:r>
        <w:rPr>
          <w:spacing w:val="1"/>
        </w:rPr>
        <w:t xml:space="preserve"> </w:t>
      </w:r>
      <w:r>
        <w:t>красный-синий-фиолетовый;</w:t>
      </w:r>
      <w:r>
        <w:rPr>
          <w:spacing w:val="-4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оттенкам.</w:t>
      </w:r>
    </w:p>
    <w:p w:rsidR="002D489C" w:rsidRDefault="002D489C">
      <w:pPr>
        <w:pStyle w:val="BodyText"/>
        <w:ind w:right="393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 xml:space="preserve">предметов.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круг,</w:t>
      </w:r>
      <w:r>
        <w:rPr>
          <w:spacing w:val="-57"/>
        </w:rPr>
        <w:t xml:space="preserve"> </w:t>
      </w:r>
      <w:r>
        <w:t>овал),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(брус,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кольцо,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конус):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Умение обследовать</w:t>
      </w:r>
      <w:r>
        <w:rPr>
          <w:spacing w:val="1"/>
        </w:rPr>
        <w:t xml:space="preserve"> </w:t>
      </w:r>
      <w:r>
        <w:t>конкретные предметы,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 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эталонами,</w:t>
      </w:r>
      <w:r>
        <w:rPr>
          <w:spacing w:val="-2"/>
        </w:rPr>
        <w:t xml:space="preserve"> </w:t>
      </w:r>
      <w:r>
        <w:t>определяя</w:t>
      </w:r>
      <w:r>
        <w:rPr>
          <w:spacing w:val="2"/>
        </w:rPr>
        <w:t xml:space="preserve"> </w:t>
      </w:r>
      <w:r>
        <w:t>простую форму</w:t>
      </w:r>
      <w:r>
        <w:rPr>
          <w:spacing w:val="-8"/>
        </w:rPr>
        <w:t xml:space="preserve"> </w:t>
      </w:r>
      <w:r>
        <w:t>предметов.</w:t>
      </w:r>
    </w:p>
    <w:p w:rsidR="002D489C" w:rsidRDefault="002D489C">
      <w:pPr>
        <w:pStyle w:val="BodyText"/>
        <w:ind w:right="388"/>
      </w:pPr>
      <w:r>
        <w:rPr>
          <w:i/>
        </w:rPr>
        <w:t xml:space="preserve">Размер предметов: </w:t>
      </w:r>
      <w:r>
        <w:t>большой — маленький; крупный, средний, мелкий; широкий — узкий,</w:t>
      </w:r>
      <w:r>
        <w:rPr>
          <w:spacing w:val="1"/>
        </w:rPr>
        <w:t xml:space="preserve"> </w:t>
      </w:r>
      <w:r>
        <w:t>высокий — низкий, длинный — короткий. Развивать у детей умение сравнивать от трех до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распределяя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2"/>
        </w:rPr>
        <w:t xml:space="preserve"> </w:t>
      </w:r>
      <w:r>
        <w:t>порядке,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2"/>
        </w:rPr>
        <w:t xml:space="preserve"> </w:t>
      </w:r>
      <w:r>
        <w:t>на образец</w:t>
      </w:r>
      <w:r>
        <w:rPr>
          <w:spacing w:val="-2"/>
        </w:rPr>
        <w:t xml:space="preserve"> </w:t>
      </w:r>
      <w:r>
        <w:t>упорядоченного</w:t>
      </w:r>
      <w:r>
        <w:rPr>
          <w:spacing w:val="1"/>
        </w:rPr>
        <w:t xml:space="preserve"> </w:t>
      </w:r>
      <w:r>
        <w:t>ряда.</w:t>
      </w:r>
    </w:p>
    <w:p w:rsidR="002D489C" w:rsidRDefault="002D489C">
      <w:pPr>
        <w:pStyle w:val="BodyText"/>
        <w:ind w:right="383"/>
      </w:pPr>
      <w:r>
        <w:rPr>
          <w:i/>
        </w:rPr>
        <w:t xml:space="preserve">Приемы сопоставления предметов </w:t>
      </w:r>
      <w:r>
        <w:t>по цвету, форме, размеру: прикладывание вплотную при</w:t>
      </w:r>
      <w:r>
        <w:rPr>
          <w:spacing w:val="1"/>
        </w:rPr>
        <w:t xml:space="preserve"> </w:t>
      </w:r>
      <w:r>
        <w:t>распознавании цвета, накладывание друг на друга при определении формы, прикладывание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 другу с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по одной линии</w:t>
      </w:r>
      <w:r>
        <w:rPr>
          <w:spacing w:val="1"/>
        </w:rPr>
        <w:t xml:space="preserve"> </w:t>
      </w:r>
      <w:r>
        <w:t>при определении размера; распределение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(предметных</w:t>
      </w:r>
      <w:r>
        <w:rPr>
          <w:spacing w:val="-4"/>
        </w:rPr>
        <w:t xml:space="preserve"> </w:t>
      </w:r>
      <w:r>
        <w:t>картинок)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размеру.</w:t>
      </w:r>
    </w:p>
    <w:p w:rsidR="002D489C" w:rsidRDefault="002D489C">
      <w:pPr>
        <w:pStyle w:val="BodyText"/>
        <w:ind w:right="386"/>
      </w:pPr>
      <w:r>
        <w:rPr>
          <w:i/>
        </w:rPr>
        <w:t xml:space="preserve">Расположение предметов в пространстве. </w:t>
      </w:r>
      <w:r>
        <w:t>Правая и левая сторона тела и лица человека.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верх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низ,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спереди-сзади.</w:t>
      </w:r>
      <w:r>
        <w:rPr>
          <w:spacing w:val="1"/>
        </w:rPr>
        <w:t xml:space="preserve"> </w:t>
      </w:r>
      <w:r>
        <w:t>Правая,</w:t>
      </w:r>
      <w:r>
        <w:rPr>
          <w:spacing w:val="1"/>
        </w:rPr>
        <w:t xml:space="preserve"> </w:t>
      </w:r>
      <w:r>
        <w:t>левая,</w:t>
      </w:r>
      <w:r>
        <w:rPr>
          <w:spacing w:val="1"/>
        </w:rPr>
        <w:t xml:space="preserve"> </w:t>
      </w:r>
      <w:r>
        <w:t>верхняя,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словесному</w:t>
      </w:r>
      <w:r>
        <w:rPr>
          <w:spacing w:val="-8"/>
        </w:rPr>
        <w:t xml:space="preserve"> </w:t>
      </w:r>
      <w:r>
        <w:t>заданию.</w:t>
      </w:r>
    </w:p>
    <w:p w:rsidR="002D489C" w:rsidRDefault="002D489C">
      <w:pPr>
        <w:pStyle w:val="Heading2"/>
        <w:spacing w:before="4" w:line="275" w:lineRule="exact"/>
      </w:pPr>
      <w:r>
        <w:t>Родная</w:t>
      </w:r>
      <w:r>
        <w:rPr>
          <w:spacing w:val="-3"/>
        </w:rPr>
        <w:t xml:space="preserve"> </w:t>
      </w:r>
      <w:r>
        <w:t>природа</w:t>
      </w:r>
    </w:p>
    <w:p w:rsidR="002D489C" w:rsidRDefault="002D489C">
      <w:pPr>
        <w:spacing w:line="274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Сезонные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труде</w:t>
      </w:r>
    </w:p>
    <w:p w:rsidR="002D489C" w:rsidRDefault="002D489C">
      <w:pPr>
        <w:pStyle w:val="BodyText"/>
        <w:ind w:right="400"/>
      </w:pPr>
      <w:r>
        <w:rPr>
          <w:i/>
        </w:rPr>
        <w:t xml:space="preserve">Погода: </w:t>
      </w:r>
      <w:r>
        <w:t>небо ясное, пасмурное, облачное; облака (тучи) в ясный и пасмурный день; ветер</w:t>
      </w:r>
      <w:r>
        <w:rPr>
          <w:spacing w:val="1"/>
        </w:rPr>
        <w:t xml:space="preserve"> </w:t>
      </w:r>
      <w:r>
        <w:t>теплый,</w:t>
      </w:r>
      <w:r>
        <w:rPr>
          <w:spacing w:val="9"/>
        </w:rPr>
        <w:t xml:space="preserve"> </w:t>
      </w:r>
      <w:r>
        <w:t>холодный,</w:t>
      </w:r>
      <w:r>
        <w:rPr>
          <w:spacing w:val="13"/>
        </w:rPr>
        <w:t xml:space="preserve"> </w:t>
      </w:r>
      <w:r>
        <w:t>слабый,</w:t>
      </w:r>
      <w:r>
        <w:rPr>
          <w:spacing w:val="13"/>
        </w:rPr>
        <w:t xml:space="preserve"> </w:t>
      </w:r>
      <w:r>
        <w:t>сильный;</w:t>
      </w:r>
      <w:r>
        <w:rPr>
          <w:spacing w:val="7"/>
        </w:rPr>
        <w:t xml:space="preserve"> </w:t>
      </w:r>
      <w:r>
        <w:t>осадки;</w:t>
      </w:r>
      <w:r>
        <w:rPr>
          <w:spacing w:val="7"/>
        </w:rPr>
        <w:t xml:space="preserve"> </w:t>
      </w:r>
      <w:r>
        <w:t>воздух</w:t>
      </w:r>
      <w:r>
        <w:rPr>
          <w:spacing w:val="7"/>
        </w:rPr>
        <w:t xml:space="preserve"> </w:t>
      </w:r>
      <w:r>
        <w:t>теплый,</w:t>
      </w:r>
      <w:r>
        <w:rPr>
          <w:spacing w:val="13"/>
        </w:rPr>
        <w:t xml:space="preserve"> </w:t>
      </w:r>
      <w:r>
        <w:t>холодный,</w:t>
      </w:r>
      <w:r>
        <w:rPr>
          <w:spacing w:val="13"/>
        </w:rPr>
        <w:t xml:space="preserve"> </w:t>
      </w:r>
      <w:r>
        <w:t>прохладный,</w:t>
      </w:r>
      <w:r>
        <w:rPr>
          <w:spacing w:val="13"/>
        </w:rPr>
        <w:t xml:space="preserve"> </w:t>
      </w:r>
      <w:r>
        <w:t>почва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(твердая,</w:t>
      </w:r>
      <w:r>
        <w:rPr>
          <w:spacing w:val="3"/>
        </w:rPr>
        <w:t xml:space="preserve"> </w:t>
      </w:r>
      <w:r>
        <w:t>липкая,</w:t>
      </w:r>
      <w:r>
        <w:rPr>
          <w:spacing w:val="2"/>
        </w:rPr>
        <w:t xml:space="preserve"> </w:t>
      </w:r>
      <w:r>
        <w:t>мягкая,</w:t>
      </w:r>
      <w:r>
        <w:rPr>
          <w:spacing w:val="3"/>
        </w:rPr>
        <w:t xml:space="preserve"> </w:t>
      </w:r>
      <w:r>
        <w:t>сухая).</w:t>
      </w:r>
    </w:p>
    <w:p w:rsidR="002D489C" w:rsidRDefault="002D489C">
      <w:pPr>
        <w:spacing w:before="1" w:line="275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Времена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года.</w:t>
      </w:r>
    </w:p>
    <w:p w:rsidR="002D489C" w:rsidRDefault="002D489C">
      <w:pPr>
        <w:pStyle w:val="BodyText"/>
        <w:ind w:right="398"/>
      </w:pPr>
      <w:r>
        <w:rPr>
          <w:i/>
        </w:rPr>
        <w:t xml:space="preserve">Осень. </w:t>
      </w:r>
      <w:r>
        <w:t>Названия</w:t>
      </w:r>
      <w:r>
        <w:rPr>
          <w:spacing w:val="1"/>
        </w:rPr>
        <w:t xml:space="preserve"> </w:t>
      </w:r>
      <w:r>
        <w:t>осенних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похолодание,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продолжительных дождей, первые заморозки; изменение окраски листьев, увядание трав,</w:t>
      </w:r>
      <w:r>
        <w:rPr>
          <w:spacing w:val="1"/>
        </w:rPr>
        <w:t xml:space="preserve"> </w:t>
      </w:r>
      <w:r>
        <w:t>листопад,</w:t>
      </w:r>
      <w:r>
        <w:rPr>
          <w:spacing w:val="-2"/>
        </w:rPr>
        <w:t xml:space="preserve"> </w:t>
      </w:r>
      <w:r>
        <w:t>отлет</w:t>
      </w:r>
      <w:r>
        <w:rPr>
          <w:spacing w:val="-2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исчезновение</w:t>
      </w:r>
      <w:r>
        <w:rPr>
          <w:spacing w:val="-4"/>
        </w:rPr>
        <w:t xml:space="preserve"> </w:t>
      </w:r>
      <w:r>
        <w:t>насекомых.</w:t>
      </w:r>
    </w:p>
    <w:p w:rsidR="002D489C" w:rsidRDefault="002D489C">
      <w:pPr>
        <w:pStyle w:val="BodyText"/>
        <w:spacing w:line="242" w:lineRule="auto"/>
        <w:ind w:right="394"/>
      </w:pPr>
      <w:r>
        <w:rPr>
          <w:i/>
        </w:rPr>
        <w:t xml:space="preserve">Зима. </w:t>
      </w:r>
      <w:r>
        <w:t>Названия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снегопады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снеговой</w:t>
      </w:r>
      <w:r>
        <w:rPr>
          <w:spacing w:val="-3"/>
        </w:rPr>
        <w:t xml:space="preserve"> </w:t>
      </w:r>
      <w:r>
        <w:t>покров,</w:t>
      </w:r>
      <w:r>
        <w:rPr>
          <w:spacing w:val="-2"/>
        </w:rPr>
        <w:t xml:space="preserve"> </w:t>
      </w:r>
      <w:r>
        <w:t>замерзание водоемов,</w:t>
      </w:r>
      <w:r>
        <w:rPr>
          <w:spacing w:val="-2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зимой.</w:t>
      </w:r>
    </w:p>
    <w:p w:rsidR="002D489C" w:rsidRDefault="002D489C">
      <w:pPr>
        <w:pStyle w:val="BodyText"/>
        <w:ind w:right="389"/>
      </w:pPr>
      <w:r>
        <w:rPr>
          <w:i/>
        </w:rPr>
        <w:t xml:space="preserve">Весна. </w:t>
      </w:r>
      <w:r>
        <w:t>Названия</w:t>
      </w:r>
      <w:r>
        <w:rPr>
          <w:spacing w:val="1"/>
        </w:rPr>
        <w:t xml:space="preserve"> </w:t>
      </w:r>
      <w:r>
        <w:t>весенних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>потепление,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ледоход, разлив рек, распускание листьев на деревьях и кустарниках, появление первых</w:t>
      </w:r>
      <w:r>
        <w:rPr>
          <w:spacing w:val="1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зеленой</w:t>
      </w:r>
      <w:r>
        <w:rPr>
          <w:spacing w:val="2"/>
        </w:rPr>
        <w:t xml:space="preserve"> </w:t>
      </w:r>
      <w:r>
        <w:t>травы,</w:t>
      </w:r>
      <w:r>
        <w:rPr>
          <w:spacing w:val="-1"/>
        </w:rPr>
        <w:t xml:space="preserve"> </w:t>
      </w:r>
      <w:r>
        <w:t>прилет</w:t>
      </w:r>
      <w:r>
        <w:rPr>
          <w:spacing w:val="2"/>
        </w:rPr>
        <w:t xml:space="preserve"> </w:t>
      </w:r>
      <w:r>
        <w:t>птиц,</w:t>
      </w:r>
      <w:r>
        <w:rPr>
          <w:spacing w:val="-2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насекомых.</w:t>
      </w:r>
    </w:p>
    <w:p w:rsidR="002D489C" w:rsidRDefault="002D489C">
      <w:pPr>
        <w:pStyle w:val="BodyText"/>
        <w:spacing w:line="237" w:lineRule="auto"/>
        <w:ind w:right="393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 времена года: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расчистка</w:t>
      </w:r>
      <w:r>
        <w:rPr>
          <w:spacing w:val="1"/>
        </w:rPr>
        <w:t xml:space="preserve"> </w:t>
      </w:r>
      <w:r>
        <w:t>дорог от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деревьев,</w:t>
      </w:r>
      <w:r>
        <w:rPr>
          <w:spacing w:val="3"/>
        </w:rPr>
        <w:t xml:space="preserve"> </w:t>
      </w:r>
      <w:r>
        <w:t>кустарников,</w:t>
      </w:r>
      <w:r>
        <w:rPr>
          <w:spacing w:val="4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овощей.</w:t>
      </w:r>
    </w:p>
    <w:p w:rsidR="002D489C" w:rsidRDefault="002D489C">
      <w:pPr>
        <w:pStyle w:val="BodyText"/>
        <w:spacing w:before="2" w:line="237" w:lineRule="auto"/>
        <w:ind w:right="390"/>
      </w:pPr>
      <w:r>
        <w:rPr>
          <w:i/>
        </w:rPr>
        <w:t xml:space="preserve">Лето. </w:t>
      </w:r>
      <w:r>
        <w:t>Название летних месяцев. Растения и животные летом. Труд людей. Летний отдых в</w:t>
      </w:r>
      <w:r>
        <w:rPr>
          <w:spacing w:val="1"/>
        </w:rPr>
        <w:t xml:space="preserve"> </w:t>
      </w:r>
      <w:r>
        <w:t>деревне,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водоемов.</w:t>
      </w:r>
    </w:p>
    <w:p w:rsidR="002D489C" w:rsidRDefault="002D489C">
      <w:pPr>
        <w:pStyle w:val="BodyText"/>
        <w:spacing w:before="3" w:line="275" w:lineRule="exact"/>
        <w:jc w:val="left"/>
      </w:pPr>
      <w:r>
        <w:t>Растения</w:t>
      </w:r>
    </w:p>
    <w:p w:rsidR="002D489C" w:rsidRDefault="002D489C">
      <w:pPr>
        <w:pStyle w:val="BodyText"/>
        <w:ind w:right="389"/>
      </w:pPr>
      <w:r>
        <w:t>Деревья,</w:t>
      </w:r>
      <w:r>
        <w:rPr>
          <w:spacing w:val="1"/>
        </w:rPr>
        <w:t xml:space="preserve"> </w:t>
      </w:r>
      <w:r>
        <w:t>кустарники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травянистые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местности. Узнавание и называние трех-четырех видов деревьев, одного-двух видов кустар-</w:t>
      </w:r>
      <w:r>
        <w:rPr>
          <w:spacing w:val="1"/>
        </w:rPr>
        <w:t xml:space="preserve"> </w:t>
      </w:r>
      <w:r>
        <w:t>ников,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садовых</w:t>
      </w:r>
      <w:r>
        <w:rPr>
          <w:spacing w:val="1"/>
        </w:rPr>
        <w:t xml:space="preserve"> </w:t>
      </w:r>
      <w:r>
        <w:t>цветущих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кустарниками сада, овощными растениями огорода. Узнавание и называние наиболее рас-</w:t>
      </w:r>
      <w:r>
        <w:rPr>
          <w:spacing w:val="1"/>
        </w:rPr>
        <w:t xml:space="preserve"> </w:t>
      </w:r>
      <w:r>
        <w:t>пространенных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огорода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описанию.</w:t>
      </w:r>
    </w:p>
    <w:p w:rsidR="002D489C" w:rsidRDefault="002D489C">
      <w:pPr>
        <w:sectPr w:rsidR="002D489C">
          <w:pgSz w:w="11910" w:h="16840"/>
          <w:pgMar w:top="960" w:right="460" w:bottom="1080" w:left="1000" w:header="0" w:footer="897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397"/>
      </w:pPr>
      <w:r>
        <w:t>Бережное отношение к окружающим растениям: участие в работах на участке (уборка сухих</w:t>
      </w:r>
      <w:r>
        <w:rPr>
          <w:spacing w:val="-57"/>
        </w:rPr>
        <w:t xml:space="preserve"> </w:t>
      </w:r>
      <w:r>
        <w:t>листьев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веток</w:t>
      </w:r>
      <w:r>
        <w:rPr>
          <w:spacing w:val="-4"/>
        </w:rPr>
        <w:t xml:space="preserve"> </w:t>
      </w:r>
      <w:r>
        <w:t>осенью и</w:t>
      </w:r>
      <w:r>
        <w:rPr>
          <w:spacing w:val="-2"/>
        </w:rPr>
        <w:t xml:space="preserve"> </w:t>
      </w:r>
      <w:r>
        <w:t>весной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D489C" w:rsidRDefault="002D489C">
      <w:pPr>
        <w:pStyle w:val="BodyText"/>
        <w:spacing w:before="6" w:line="237" w:lineRule="auto"/>
        <w:ind w:right="398"/>
      </w:pPr>
      <w:r>
        <w:t>Умение рассказать о внешних отличительных признаках при сравнении двух растений или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частей.</w:t>
      </w:r>
    </w:p>
    <w:p w:rsidR="002D489C" w:rsidRDefault="002D489C">
      <w:pPr>
        <w:spacing w:before="3"/>
        <w:ind w:left="478" w:right="385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понятиям </w:t>
      </w:r>
      <w:r>
        <w:rPr>
          <w:i/>
          <w:sz w:val="24"/>
        </w:rPr>
        <w:t>цветы,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деревья,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кустарники. </w:t>
      </w:r>
      <w:r>
        <w:rPr>
          <w:sz w:val="24"/>
        </w:rPr>
        <w:t xml:space="preserve">Умение отнести к обобщающим понятиям </w:t>
      </w:r>
      <w:r>
        <w:rPr>
          <w:i/>
          <w:sz w:val="24"/>
        </w:rPr>
        <w:t xml:space="preserve">овощи, фрукты, ягоды </w:t>
      </w:r>
      <w:r>
        <w:rPr>
          <w:sz w:val="24"/>
        </w:rPr>
        <w:t>четыре-пять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2D489C" w:rsidRDefault="002D489C">
      <w:pPr>
        <w:pStyle w:val="BodyText"/>
        <w:spacing w:line="274" w:lineRule="exact"/>
        <w:jc w:val="left"/>
      </w:pPr>
      <w:r>
        <w:t>Животные</w:t>
      </w:r>
    </w:p>
    <w:p w:rsidR="002D489C" w:rsidRDefault="002D489C">
      <w:pPr>
        <w:spacing w:before="3" w:line="275" w:lineRule="exact"/>
        <w:ind w:left="478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группами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</w:t>
      </w:r>
    </w:p>
    <w:p w:rsidR="002D489C" w:rsidRDefault="002D489C">
      <w:pPr>
        <w:pStyle w:val="BodyText"/>
        <w:ind w:right="384"/>
      </w:pPr>
      <w:r>
        <w:rPr>
          <w:i/>
        </w:rPr>
        <w:t xml:space="preserve">Птицы, </w:t>
      </w:r>
      <w:r>
        <w:t>живущие на участке детского сада (в ближайшем парке, сквере). Названия шести-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(окраска</w:t>
      </w:r>
      <w:r>
        <w:rPr>
          <w:spacing w:val="1"/>
        </w:rPr>
        <w:t xml:space="preserve"> </w:t>
      </w:r>
      <w:r>
        <w:t>оперения,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повадки).</w:t>
      </w:r>
      <w:r>
        <w:rPr>
          <w:spacing w:val="3"/>
        </w:rPr>
        <w:t xml:space="preserve"> </w:t>
      </w:r>
      <w:r>
        <w:t>Зимующие и</w:t>
      </w:r>
      <w:r>
        <w:rPr>
          <w:spacing w:val="2"/>
        </w:rPr>
        <w:t xml:space="preserve"> </w:t>
      </w:r>
      <w:r>
        <w:t>перелетите</w:t>
      </w:r>
      <w:r>
        <w:rPr>
          <w:spacing w:val="1"/>
        </w:rPr>
        <w:t xml:space="preserve"> </w:t>
      </w:r>
      <w:r>
        <w:t>птицы.</w:t>
      </w:r>
      <w:r>
        <w:rPr>
          <w:spacing w:val="3"/>
        </w:rPr>
        <w:t xml:space="preserve"> </w:t>
      </w:r>
      <w:r>
        <w:t>Подкормка</w:t>
      </w:r>
      <w:r>
        <w:rPr>
          <w:spacing w:val="-5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зимой.</w:t>
      </w:r>
    </w:p>
    <w:p w:rsidR="002D489C" w:rsidRDefault="002D489C">
      <w:pPr>
        <w:pStyle w:val="BodyText"/>
        <w:spacing w:before="1"/>
        <w:ind w:right="389"/>
      </w:pPr>
      <w:r>
        <w:rPr>
          <w:i/>
        </w:rPr>
        <w:t xml:space="preserve">Домашние животные. </w:t>
      </w:r>
      <w:r>
        <w:t>Условия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Детеныши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пяти-шести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детенышей,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местности.</w:t>
      </w:r>
    </w:p>
    <w:p w:rsidR="002D489C" w:rsidRDefault="002D489C">
      <w:pPr>
        <w:pStyle w:val="BodyText"/>
        <w:spacing w:line="242" w:lineRule="auto"/>
        <w:ind w:right="396"/>
      </w:pPr>
      <w:r>
        <w:rPr>
          <w:i/>
        </w:rPr>
        <w:t xml:space="preserve">Домашние птицы. </w:t>
      </w:r>
      <w:r>
        <w:t>Внешние отличительные признаки. Забота человека о домашних птицах.</w:t>
      </w:r>
      <w:r>
        <w:rPr>
          <w:spacing w:val="1"/>
        </w:rPr>
        <w:t xml:space="preserve"> </w:t>
      </w:r>
      <w:r>
        <w:t>Узнавание и</w:t>
      </w:r>
      <w:r>
        <w:rPr>
          <w:spacing w:val="-2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трех-четырех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птиц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птенцов.</w:t>
      </w:r>
    </w:p>
    <w:p w:rsidR="002D489C" w:rsidRDefault="002D489C">
      <w:pPr>
        <w:pStyle w:val="BodyText"/>
        <w:spacing w:line="242" w:lineRule="auto"/>
        <w:ind w:right="394"/>
      </w:pPr>
      <w:r>
        <w:rPr>
          <w:i/>
        </w:rPr>
        <w:t>Дикие</w:t>
      </w:r>
      <w:r>
        <w:rPr>
          <w:i/>
          <w:spacing w:val="-2"/>
        </w:rPr>
        <w:t xml:space="preserve"> </w:t>
      </w:r>
      <w:r>
        <w:rPr>
          <w:i/>
        </w:rPr>
        <w:t>животные.</w:t>
      </w:r>
      <w:r>
        <w:rPr>
          <w:i/>
          <w:spacing w:val="-4"/>
        </w:rPr>
        <w:t xml:space="preserve"> </w:t>
      </w:r>
      <w:r>
        <w:t>Узнавание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называние</w:t>
      </w:r>
      <w:r>
        <w:rPr>
          <w:spacing w:val="14"/>
        </w:rPr>
        <w:t xml:space="preserve"> </w:t>
      </w:r>
      <w:r>
        <w:t>пяти-восьми</w:t>
      </w:r>
      <w:r>
        <w:rPr>
          <w:spacing w:val="17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животных,</w:t>
      </w:r>
      <w:r>
        <w:rPr>
          <w:spacing w:val="18"/>
        </w:rPr>
        <w:t xml:space="preserve"> </w:t>
      </w:r>
      <w:r>
        <w:t>распространенных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(звери,</w:t>
      </w:r>
      <w:r>
        <w:rPr>
          <w:spacing w:val="-1"/>
        </w:rPr>
        <w:t xml:space="preserve"> </w:t>
      </w:r>
      <w:r>
        <w:t>насекомые,</w:t>
      </w:r>
      <w:r>
        <w:rPr>
          <w:spacing w:val="-1"/>
        </w:rPr>
        <w:t xml:space="preserve"> </w:t>
      </w:r>
      <w:r>
        <w:t>рыбы).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</w:p>
    <w:p w:rsidR="002D489C" w:rsidRDefault="002D489C">
      <w:pPr>
        <w:pStyle w:val="BodyText"/>
        <w:spacing w:line="271" w:lineRule="exact"/>
      </w:pPr>
      <w:r>
        <w:t>Деятельность</w:t>
      </w:r>
      <w:r>
        <w:rPr>
          <w:spacing w:val="-4"/>
        </w:rPr>
        <w:t xml:space="preserve"> </w:t>
      </w:r>
      <w:r>
        <w:t>взрослых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животных.</w:t>
      </w:r>
    </w:p>
    <w:p w:rsidR="002D489C" w:rsidRDefault="002D489C">
      <w:pPr>
        <w:pStyle w:val="BodyText"/>
        <w:spacing w:line="237" w:lineRule="auto"/>
        <w:ind w:right="382"/>
      </w:pPr>
      <w:r>
        <w:t>Правила обращения с домашними животными (не подходить к чужим собакам, не брать на</w:t>
      </w:r>
      <w:r>
        <w:rPr>
          <w:spacing w:val="1"/>
        </w:rPr>
        <w:t xml:space="preserve"> </w:t>
      </w:r>
      <w:r>
        <w:t>руки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гладить</w:t>
      </w:r>
      <w:r>
        <w:rPr>
          <w:spacing w:val="-1"/>
        </w:rPr>
        <w:t xml:space="preserve"> </w:t>
      </w:r>
      <w:r>
        <w:t>чужих</w:t>
      </w:r>
      <w:r>
        <w:rPr>
          <w:spacing w:val="-3"/>
        </w:rPr>
        <w:t xml:space="preserve"> </w:t>
      </w:r>
      <w:r>
        <w:t>кошек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2D489C" w:rsidRDefault="002D489C">
      <w:pPr>
        <w:spacing w:before="1"/>
        <w:ind w:left="478" w:right="397"/>
        <w:jc w:val="both"/>
        <w:rPr>
          <w:i/>
          <w:sz w:val="24"/>
        </w:rPr>
      </w:pPr>
      <w:r>
        <w:rPr>
          <w:sz w:val="24"/>
        </w:rPr>
        <w:t>Обобщающие понятия: домашние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дикие животные.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отнести конкретные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понятиям: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птицы,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звери,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рыбы.</w:t>
      </w:r>
    </w:p>
    <w:p w:rsidR="002D489C" w:rsidRDefault="002D489C">
      <w:pPr>
        <w:pStyle w:val="BodyText"/>
        <w:spacing w:before="3"/>
        <w:ind w:left="0"/>
        <w:jc w:val="left"/>
        <w:rPr>
          <w:i/>
        </w:rPr>
      </w:pPr>
    </w:p>
    <w:p w:rsidR="002D489C" w:rsidRDefault="002D489C">
      <w:pPr>
        <w:pStyle w:val="Heading2"/>
        <w:spacing w:line="275" w:lineRule="exact"/>
        <w:ind w:left="54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ближайшим</w:t>
      </w:r>
      <w:r>
        <w:rPr>
          <w:spacing w:val="-4"/>
        </w:rPr>
        <w:t xml:space="preserve"> </w:t>
      </w:r>
      <w:r>
        <w:t>окружением</w:t>
      </w:r>
    </w:p>
    <w:p w:rsidR="002D489C" w:rsidRDefault="002D489C">
      <w:pPr>
        <w:pStyle w:val="BodyText"/>
        <w:spacing w:line="274" w:lineRule="exact"/>
      </w:pPr>
      <w:r>
        <w:t>Наша</w:t>
      </w:r>
      <w:r>
        <w:rPr>
          <w:spacing w:val="-3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наш дом</w:t>
      </w:r>
    </w:p>
    <w:p w:rsidR="002D489C" w:rsidRDefault="002D489C">
      <w:pPr>
        <w:pStyle w:val="BodyText"/>
        <w:spacing w:line="242" w:lineRule="auto"/>
        <w:ind w:right="387"/>
      </w:pPr>
      <w:r>
        <w:t>Имя и фамилия ребенка,</w:t>
      </w:r>
      <w:r>
        <w:rPr>
          <w:spacing w:val="1"/>
        </w:rPr>
        <w:t xml:space="preserve"> </w:t>
      </w:r>
      <w:r>
        <w:t>возраст, день рождения. Домашний адрес: город,</w:t>
      </w:r>
      <w:r>
        <w:rPr>
          <w:spacing w:val="1"/>
        </w:rPr>
        <w:t xml:space="preserve"> </w:t>
      </w:r>
      <w:r>
        <w:t>улица,</w:t>
      </w:r>
      <w:r>
        <w:rPr>
          <w:spacing w:val="60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квартиры.</w:t>
      </w:r>
    </w:p>
    <w:p w:rsidR="002D489C" w:rsidRDefault="002D489C">
      <w:pPr>
        <w:pStyle w:val="BodyText"/>
        <w:ind w:right="387"/>
      </w:pPr>
      <w:r>
        <w:t>Мои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семьи).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 и</w:t>
      </w:r>
      <w:r>
        <w:rPr>
          <w:spacing w:val="1"/>
        </w:rPr>
        <w:t xml:space="preserve"> </w:t>
      </w:r>
      <w:r>
        <w:t>дома. Уважение к труду взрослых.</w:t>
      </w:r>
      <w:r>
        <w:rPr>
          <w:spacing w:val="1"/>
        </w:rPr>
        <w:t xml:space="preserve"> </w:t>
      </w:r>
      <w:r>
        <w:t>Участие ребенка в</w:t>
      </w:r>
      <w:r>
        <w:rPr>
          <w:spacing w:val="1"/>
        </w:rPr>
        <w:t xml:space="preserve"> </w:t>
      </w:r>
      <w:r>
        <w:t>домашнем труде.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детях:</w:t>
      </w:r>
      <w:r>
        <w:rPr>
          <w:spacing w:val="1"/>
        </w:rPr>
        <w:t xml:space="preserve"> </w:t>
      </w:r>
      <w:r>
        <w:t>игрушки, книги, настольные игры, спортивные принадлежности и др. Названия четырех-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принадлежностям,</w:t>
      </w:r>
      <w:r>
        <w:rPr>
          <w:spacing w:val="3"/>
        </w:rPr>
        <w:t xml:space="preserve"> </w:t>
      </w:r>
      <w:r>
        <w:t>одежде,</w:t>
      </w:r>
      <w:r>
        <w:rPr>
          <w:spacing w:val="-5"/>
        </w:rPr>
        <w:t xml:space="preserve"> </w:t>
      </w:r>
      <w:r>
        <w:t>обуви.</w:t>
      </w:r>
    </w:p>
    <w:p w:rsidR="002D489C" w:rsidRDefault="002D489C">
      <w:pPr>
        <w:pStyle w:val="BodyText"/>
        <w:spacing w:line="275" w:lineRule="exact"/>
      </w:pPr>
      <w:r>
        <w:t>Праздники в семье</w:t>
      </w:r>
      <w:r>
        <w:rPr>
          <w:spacing w:val="-2"/>
        </w:rPr>
        <w:t xml:space="preserve"> </w:t>
      </w:r>
      <w:r>
        <w:t>(Первое</w:t>
      </w:r>
      <w:r>
        <w:rPr>
          <w:spacing w:val="-6"/>
        </w:rPr>
        <w:t xml:space="preserve"> </w:t>
      </w:r>
      <w:r>
        <w:t>сентября,</w:t>
      </w:r>
      <w:r>
        <w:rPr>
          <w:spacing w:val="1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Мая).</w:t>
      </w:r>
    </w:p>
    <w:p w:rsidR="002D489C" w:rsidRDefault="002D489C">
      <w:pPr>
        <w:pStyle w:val="BodyText"/>
        <w:spacing w:line="242" w:lineRule="auto"/>
        <w:ind w:right="39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гигиены:</w:t>
      </w:r>
      <w:r>
        <w:rPr>
          <w:spacing w:val="-4"/>
        </w:rPr>
        <w:t xml:space="preserve"> </w:t>
      </w:r>
      <w:r>
        <w:t>уход за телом,</w:t>
      </w:r>
      <w:r>
        <w:rPr>
          <w:spacing w:val="-1"/>
        </w:rPr>
        <w:t xml:space="preserve"> </w:t>
      </w:r>
      <w:r>
        <w:t>волосами,</w:t>
      </w:r>
      <w:r>
        <w:rPr>
          <w:spacing w:val="-2"/>
        </w:rPr>
        <w:t xml:space="preserve"> </w:t>
      </w:r>
      <w:r>
        <w:t>зубами,</w:t>
      </w:r>
      <w:r>
        <w:rPr>
          <w:spacing w:val="-1"/>
        </w:rPr>
        <w:t xml:space="preserve"> </w:t>
      </w:r>
      <w:r>
        <w:t>одеждой,</w:t>
      </w:r>
      <w:r>
        <w:rPr>
          <w:spacing w:val="-1"/>
        </w:rPr>
        <w:t xml:space="preserve"> </w:t>
      </w:r>
      <w:r>
        <w:t>обувью.</w:t>
      </w:r>
    </w:p>
    <w:p w:rsidR="002D489C" w:rsidRDefault="002D489C">
      <w:pPr>
        <w:pStyle w:val="BodyText"/>
        <w:spacing w:line="242" w:lineRule="auto"/>
        <w:ind w:right="385"/>
      </w:pPr>
      <w:r>
        <w:t>Бережное отношение к вещам, которые нас окружают (к мебели, посуде, оборудованию</w:t>
      </w:r>
      <w:r>
        <w:rPr>
          <w:spacing w:val="1"/>
        </w:rPr>
        <w:t xml:space="preserve"> </w:t>
      </w:r>
      <w:r>
        <w:t>квартиры,</w:t>
      </w:r>
      <w:r>
        <w:rPr>
          <w:spacing w:val="-2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вещам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D489C" w:rsidRDefault="002D489C">
      <w:pPr>
        <w:pStyle w:val="BodyText"/>
        <w:spacing w:line="242" w:lineRule="auto"/>
        <w:ind w:right="389"/>
      </w:pPr>
      <w:r>
        <w:t>Бытовая техника, название, назначение пяти-шести видов. Соблюдение правил 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с бытовой</w:t>
      </w:r>
      <w:r>
        <w:rPr>
          <w:spacing w:val="-2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(плита,</w:t>
      </w:r>
      <w:r>
        <w:rPr>
          <w:spacing w:val="4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пылесос и</w:t>
      </w:r>
      <w:r>
        <w:rPr>
          <w:spacing w:val="-2"/>
        </w:rPr>
        <w:t xml:space="preserve"> </w:t>
      </w:r>
      <w:r>
        <w:t>др.).</w:t>
      </w:r>
    </w:p>
    <w:p w:rsidR="002D489C" w:rsidRDefault="002D489C">
      <w:pPr>
        <w:ind w:left="478" w:right="392"/>
        <w:jc w:val="both"/>
        <w:rPr>
          <w:i/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три-четыре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понятиям </w:t>
      </w:r>
      <w:r>
        <w:rPr>
          <w:i/>
          <w:sz w:val="24"/>
        </w:rPr>
        <w:t>мебель,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посуда,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одежда,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обувь,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принадлежности.</w:t>
      </w:r>
    </w:p>
    <w:p w:rsidR="002D489C" w:rsidRDefault="002D489C">
      <w:pPr>
        <w:pStyle w:val="BodyText"/>
        <w:spacing w:line="275" w:lineRule="exact"/>
      </w:pPr>
      <w:r>
        <w:t>Наш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группа</w:t>
      </w:r>
    </w:p>
    <w:p w:rsidR="002D489C" w:rsidRDefault="002D489C">
      <w:pPr>
        <w:pStyle w:val="BodyText"/>
        <w:ind w:right="385"/>
      </w:pP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внутри: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подъездов,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 помещений детского сада: музыкальный и спортивный залы, групповая, спальня,</w:t>
      </w:r>
      <w:r>
        <w:rPr>
          <w:spacing w:val="-57"/>
        </w:rPr>
        <w:t xml:space="preserve"> </w:t>
      </w:r>
      <w:r>
        <w:t>комната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кабинеты</w:t>
      </w:r>
      <w:r>
        <w:rPr>
          <w:spacing w:val="3"/>
        </w:rPr>
        <w:t xml:space="preserve"> </w:t>
      </w:r>
      <w:r>
        <w:t>заведующей,</w:t>
      </w:r>
      <w:r>
        <w:rPr>
          <w:spacing w:val="4"/>
        </w:rPr>
        <w:t xml:space="preserve"> </w:t>
      </w:r>
      <w:r>
        <w:t>врача,</w:t>
      </w:r>
      <w:r>
        <w:rPr>
          <w:spacing w:val="3"/>
        </w:rPr>
        <w:t xml:space="preserve"> </w:t>
      </w:r>
      <w:r>
        <w:t>медсестры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D489C" w:rsidRDefault="002D489C">
      <w:pPr>
        <w:pStyle w:val="BodyText"/>
        <w:ind w:right="385"/>
      </w:pPr>
      <w:r>
        <w:t>Труд взрослых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Профессия работников: педагог, воспитатель, помощник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заведующая,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медсестра,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  <w:r>
        <w:rPr>
          <w:spacing w:val="4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посильной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взрослым.</w:t>
      </w:r>
    </w:p>
    <w:p w:rsidR="002D489C" w:rsidRDefault="002D489C">
      <w:pPr>
        <w:sectPr w:rsidR="002D489C">
          <w:pgSz w:w="11910" w:h="16840"/>
          <w:pgMar w:top="940" w:right="460" w:bottom="1240" w:left="1000" w:header="0" w:footer="897" w:gutter="0"/>
          <w:cols w:space="720"/>
        </w:sectPr>
      </w:pPr>
    </w:p>
    <w:p w:rsidR="002D489C" w:rsidRDefault="002D489C">
      <w:pPr>
        <w:pStyle w:val="BodyText"/>
        <w:spacing w:before="75"/>
        <w:ind w:right="38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(вежливое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сверстникам).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благодарность.</w:t>
      </w:r>
      <w:r>
        <w:rPr>
          <w:spacing w:val="1"/>
        </w:rPr>
        <w:t xml:space="preserve"> </w:t>
      </w:r>
      <w:r>
        <w:t>Дружеские и</w:t>
      </w:r>
      <w:r>
        <w:rPr>
          <w:spacing w:val="3"/>
        </w:rPr>
        <w:t xml:space="preserve"> </w:t>
      </w:r>
      <w:r>
        <w:t>приветливые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детьми.</w:t>
      </w:r>
    </w:p>
    <w:p w:rsidR="002D489C" w:rsidRDefault="002D489C">
      <w:pPr>
        <w:pStyle w:val="BodyText"/>
        <w:ind w:right="391"/>
      </w:pPr>
      <w:r>
        <w:t>Правила поведения во время занятий (внимательно слушать объяснения взрослого и ответы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порядок на</w:t>
      </w:r>
      <w:r>
        <w:rPr>
          <w:spacing w:val="-4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месте).</w:t>
      </w:r>
    </w:p>
    <w:p w:rsidR="002D489C" w:rsidRDefault="002D489C">
      <w:pPr>
        <w:pStyle w:val="BodyText"/>
        <w:spacing w:before="3" w:line="237" w:lineRule="auto"/>
        <w:ind w:right="398"/>
      </w:pPr>
      <w:r>
        <w:t>Принадлежности для занятий, их названия и назначение, бережное отношение к ним. Игры и</w:t>
      </w:r>
      <w:r>
        <w:rPr>
          <w:spacing w:val="-58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одной-двух</w:t>
      </w:r>
      <w:r>
        <w:rPr>
          <w:spacing w:val="-3"/>
        </w:rPr>
        <w:t xml:space="preserve"> </w:t>
      </w:r>
      <w:r>
        <w:t>настольных</w:t>
      </w:r>
      <w:r>
        <w:rPr>
          <w:spacing w:val="-4"/>
        </w:rPr>
        <w:t xml:space="preserve"> </w:t>
      </w:r>
      <w:r>
        <w:t>игр.</w:t>
      </w:r>
    </w:p>
    <w:p w:rsidR="002D489C" w:rsidRDefault="002D489C">
      <w:pPr>
        <w:pStyle w:val="BodyText"/>
        <w:spacing w:before="4" w:line="275" w:lineRule="exact"/>
      </w:pPr>
      <w:r>
        <w:t>Растения в</w:t>
      </w:r>
      <w:r>
        <w:rPr>
          <w:spacing w:val="-3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комнате.</w:t>
      </w:r>
      <w:r>
        <w:rPr>
          <w:spacing w:val="-3"/>
        </w:rPr>
        <w:t xml:space="preserve"> </w:t>
      </w:r>
      <w:r>
        <w:t>Названия двух-трех</w:t>
      </w:r>
      <w:r>
        <w:rPr>
          <w:spacing w:val="-5"/>
        </w:rPr>
        <w:t xml:space="preserve"> </w:t>
      </w:r>
      <w:r>
        <w:t>комнатных</w:t>
      </w:r>
      <w:r>
        <w:rPr>
          <w:spacing w:val="-5"/>
        </w:rPr>
        <w:t xml:space="preserve"> </w:t>
      </w:r>
      <w:r>
        <w:t>растений.</w:t>
      </w:r>
    </w:p>
    <w:p w:rsidR="002D489C" w:rsidRDefault="002D489C">
      <w:pPr>
        <w:pStyle w:val="BodyText"/>
        <w:spacing w:line="242" w:lineRule="auto"/>
        <w:ind w:right="390"/>
      </w:pPr>
      <w:r>
        <w:t>Основные отличительные признаки (например, вьющийся стебель, мелкие листочки и т.п.).</w:t>
      </w:r>
      <w:r>
        <w:rPr>
          <w:spacing w:val="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растениями.</w:t>
      </w:r>
    </w:p>
    <w:p w:rsidR="002D489C" w:rsidRDefault="002D489C">
      <w:pPr>
        <w:pStyle w:val="BodyText"/>
        <w:spacing w:line="271" w:lineRule="exact"/>
      </w:pPr>
      <w:r>
        <w:t>Наш</w:t>
      </w:r>
      <w:r>
        <w:rPr>
          <w:spacing w:val="2"/>
        </w:rPr>
        <w:t xml:space="preserve"> </w:t>
      </w:r>
      <w:r>
        <w:t>город</w:t>
      </w:r>
      <w:r>
        <w:rPr>
          <w:spacing w:val="-6"/>
        </w:rPr>
        <w:t xml:space="preserve"> </w:t>
      </w:r>
      <w:r>
        <w:t>[село]</w:t>
      </w:r>
    </w:p>
    <w:p w:rsidR="002D489C" w:rsidRDefault="002D489C">
      <w:pPr>
        <w:pStyle w:val="BodyText"/>
        <w:spacing w:before="1"/>
        <w:ind w:right="389"/>
      </w:pPr>
      <w:r>
        <w:t>Название родного города, других городов. Москва — столица России. Главная площадь и</w:t>
      </w:r>
      <w:r>
        <w:rPr>
          <w:spacing w:val="1"/>
        </w:rPr>
        <w:t xml:space="preserve"> </w:t>
      </w:r>
      <w:r>
        <w:t>улица столицы и родного города. Праздники и украшения улиц и зданий города (села) в</w:t>
      </w:r>
      <w:r>
        <w:rPr>
          <w:spacing w:val="1"/>
        </w:rPr>
        <w:t xml:space="preserve"> </w:t>
      </w:r>
      <w:r>
        <w:t>праздничные дни.</w:t>
      </w:r>
    </w:p>
    <w:p w:rsidR="002D489C" w:rsidRDefault="002D489C">
      <w:pPr>
        <w:pStyle w:val="BodyText"/>
        <w:ind w:right="384"/>
      </w:pPr>
      <w:r>
        <w:t>Улица,</w:t>
      </w:r>
      <w:r>
        <w:rPr>
          <w:spacing w:val="1"/>
        </w:rPr>
        <w:t xml:space="preserve"> </w:t>
      </w:r>
      <w:r>
        <w:t>на которой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сад.</w:t>
      </w:r>
      <w:r>
        <w:rPr>
          <w:spacing w:val="1"/>
        </w:rPr>
        <w:t xml:space="preserve"> </w:t>
      </w:r>
      <w:r>
        <w:t>Общественные здания,</w:t>
      </w:r>
      <w:r>
        <w:rPr>
          <w:spacing w:val="1"/>
        </w:rPr>
        <w:t xml:space="preserve"> </w:t>
      </w:r>
      <w:r>
        <w:t>находящиеся на</w:t>
      </w:r>
      <w:r>
        <w:rPr>
          <w:spacing w:val="60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улице (магазин, почта, аптека, школа, библиотека, кинотеатр), их назначение. Правила по-</w:t>
      </w:r>
      <w:r>
        <w:rPr>
          <w:spacing w:val="1"/>
        </w:rPr>
        <w:t xml:space="preserve"> </w:t>
      </w:r>
      <w:r>
        <w:t>ведения в общественных местах (как пользоваться библиотекой, магазином, кинотеатром).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учреждениях.</w:t>
      </w:r>
    </w:p>
    <w:p w:rsidR="002D489C" w:rsidRDefault="002D489C">
      <w:pPr>
        <w:pStyle w:val="BodyText"/>
        <w:ind w:right="384"/>
      </w:pPr>
      <w:r>
        <w:t>Улица (дорога): тротуар, обочина, проезжая часть, перекресток. Правила поведения детей на</w:t>
      </w:r>
      <w:r>
        <w:rPr>
          <w:spacing w:val="-57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улиц.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светофора.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знаки:</w:t>
      </w:r>
      <w:r>
        <w:rPr>
          <w:spacing w:val="1"/>
        </w:rPr>
        <w:t xml:space="preserve"> </w:t>
      </w:r>
      <w:r>
        <w:t>«Пешеходный</w:t>
      </w:r>
      <w:r>
        <w:rPr>
          <w:spacing w:val="1"/>
        </w:rPr>
        <w:t xml:space="preserve"> </w:t>
      </w:r>
      <w:r>
        <w:t>переход»,</w:t>
      </w:r>
      <w:r>
        <w:rPr>
          <w:spacing w:val="3"/>
        </w:rPr>
        <w:t xml:space="preserve"> </w:t>
      </w:r>
      <w:r>
        <w:t>«Пешеходное</w:t>
      </w:r>
      <w:r>
        <w:rPr>
          <w:spacing w:val="-4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запрещено».</w:t>
      </w:r>
    </w:p>
    <w:p w:rsidR="002D489C" w:rsidRDefault="002D489C">
      <w:pPr>
        <w:pStyle w:val="BodyText"/>
        <w:spacing w:before="1"/>
        <w:ind w:right="384"/>
      </w:pPr>
      <w:r>
        <w:t>Транспорт:</w:t>
      </w:r>
      <w:r>
        <w:rPr>
          <w:spacing w:val="1"/>
        </w:rPr>
        <w:t xml:space="preserve"> </w:t>
      </w:r>
      <w:r>
        <w:t>наземный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(автобус,</w:t>
      </w:r>
      <w:r>
        <w:rPr>
          <w:spacing w:val="1"/>
        </w:rPr>
        <w:t xml:space="preserve"> </w:t>
      </w:r>
      <w:r>
        <w:t>троллейбус,</w:t>
      </w:r>
      <w:r>
        <w:rPr>
          <w:spacing w:val="1"/>
        </w:rPr>
        <w:t xml:space="preserve"> </w:t>
      </w:r>
      <w:r>
        <w:t>трамвай,</w:t>
      </w:r>
      <w:r>
        <w:rPr>
          <w:spacing w:val="1"/>
        </w:rPr>
        <w:t xml:space="preserve"> </w:t>
      </w:r>
      <w:r>
        <w:t>машины),</w:t>
      </w:r>
      <w:r>
        <w:rPr>
          <w:spacing w:val="1"/>
        </w:rPr>
        <w:t xml:space="preserve"> </w:t>
      </w:r>
      <w:r>
        <w:t>подземный</w:t>
      </w:r>
      <w:r>
        <w:rPr>
          <w:spacing w:val="1"/>
        </w:rPr>
        <w:t xml:space="preserve"> </w:t>
      </w:r>
      <w:r>
        <w:t>(метро),</w:t>
      </w:r>
      <w:r>
        <w:rPr>
          <w:spacing w:val="1"/>
        </w:rPr>
        <w:t xml:space="preserve"> </w:t>
      </w:r>
      <w:r>
        <w:t>железнодорожный</w:t>
      </w:r>
      <w:r>
        <w:rPr>
          <w:spacing w:val="1"/>
        </w:rPr>
        <w:t xml:space="preserve"> </w:t>
      </w:r>
      <w:r>
        <w:t>(электропоезд),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(самолет,</w:t>
      </w:r>
      <w:r>
        <w:rPr>
          <w:spacing w:val="1"/>
        </w:rPr>
        <w:t xml:space="preserve"> </w:t>
      </w:r>
      <w:r>
        <w:t>вертолет),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(па-</w:t>
      </w:r>
      <w:r>
        <w:rPr>
          <w:spacing w:val="1"/>
        </w:rPr>
        <w:t xml:space="preserve"> </w:t>
      </w:r>
      <w:r>
        <w:t>роход,</w:t>
      </w:r>
      <w:r>
        <w:rPr>
          <w:spacing w:val="-2"/>
        </w:rPr>
        <w:t xml:space="preserve"> </w:t>
      </w:r>
      <w:r>
        <w:t>катер,</w:t>
      </w:r>
      <w:r>
        <w:rPr>
          <w:spacing w:val="4"/>
        </w:rPr>
        <w:t xml:space="preserve"> </w:t>
      </w:r>
      <w:r>
        <w:t>лодка).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2D489C" w:rsidRDefault="002D489C">
      <w:pPr>
        <w:pStyle w:val="BodyText"/>
        <w:spacing w:line="274" w:lineRule="exact"/>
      </w:pPr>
      <w:r>
        <w:t>Строительство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(селе).</w:t>
      </w:r>
    </w:p>
    <w:p w:rsidR="002D489C" w:rsidRDefault="002D489C">
      <w:pPr>
        <w:pStyle w:val="BodyText"/>
        <w:spacing w:before="4" w:line="237" w:lineRule="auto"/>
        <w:ind w:right="390"/>
      </w:pPr>
      <w:r>
        <w:t>Профессии людей, занятых на строительстве зданий, обслуживающих транспорт. Машины,</w:t>
      </w:r>
      <w:r>
        <w:rPr>
          <w:spacing w:val="1"/>
        </w:rPr>
        <w:t xml:space="preserve"> </w:t>
      </w:r>
      <w:r>
        <w:t>облегчающие труд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(трактор,</w:t>
      </w:r>
      <w:r>
        <w:rPr>
          <w:spacing w:val="-2"/>
        </w:rPr>
        <w:t xml:space="preserve"> </w:t>
      </w:r>
      <w:r>
        <w:t>подъемный</w:t>
      </w:r>
      <w:r>
        <w:rPr>
          <w:spacing w:val="-3"/>
        </w:rPr>
        <w:t xml:space="preserve"> </w:t>
      </w:r>
      <w:r>
        <w:t>кран,</w:t>
      </w:r>
      <w:r>
        <w:rPr>
          <w:spacing w:val="4"/>
        </w:rPr>
        <w:t xml:space="preserve"> </w:t>
      </w:r>
      <w:r>
        <w:t>экскаватор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D489C" w:rsidRDefault="002D489C">
      <w:pPr>
        <w:pStyle w:val="BodyText"/>
        <w:spacing w:before="4"/>
        <w:ind w:right="389"/>
      </w:pPr>
      <w:r>
        <w:t>Озеленение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посадок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(селе).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взрослых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</w:p>
    <w:p w:rsidR="002D489C" w:rsidRDefault="002D489C">
      <w:pPr>
        <w:pStyle w:val="BodyText"/>
        <w:spacing w:line="275" w:lineRule="exact"/>
      </w:pPr>
      <w:r>
        <w:t>Умственное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</w:t>
      </w:r>
    </w:p>
    <w:p w:rsidR="002D489C" w:rsidRDefault="002D489C">
      <w:pPr>
        <w:pStyle w:val="BodyText"/>
        <w:ind w:right="388"/>
      </w:pPr>
      <w:r>
        <w:t>Необходимо объяснять детям, что все предметы имеют цвет, форму, величину. Предметы</w:t>
      </w:r>
      <w:r>
        <w:rPr>
          <w:spacing w:val="1"/>
        </w:rPr>
        <w:t xml:space="preserve"> </w:t>
      </w:r>
      <w:r>
        <w:t>по-разному могут быть расположены в пространстве; их можно объединять в группы по</w:t>
      </w:r>
      <w:r>
        <w:rPr>
          <w:spacing w:val="1"/>
        </w:rPr>
        <w:t xml:space="preserve"> </w:t>
      </w:r>
      <w:r>
        <w:t>цвету,</w:t>
      </w:r>
      <w:r>
        <w:rPr>
          <w:spacing w:val="3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величине,</w:t>
      </w:r>
      <w:r>
        <w:rPr>
          <w:spacing w:val="4"/>
        </w:rPr>
        <w:t xml:space="preserve"> </w:t>
      </w:r>
      <w:r>
        <w:t>материалу,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назначению.</w:t>
      </w:r>
    </w:p>
    <w:p w:rsidR="002D489C" w:rsidRDefault="002D489C">
      <w:pPr>
        <w:pStyle w:val="BodyText"/>
        <w:spacing w:before="1"/>
        <w:ind w:right="388"/>
      </w:pPr>
      <w:r>
        <w:t>Учить детей выделять части в предмете, указывая цвет, форму, величину каждой части,</w:t>
      </w:r>
      <w:r>
        <w:rPr>
          <w:spacing w:val="1"/>
        </w:rPr>
        <w:t xml:space="preserve"> </w:t>
      </w:r>
      <w:r>
        <w:t>расположение одной части по отношению к другой; узнавать и называть целый предмет по</w:t>
      </w:r>
      <w:r>
        <w:rPr>
          <w:spacing w:val="1"/>
        </w:rPr>
        <w:t xml:space="preserve"> </w:t>
      </w:r>
      <w:r>
        <w:t>отдельной части с ярко выраженными опознавательными признаками (например, белый с</w:t>
      </w:r>
      <w:r>
        <w:rPr>
          <w:spacing w:val="1"/>
        </w:rPr>
        <w:t xml:space="preserve"> </w:t>
      </w:r>
      <w:r>
        <w:t>темными крапинками ствол у березы, яркие красные гроздья ягод у рябины, белые бока и</w:t>
      </w:r>
      <w:r>
        <w:rPr>
          <w:spacing w:val="1"/>
        </w:rPr>
        <w:t xml:space="preserve"> </w:t>
      </w:r>
      <w:r>
        <w:t>длинный</w:t>
      </w:r>
      <w:r>
        <w:rPr>
          <w:spacing w:val="-3"/>
        </w:rPr>
        <w:t xml:space="preserve"> </w:t>
      </w:r>
      <w:r>
        <w:t>хвост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сороки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2D489C" w:rsidRDefault="002D489C">
      <w:pPr>
        <w:pStyle w:val="BodyText"/>
        <w:ind w:right="385"/>
      </w:pPr>
      <w:r>
        <w:t>Учить проводить соотносительный анализ признаков у сравниваемых предметов (например,</w:t>
      </w:r>
      <w:r>
        <w:rPr>
          <w:spacing w:val="1"/>
        </w:rPr>
        <w:t xml:space="preserve"> </w:t>
      </w:r>
      <w:r>
        <w:t>помидор — округлой, а огурец овальной формы, помидор — красный, огурец — зеленый и</w:t>
      </w:r>
      <w:r>
        <w:rPr>
          <w:spacing w:val="1"/>
        </w:rPr>
        <w:t xml:space="preserve"> </w:t>
      </w:r>
      <w:r>
        <w:t>т.д.).</w:t>
      </w:r>
    </w:p>
    <w:p w:rsidR="002D489C" w:rsidRDefault="002D489C">
      <w:pPr>
        <w:pStyle w:val="BodyText"/>
        <w:ind w:right="389"/>
      </w:pPr>
      <w:r>
        <w:t>Учить группировать конкретные предметы (их изображения), используя обобщающие слова:</w:t>
      </w:r>
      <w:r>
        <w:rPr>
          <w:spacing w:val="-57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6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спортивные принадлежности,</w:t>
      </w:r>
      <w:r>
        <w:rPr>
          <w:spacing w:val="-5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обувь,</w:t>
      </w:r>
      <w:r>
        <w:rPr>
          <w:spacing w:val="3"/>
        </w:rPr>
        <w:t xml:space="preserve"> </w:t>
      </w:r>
      <w:r>
        <w:t>транспорт.</w:t>
      </w:r>
    </w:p>
    <w:p w:rsidR="002D489C" w:rsidRDefault="002D489C">
      <w:pPr>
        <w:pStyle w:val="BodyText"/>
        <w:spacing w:line="242" w:lineRule="auto"/>
        <w:ind w:right="389"/>
      </w:pPr>
      <w:r>
        <w:t>Учить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выводам,</w:t>
      </w:r>
      <w:r>
        <w:rPr>
          <w:spacing w:val="1"/>
        </w:rPr>
        <w:t xml:space="preserve"> </w:t>
      </w:r>
      <w:r>
        <w:t>суждениям,</w:t>
      </w:r>
      <w:r>
        <w:rPr>
          <w:spacing w:val="3"/>
        </w:rPr>
        <w:t xml:space="preserve"> </w:t>
      </w:r>
      <w:r>
        <w:t>умозаключениям.</w:t>
      </w:r>
    </w:p>
    <w:p w:rsidR="002D489C" w:rsidRDefault="002D489C">
      <w:pPr>
        <w:pStyle w:val="Heading2"/>
        <w:spacing w:line="275" w:lineRule="exact"/>
        <w:ind w:left="541"/>
        <w:jc w:val="left"/>
      </w:pPr>
      <w:r>
        <w:t>Речевое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</w:t>
      </w:r>
    </w:p>
    <w:p w:rsidR="002D489C" w:rsidRDefault="002D489C">
      <w:pPr>
        <w:pStyle w:val="BodyText"/>
        <w:tabs>
          <w:tab w:val="left" w:pos="1322"/>
          <w:tab w:val="left" w:pos="2349"/>
          <w:tab w:val="left" w:pos="3821"/>
          <w:tab w:val="left" w:pos="4655"/>
          <w:tab w:val="left" w:pos="6382"/>
          <w:tab w:val="left" w:pos="7690"/>
          <w:tab w:val="left" w:pos="8903"/>
          <w:tab w:val="left" w:pos="9244"/>
        </w:tabs>
        <w:ind w:right="104"/>
        <w:jc w:val="left"/>
      </w:pPr>
      <w:r>
        <w:t>Учить</w:t>
      </w:r>
      <w:r>
        <w:tab/>
        <w:t>активно</w:t>
      </w:r>
      <w:r>
        <w:tab/>
        <w:t>употреблять</w:t>
      </w:r>
      <w:r>
        <w:tab/>
        <w:t>слова,</w:t>
      </w:r>
      <w:r>
        <w:tab/>
        <w:t>обозначающие</w:t>
      </w:r>
      <w:r>
        <w:tab/>
        <w:t>изученные</w:t>
      </w:r>
      <w:r>
        <w:tab/>
        <w:t>предметы</w:t>
      </w:r>
      <w:r>
        <w:tab/>
        <w:t>и</w:t>
      </w:r>
      <w:r>
        <w:tab/>
        <w:t>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предметно-образные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(...</w:t>
      </w:r>
      <w:r>
        <w:rPr>
          <w:spacing w:val="1"/>
        </w:rPr>
        <w:t xml:space="preserve"> </w:t>
      </w:r>
      <w:r>
        <w:t>морковного,</w:t>
      </w:r>
      <w:r>
        <w:rPr>
          <w:spacing w:val="1"/>
        </w:rPr>
        <w:t xml:space="preserve"> </w:t>
      </w:r>
      <w:r>
        <w:t>сиреневого,</w:t>
      </w:r>
      <w:r>
        <w:rPr>
          <w:spacing w:val="1"/>
        </w:rPr>
        <w:t xml:space="preserve"> </w:t>
      </w:r>
      <w:r>
        <w:t>василькового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rPr>
          <w:spacing w:val="-1"/>
        </w:rPr>
        <w:t>указывать</w:t>
      </w:r>
      <w:r>
        <w:rPr>
          <w:spacing w:val="32"/>
        </w:rPr>
        <w:t xml:space="preserve"> </w:t>
      </w:r>
      <w:r>
        <w:rPr>
          <w:spacing w:val="-1"/>
        </w:rPr>
        <w:t>не</w:t>
      </w:r>
      <w:r>
        <w:rPr>
          <w:spacing w:val="25"/>
        </w:rPr>
        <w:t xml:space="preserve"> </w:t>
      </w:r>
      <w:r>
        <w:rPr>
          <w:spacing w:val="-1"/>
        </w:rPr>
        <w:t>только</w:t>
      </w:r>
      <w:r>
        <w:rPr>
          <w:spacing w:val="26"/>
        </w:rPr>
        <w:t xml:space="preserve"> </w:t>
      </w:r>
      <w:r>
        <w:rPr>
          <w:spacing w:val="-1"/>
        </w:rPr>
        <w:t>общий</w:t>
      </w:r>
      <w:r>
        <w:rPr>
          <w:spacing w:val="27"/>
        </w:rPr>
        <w:t xml:space="preserve"> </w:t>
      </w:r>
      <w:r>
        <w:rPr>
          <w:spacing w:val="-1"/>
        </w:rPr>
        <w:t>размер,</w:t>
      </w:r>
      <w:r>
        <w:rPr>
          <w:spacing w:val="28"/>
        </w:rPr>
        <w:t xml:space="preserve"> </w:t>
      </w:r>
      <w:r>
        <w:rPr>
          <w:spacing w:val="-1"/>
        </w:rPr>
        <w:t>но</w:t>
      </w:r>
      <w:r>
        <w:rPr>
          <w:spacing w:val="30"/>
        </w:rPr>
        <w:t xml:space="preserve"> </w:t>
      </w:r>
      <w:r>
        <w:rPr>
          <w:spacing w:val="-1"/>
        </w:rPr>
        <w:t>и</w:t>
      </w:r>
      <w:r>
        <w:rPr>
          <w:spacing w:val="27"/>
        </w:rPr>
        <w:t xml:space="preserve"> </w:t>
      </w:r>
      <w:r>
        <w:rPr>
          <w:spacing w:val="-1"/>
        </w:rPr>
        <w:t>точно</w:t>
      </w:r>
      <w:r>
        <w:rPr>
          <w:spacing w:val="30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величину</w:t>
      </w:r>
      <w:r>
        <w:rPr>
          <w:spacing w:val="21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(высокий</w:t>
      </w:r>
      <w:r>
        <w:rPr>
          <w:spacing w:val="35"/>
        </w:rPr>
        <w:t xml:space="preserve"> </w:t>
      </w:r>
      <w:r>
        <w:t>—</w:t>
      </w:r>
      <w:r>
        <w:rPr>
          <w:spacing w:val="-22"/>
        </w:rPr>
        <w:t xml:space="preserve"> </w:t>
      </w:r>
      <w:r>
        <w:rPr>
          <w:position w:val="-18"/>
        </w:rPr>
        <w:t>62</w:t>
      </w:r>
    </w:p>
    <w:p w:rsidR="002D489C" w:rsidRDefault="002D489C">
      <w:pPr>
        <w:sectPr w:rsidR="002D489C">
          <w:footerReference w:type="default" r:id="rId40"/>
          <w:pgSz w:w="11910" w:h="16840"/>
          <w:pgMar w:top="940" w:right="460" w:bottom="280" w:left="1000" w:header="0" w:footer="0" w:gutter="0"/>
          <w:cols w:space="720"/>
        </w:sectPr>
      </w:pPr>
    </w:p>
    <w:p w:rsidR="002D489C" w:rsidRDefault="002D489C">
      <w:pPr>
        <w:pStyle w:val="BodyText"/>
        <w:spacing w:before="77" w:line="237" w:lineRule="auto"/>
        <w:ind w:right="393"/>
      </w:pPr>
      <w:r>
        <w:t>низкий,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короткий),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отношений.</w:t>
      </w:r>
    </w:p>
    <w:p w:rsidR="002D489C" w:rsidRDefault="002D489C">
      <w:pPr>
        <w:pStyle w:val="BodyText"/>
        <w:spacing w:before="4" w:line="275" w:lineRule="exact"/>
        <w:ind w:left="541"/>
      </w:pP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</w:t>
      </w:r>
    </w:p>
    <w:p w:rsidR="002D489C" w:rsidRDefault="002D489C">
      <w:pPr>
        <w:pStyle w:val="BodyText"/>
        <w:spacing w:line="242" w:lineRule="auto"/>
        <w:ind w:right="393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которого</w:t>
      </w:r>
      <w:r>
        <w:rPr>
          <w:spacing w:val="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сделаны.</w:t>
      </w:r>
    </w:p>
    <w:p w:rsidR="002D489C" w:rsidRDefault="002D489C">
      <w:pPr>
        <w:pStyle w:val="BodyText"/>
        <w:spacing w:line="242" w:lineRule="auto"/>
        <w:ind w:right="388"/>
      </w:pP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одинаковые по</w:t>
      </w:r>
      <w:r>
        <w:rPr>
          <w:spacing w:val="1"/>
        </w:rPr>
        <w:t xml:space="preserve"> </w:t>
      </w:r>
      <w:r>
        <w:t>цвету,</w:t>
      </w:r>
      <w:r>
        <w:rPr>
          <w:spacing w:val="3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величине.</w:t>
      </w:r>
    </w:p>
    <w:p w:rsidR="002D489C" w:rsidRDefault="002D489C">
      <w:pPr>
        <w:pStyle w:val="BodyText"/>
        <w:ind w:right="389"/>
      </w:pPr>
      <w:r>
        <w:t>Группировать практически предметы и их изображения, относящиеся к родовым понятиям:</w:t>
      </w:r>
      <w:r>
        <w:rPr>
          <w:spacing w:val="1"/>
        </w:rPr>
        <w:t xml:space="preserve"> </w:t>
      </w:r>
      <w:r>
        <w:t>деревья, кустарники, цветковые садовые растения, растения сада, огорода, овощи, 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 воздушный). Называть группы обобщающими словами. Исключать чет-</w:t>
      </w:r>
      <w:r>
        <w:rPr>
          <w:spacing w:val="1"/>
        </w:rPr>
        <w:t xml:space="preserve"> </w:t>
      </w:r>
      <w:r>
        <w:t>вертый,</w:t>
      </w:r>
      <w:r>
        <w:rPr>
          <w:spacing w:val="3"/>
        </w:rPr>
        <w:t xml:space="preserve"> </w:t>
      </w:r>
      <w:r>
        <w:t>пятый</w:t>
      </w:r>
      <w:r>
        <w:rPr>
          <w:spacing w:val="-2"/>
        </w:rPr>
        <w:t xml:space="preserve"> </w:t>
      </w:r>
      <w:r>
        <w:t>лишний</w:t>
      </w:r>
      <w:r>
        <w:rPr>
          <w:spacing w:val="-2"/>
        </w:rPr>
        <w:t xml:space="preserve"> </w:t>
      </w:r>
      <w:r>
        <w:t>предмет.</w:t>
      </w:r>
    </w:p>
    <w:p w:rsidR="002D489C" w:rsidRDefault="002D489C">
      <w:pPr>
        <w:pStyle w:val="BodyText"/>
        <w:spacing w:line="275" w:lineRule="exac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игр</w:t>
      </w:r>
    </w:p>
    <w:p w:rsidR="002D489C" w:rsidRDefault="002D489C">
      <w:pPr>
        <w:pStyle w:val="BodyText"/>
        <w:ind w:right="392"/>
      </w:pPr>
      <w:r>
        <w:t>«Воздушные шары», «Геометрическое лото», «Что изменилось?», «Пятый лишний», «Найди</w:t>
      </w:r>
      <w:r>
        <w:rPr>
          <w:spacing w:val="-57"/>
        </w:rPr>
        <w:t xml:space="preserve"> </w:t>
      </w:r>
      <w:r>
        <w:t>по описанию», «Чудесный мешочек», «Найди одинаковые», «Когда это бывает?», «Времена</w:t>
      </w:r>
      <w:r>
        <w:rPr>
          <w:spacing w:val="1"/>
        </w:rPr>
        <w:t xml:space="preserve"> </w:t>
      </w:r>
      <w:r>
        <w:t>года»,</w:t>
      </w:r>
      <w:r>
        <w:rPr>
          <w:spacing w:val="51"/>
        </w:rPr>
        <w:t xml:space="preserve"> </w:t>
      </w:r>
      <w:r>
        <w:t>«Узнай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описанию»,</w:t>
      </w:r>
      <w:r>
        <w:rPr>
          <w:spacing w:val="52"/>
        </w:rPr>
        <w:t xml:space="preserve"> </w:t>
      </w:r>
      <w:r>
        <w:t>«Назови</w:t>
      </w:r>
      <w:r>
        <w:rPr>
          <w:spacing w:val="50"/>
        </w:rPr>
        <w:t xml:space="preserve"> </w:t>
      </w:r>
      <w:r>
        <w:t>блюдо»,</w:t>
      </w:r>
      <w:r>
        <w:rPr>
          <w:spacing w:val="51"/>
        </w:rPr>
        <w:t xml:space="preserve"> </w:t>
      </w:r>
      <w:r>
        <w:t>«Помогите</w:t>
      </w:r>
      <w:r>
        <w:rPr>
          <w:spacing w:val="49"/>
        </w:rPr>
        <w:t xml:space="preserve"> </w:t>
      </w:r>
      <w:r>
        <w:t>малышам»,</w:t>
      </w:r>
      <w:r>
        <w:rPr>
          <w:spacing w:val="51"/>
        </w:rPr>
        <w:t xml:space="preserve"> </w:t>
      </w:r>
      <w:r>
        <w:t>«Чей,</w:t>
      </w:r>
      <w:r>
        <w:rPr>
          <w:spacing w:val="52"/>
        </w:rPr>
        <w:t xml:space="preserve"> </w:t>
      </w:r>
      <w:r>
        <w:t>чья,</w:t>
      </w:r>
      <w:r>
        <w:rPr>
          <w:spacing w:val="52"/>
        </w:rPr>
        <w:t xml:space="preserve"> </w:t>
      </w:r>
      <w:r>
        <w:t>чьи?»,</w:t>
      </w:r>
    </w:p>
    <w:p w:rsidR="002D489C" w:rsidRDefault="002D489C">
      <w:pPr>
        <w:pStyle w:val="BodyText"/>
      </w:pPr>
      <w:r>
        <w:t>«Магазин»,</w:t>
      </w:r>
      <w:r>
        <w:rPr>
          <w:spacing w:val="-5"/>
        </w:rPr>
        <w:t xml:space="preserve"> </w:t>
      </w:r>
      <w:r>
        <w:t>«Светофор»,</w:t>
      </w:r>
      <w:r>
        <w:rPr>
          <w:spacing w:val="-5"/>
        </w:rPr>
        <w:t xml:space="preserve"> </w:t>
      </w:r>
      <w:r>
        <w:t>«Перепутаница».</w:t>
      </w:r>
    </w:p>
    <w:p w:rsidR="002D489C" w:rsidRDefault="002D489C">
      <w:pPr>
        <w:pStyle w:val="Heading2"/>
        <w:spacing w:line="275" w:lineRule="exact"/>
      </w:pPr>
      <w:r>
        <w:t>Сюжетно-ролевые</w:t>
      </w:r>
      <w:r>
        <w:rPr>
          <w:spacing w:val="-2"/>
        </w:rPr>
        <w:t xml:space="preserve"> </w:t>
      </w:r>
      <w:r>
        <w:t>игры</w:t>
      </w:r>
    </w:p>
    <w:p w:rsidR="002D489C" w:rsidRDefault="002D489C">
      <w:pPr>
        <w:pStyle w:val="BodyText"/>
        <w:ind w:right="393"/>
      </w:pPr>
      <w:r>
        <w:t>Учить детей развивать сюжет знакомой игры, брать на себя роль продавца и покупателя</w:t>
      </w:r>
      <w:r>
        <w:rPr>
          <w:spacing w:val="1"/>
        </w:rPr>
        <w:t xml:space="preserve"> </w:t>
      </w:r>
      <w:r>
        <w:t>(овощей и фруктов, мебели, игрушек и др.), водителя и пассажира (трамвая, троллейбуса,</w:t>
      </w:r>
      <w:r>
        <w:rPr>
          <w:spacing w:val="1"/>
        </w:rPr>
        <w:t xml:space="preserve"> </w:t>
      </w:r>
      <w:r>
        <w:t>автобуса,</w:t>
      </w:r>
      <w:r>
        <w:rPr>
          <w:spacing w:val="3"/>
        </w:rPr>
        <w:t xml:space="preserve"> </w:t>
      </w:r>
      <w:r>
        <w:t>такси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2D489C" w:rsidRDefault="002D489C">
      <w:pPr>
        <w:pStyle w:val="BodyText"/>
        <w:spacing w:line="242" w:lineRule="auto"/>
        <w:ind w:right="386"/>
      </w:pPr>
      <w:r>
        <w:t>Постепенно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2D489C" w:rsidRDefault="002D489C">
      <w:pPr>
        <w:pStyle w:val="BodyText"/>
        <w:spacing w:line="242" w:lineRule="auto"/>
        <w:ind w:right="389"/>
      </w:pPr>
      <w:r>
        <w:t>Учить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(четыре-пять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ребенком-лидером.</w:t>
      </w:r>
    </w:p>
    <w:p w:rsidR="002D489C" w:rsidRDefault="002D489C">
      <w:pPr>
        <w:pStyle w:val="Heading2"/>
        <w:numPr>
          <w:ilvl w:val="1"/>
          <w:numId w:val="37"/>
        </w:numPr>
        <w:tabs>
          <w:tab w:val="left" w:pos="902"/>
        </w:tabs>
        <w:spacing w:line="274" w:lineRule="exact"/>
        <w:ind w:left="901" w:hanging="424"/>
      </w:pPr>
      <w:r>
        <w:t>Взаимодействие</w:t>
      </w:r>
      <w:r>
        <w:rPr>
          <w:spacing w:val="-5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с детьми</w:t>
      </w:r>
    </w:p>
    <w:p w:rsidR="002D489C" w:rsidRDefault="002D489C">
      <w:pPr>
        <w:pStyle w:val="BodyText"/>
        <w:ind w:right="395"/>
      </w:pP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 направления 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-6"/>
        </w:rPr>
        <w:t xml:space="preserve"> </w:t>
      </w:r>
      <w:r>
        <w:t>общаться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окружающими.</w:t>
      </w:r>
    </w:p>
    <w:p w:rsidR="002D489C" w:rsidRDefault="002D489C">
      <w:pPr>
        <w:pStyle w:val="BodyText"/>
        <w:ind w:right="393"/>
      </w:pPr>
      <w:r>
        <w:t>Процесс приобретения общих культурных умений во всей его полноте возможен только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взрослый 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процессе в роли партнера, поддерживая и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личностно-порождающего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характерно</w:t>
      </w:r>
      <w:r>
        <w:rPr>
          <w:spacing w:val="-57"/>
        </w:rPr>
        <w:t xml:space="preserve"> </w:t>
      </w:r>
      <w:r>
        <w:t>принятие ребенка</w:t>
      </w:r>
      <w:r>
        <w:rPr>
          <w:spacing w:val="1"/>
        </w:rPr>
        <w:t xml:space="preserve"> </w:t>
      </w:r>
      <w:r>
        <w:t>таким,</w:t>
      </w:r>
      <w:r>
        <w:rPr>
          <w:spacing w:val="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способности.</w:t>
      </w:r>
    </w:p>
    <w:p w:rsidR="002D489C" w:rsidRDefault="002D489C">
      <w:pPr>
        <w:pStyle w:val="BodyText"/>
        <w:ind w:right="386"/>
      </w:pPr>
      <w:r>
        <w:t>Учитывая коммуникативные трудности детей с ЗПР, взрослые создают условия для развития</w:t>
      </w:r>
      <w:r>
        <w:rPr>
          <w:spacing w:val="-57"/>
        </w:rPr>
        <w:t xml:space="preserve"> </w:t>
      </w:r>
      <w:r>
        <w:t>у детей эмоционально-личностного, ситуативно-делового, внеситуативно-познавательного и</w:t>
      </w:r>
      <w:r>
        <w:rPr>
          <w:spacing w:val="-57"/>
        </w:rPr>
        <w:t xml:space="preserve"> </w:t>
      </w:r>
      <w:r>
        <w:t>предпосылок для внеситуативно-личностного общения. Взрослый не подгоняет ребенка под</w:t>
      </w:r>
      <w:r>
        <w:rPr>
          <w:spacing w:val="1"/>
        </w:rPr>
        <w:t xml:space="preserve"> </w:t>
      </w:r>
      <w:r>
        <w:t>какой-то определенный «стандарт», а строит общение с ним с ориентацией на достоинства и</w:t>
      </w:r>
      <w:r>
        <w:rPr>
          <w:spacing w:val="-57"/>
        </w:rPr>
        <w:t xml:space="preserve"> </w:t>
      </w:r>
      <w:r>
        <w:t>индивидуальные особенности ребенка, его характер, привычки, интересы, предпочтения. Он</w:t>
      </w:r>
      <w:r>
        <w:rPr>
          <w:spacing w:val="-57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ребенку в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 огорчениях,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 при</w:t>
      </w:r>
      <w:r>
        <w:rPr>
          <w:spacing w:val="1"/>
        </w:rPr>
        <w:t xml:space="preserve"> </w:t>
      </w:r>
      <w:r>
        <w:t>затруднениях,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дискомфорта,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крик,</w:t>
      </w:r>
      <w:r>
        <w:rPr>
          <w:spacing w:val="1"/>
        </w:rPr>
        <w:t xml:space="preserve"> </w:t>
      </w:r>
      <w:r>
        <w:t>громкую речь, резкие движения. Ограничения и порицания используются в случае 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унижая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 детьми.</w:t>
      </w:r>
    </w:p>
    <w:p w:rsidR="002D489C" w:rsidRDefault="002D489C">
      <w:pPr>
        <w:pStyle w:val="BodyText"/>
        <w:ind w:right="383"/>
      </w:pPr>
      <w:r>
        <w:t>Важно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нравственно-этическую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когнитивном,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поведенческом компонентах, умело включая их в межличностное взаимодействие как 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отношение ребенка к себе и другим людям всегда отражает характер отношения к нему</w:t>
      </w:r>
      <w:r>
        <w:rPr>
          <w:spacing w:val="1"/>
        </w:rPr>
        <w:t xml:space="preserve"> </w:t>
      </w:r>
      <w:r>
        <w:t>окружающих взрослых. Он приобретает чувство уверенности в себе, не боится ошибок. При</w:t>
      </w:r>
      <w:r>
        <w:rPr>
          <w:spacing w:val="1"/>
        </w:rPr>
        <w:t xml:space="preserve"> </w:t>
      </w:r>
      <w:r>
        <w:t>этом</w:t>
      </w:r>
      <w:r>
        <w:rPr>
          <w:spacing w:val="14"/>
        </w:rPr>
        <w:t xml:space="preserve"> </w:t>
      </w:r>
      <w:r>
        <w:t>взрослый</w:t>
      </w:r>
      <w:r>
        <w:rPr>
          <w:spacing w:val="19"/>
        </w:rPr>
        <w:t xml:space="preserve"> </w:t>
      </w:r>
      <w:r>
        <w:t>старается</w:t>
      </w:r>
      <w:r>
        <w:rPr>
          <w:spacing w:val="17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адекватную</w:t>
      </w:r>
      <w:r>
        <w:rPr>
          <w:spacing w:val="16"/>
        </w:rPr>
        <w:t xml:space="preserve"> </w:t>
      </w:r>
      <w:r>
        <w:t>самооценку.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положительном</w:t>
      </w:r>
    </w:p>
    <w:p w:rsidR="002D489C" w:rsidRDefault="002D489C">
      <w:pPr>
        <w:sectPr w:rsidR="002D489C">
          <w:footerReference w:type="default" r:id="rId41"/>
          <w:pgSz w:w="11910" w:h="16840"/>
          <w:pgMar w:top="940" w:right="460" w:bottom="1360" w:left="1000" w:header="0" w:footer="1171" w:gutter="0"/>
          <w:cols w:space="720"/>
        </w:sectPr>
      </w:pPr>
    </w:p>
    <w:p w:rsidR="002D489C" w:rsidRDefault="002D489C">
      <w:pPr>
        <w:pStyle w:val="BodyText"/>
        <w:spacing w:before="75"/>
        <w:ind w:right="392"/>
      </w:pPr>
      <w:r>
        <w:t>поступки,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самостоятельность, оказывают поддержку, вселяют веру в его силы, он не пасует перед</w:t>
      </w:r>
      <w:r>
        <w:rPr>
          <w:spacing w:val="1"/>
        </w:rPr>
        <w:t xml:space="preserve"> </w:t>
      </w:r>
      <w:r>
        <w:t>трудностями, настойчиво ищет пути их преодоления. Детская инициатива проявляется 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саду. Самостоятельная деятельность детей протекает преимущественно в 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 детей активно применять свои знания и умения, ставит перед ними все более</w:t>
      </w:r>
      <w:r>
        <w:rPr>
          <w:spacing w:val="1"/>
        </w:rPr>
        <w:t xml:space="preserve"> </w:t>
      </w:r>
      <w:r>
        <w:t>сложные задачи, развивает волю, поддерживает желание преодолевать трудности, оказывает</w:t>
      </w:r>
      <w:r>
        <w:rPr>
          <w:spacing w:val="-57"/>
        </w:rPr>
        <w:t xml:space="preserve"> </w:t>
      </w:r>
      <w:r>
        <w:t>дозированную</w:t>
      </w:r>
      <w:r>
        <w:rPr>
          <w:spacing w:val="-1"/>
        </w:rPr>
        <w:t xml:space="preserve"> </w:t>
      </w:r>
      <w:r>
        <w:t>помощь.</w:t>
      </w:r>
    </w:p>
    <w:p w:rsidR="002D489C" w:rsidRDefault="002D489C">
      <w:pPr>
        <w:pStyle w:val="BodyText"/>
        <w:spacing w:before="2"/>
        <w:ind w:right="394"/>
      </w:pPr>
      <w:r>
        <w:t>Когда взрослые поддерживают индивидуальность ребенка, принимают его таким, каков он</w:t>
      </w:r>
      <w:r>
        <w:rPr>
          <w:spacing w:val="1"/>
        </w:rPr>
        <w:t xml:space="preserve"> </w:t>
      </w:r>
      <w:r>
        <w:t>есть, избегают неоправданных ограничений и наказаний, ребенок не боится быть самим</w:t>
      </w:r>
      <w:r>
        <w:rPr>
          <w:spacing w:val="1"/>
        </w:rPr>
        <w:t xml:space="preserve"> </w:t>
      </w:r>
      <w:r>
        <w:t>собой, признавать свои ошибки. Взаимное доверие между взрослыми и детьми способствует</w:t>
      </w:r>
      <w:r>
        <w:rPr>
          <w:spacing w:val="-57"/>
        </w:rPr>
        <w:t xml:space="preserve"> </w:t>
      </w:r>
      <w:r>
        <w:t>истинному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предоставляет ребенку право выбора того или иного действия. Ребенок учится брать на себя</w:t>
      </w:r>
      <w:r>
        <w:rPr>
          <w:spacing w:val="1"/>
        </w:rPr>
        <w:t xml:space="preserve"> </w:t>
      </w:r>
      <w:r>
        <w:t>ответственность за свои решения и поступки. Помогая ребенку осознать свои 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сочувствовать им, потому что получает этот опыт из общения со взрослыми и переносит его</w:t>
      </w:r>
      <w:r>
        <w:rPr>
          <w:spacing w:val="1"/>
        </w:rPr>
        <w:t xml:space="preserve"> </w:t>
      </w:r>
      <w:r>
        <w:t>на других</w:t>
      </w:r>
      <w:r>
        <w:rPr>
          <w:spacing w:val="-3"/>
        </w:rPr>
        <w:t xml:space="preserve"> </w:t>
      </w:r>
      <w:r>
        <w:t>людей.</w:t>
      </w:r>
    </w:p>
    <w:p w:rsidR="002D489C" w:rsidRDefault="002D489C">
      <w:pPr>
        <w:pStyle w:val="BodyText"/>
        <w:ind w:right="38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«Программы»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путями:</w:t>
      </w:r>
      <w:r>
        <w:rPr>
          <w:spacing w:val="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возникающей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-5"/>
        </w:rPr>
        <w:t xml:space="preserve"> </w:t>
      </w:r>
      <w:r>
        <w:t>ребенка.</w:t>
      </w:r>
    </w:p>
    <w:p w:rsidR="002D489C" w:rsidRDefault="002D489C">
      <w:pPr>
        <w:spacing w:before="1"/>
        <w:ind w:left="478" w:right="387"/>
        <w:jc w:val="both"/>
        <w:rPr>
          <w:sz w:val="24"/>
        </w:rPr>
      </w:pPr>
      <w:r>
        <w:rPr>
          <w:sz w:val="24"/>
        </w:rPr>
        <w:t>Несмотря на то, что в АООП уделяется большое внимание самостоятельной 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детей, однако возможности детей с ЗПР в познании таким путем ограничены,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приоритетным является первый путь. Опора делается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 мира, их закономерных связей. Эта деятельность протекает в специально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условиях,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определенном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месте,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определенное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т. п., в частности в специальных групповых и индивидуальных коррекционных занятиях.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 развития познавательной деятельности и эмоционально-личностной сферы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2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условия.</w:t>
      </w:r>
    </w:p>
    <w:p w:rsidR="002D489C" w:rsidRDefault="002D489C">
      <w:pPr>
        <w:pStyle w:val="BodyText"/>
        <w:ind w:right="393"/>
      </w:pPr>
      <w:r>
        <w:t>Особенности коррекционно-развивающей работы с детьми с ЗПР состоят в необходимости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сниженного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простоты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наглядности,</w:t>
      </w:r>
      <w:r>
        <w:rPr>
          <w:spacing w:val="1"/>
        </w:rPr>
        <w:t xml:space="preserve"> </w:t>
      </w:r>
      <w:r>
        <w:t>возврата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изученному</w:t>
      </w:r>
      <w:r>
        <w:rPr>
          <w:spacing w:val="-9"/>
        </w:rPr>
        <w:t xml:space="preserve"> </w:t>
      </w:r>
      <w:r>
        <w:t>материалу.</w:t>
      </w:r>
    </w:p>
    <w:p w:rsidR="002D489C" w:rsidRDefault="002D489C">
      <w:pPr>
        <w:pStyle w:val="BodyText"/>
        <w:spacing w:before="1" w:line="237" w:lineRule="auto"/>
        <w:ind w:right="398"/>
      </w:pPr>
      <w:r>
        <w:t>При проведении диагностических и коррекционных мероприятий с детьми с ЗПР педагогам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специалистам</w:t>
      </w:r>
      <w:r>
        <w:rPr>
          <w:spacing w:val="-3"/>
        </w:rPr>
        <w:t xml:space="preserve"> </w:t>
      </w:r>
      <w:r>
        <w:t>важно</w:t>
      </w:r>
      <w:r>
        <w:rPr>
          <w:spacing w:val="6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требования: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791"/>
        </w:tabs>
        <w:spacing w:before="6" w:line="237" w:lineRule="auto"/>
        <w:ind w:right="390" w:firstLine="0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«Конвенции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способностей.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762"/>
        </w:tabs>
        <w:spacing w:before="6" w:line="237" w:lineRule="auto"/>
        <w:ind w:right="397" w:firstLine="0"/>
        <w:rPr>
          <w:sz w:val="24"/>
        </w:rPr>
      </w:pPr>
      <w:r>
        <w:rPr>
          <w:sz w:val="24"/>
        </w:rPr>
        <w:t>Любое обследование ребенка проводить, получив письменное согласие родителей (или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заменяющих)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психолого-педагогическое сопровождение.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830"/>
        </w:tabs>
        <w:spacing w:before="3"/>
        <w:ind w:right="396" w:firstLine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его ресурс с достижениями других детей, а с его собственными достижениями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2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772"/>
        </w:tabs>
        <w:spacing w:line="242" w:lineRule="auto"/>
        <w:ind w:right="390" w:firstLine="0"/>
        <w:rPr>
          <w:sz w:val="24"/>
        </w:rPr>
      </w:pPr>
      <w:r>
        <w:rPr>
          <w:sz w:val="24"/>
        </w:rPr>
        <w:t>Корректно и гуманно оценивая динамику продвижения ребенка, реально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 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724"/>
        </w:tabs>
        <w:spacing w:line="271" w:lineRule="exact"/>
        <w:ind w:left="723" w:hanging="246"/>
        <w:rPr>
          <w:sz w:val="24"/>
        </w:rPr>
      </w:pP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этику.</w:t>
      </w:r>
    </w:p>
    <w:p w:rsidR="002D489C" w:rsidRDefault="002D489C">
      <w:pPr>
        <w:spacing w:line="271" w:lineRule="exact"/>
        <w:jc w:val="both"/>
        <w:rPr>
          <w:sz w:val="24"/>
        </w:rPr>
        <w:sectPr w:rsidR="002D489C">
          <w:footerReference w:type="default" r:id="rId42"/>
          <w:pgSz w:w="11910" w:h="16840"/>
          <w:pgMar w:top="940" w:right="460" w:bottom="1020" w:left="1000" w:header="0" w:footer="834" w:gutter="0"/>
          <w:pgNumType w:start="64"/>
          <w:cols w:space="720"/>
        </w:sectPr>
      </w:pPr>
    </w:p>
    <w:p w:rsidR="002D489C" w:rsidRDefault="002D489C">
      <w:pPr>
        <w:pStyle w:val="ListParagraph"/>
        <w:numPr>
          <w:ilvl w:val="0"/>
          <w:numId w:val="14"/>
        </w:numPr>
        <w:tabs>
          <w:tab w:val="left" w:pos="901"/>
        </w:tabs>
        <w:spacing w:before="75"/>
        <w:ind w:right="392" w:firstLine="0"/>
        <w:rPr>
          <w:sz w:val="24"/>
        </w:rPr>
      </w:pPr>
      <w:r>
        <w:rPr>
          <w:noProof/>
          <w:lang w:eastAsia="ru-RU"/>
        </w:rPr>
        <w:pict>
          <v:shape id="_x0000_s1052" style="position:absolute;left:0;text-align:left;margin-left:74.05pt;margin-top:617.75pt;width:1.25pt;height:11.25pt;z-index:251654144;mso-position-horizontal-relative:page;mso-position-vertical-relative:page" coordorigin="1481,12355" coordsize="25,225" o:spt="100" adj="0,,0" path="m1481,12580r25,l1506,12355r-25,l1481,12580xm1481,12580r25,l1506,12355r-25,l1481,12580xe" filled="f" strokeweight=".24pt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96pt;margin-top:660.6pt;width:199.05pt;height:56.75pt;z-index:251655168;mso-position-horizontal-relative:page;mso-position-vertical-relative:page" filled="f">
            <v:textbox inset="0,0,0,0">
              <w:txbxContent>
                <w:p w:rsidR="002D489C" w:rsidRDefault="002D489C">
                  <w:pPr>
                    <w:numPr>
                      <w:ilvl w:val="0"/>
                      <w:numId w:val="12"/>
                    </w:numPr>
                    <w:tabs>
                      <w:tab w:val="left" w:pos="258"/>
                    </w:tabs>
                    <w:spacing w:before="71"/>
                    <w:ind w:right="69" w:firstLine="0"/>
                  </w:pPr>
                  <w:r>
                    <w:t>Психолого-педагогическое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консультирование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заявкам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родителей.</w:t>
                  </w:r>
                </w:p>
                <w:p w:rsidR="002D489C" w:rsidRDefault="002D489C">
                  <w:pPr>
                    <w:numPr>
                      <w:ilvl w:val="0"/>
                      <w:numId w:val="12"/>
                    </w:numPr>
                    <w:tabs>
                      <w:tab w:val="left" w:pos="258"/>
                    </w:tabs>
                    <w:ind w:right="857" w:firstLine="0"/>
                  </w:pPr>
                  <w:r>
                    <w:t>Психокоррекционная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работа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проблемных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ситуациях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оптимизмом, стремясь у каждого ребенка выявить сохранные потенциальные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положительные стороны его психического и личностного развития, на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916"/>
        </w:tabs>
        <w:ind w:right="397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безопасности, стремиться к принятию ребенка с пониманием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 трудностей и проблем развития. Ко всем детям и особенно физически ослабленным,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 возбудимым,</w:t>
      </w:r>
      <w:r>
        <w:rPr>
          <w:spacing w:val="-3"/>
          <w:sz w:val="24"/>
        </w:rPr>
        <w:t xml:space="preserve"> </w:t>
      </w:r>
      <w:r>
        <w:rPr>
          <w:sz w:val="24"/>
        </w:rPr>
        <w:t>неуравновешенным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 спокойно,</w:t>
      </w:r>
      <w:r>
        <w:rPr>
          <w:spacing w:val="-2"/>
          <w:sz w:val="24"/>
        </w:rPr>
        <w:t xml:space="preserve"> </w:t>
      </w:r>
      <w:r>
        <w:rPr>
          <w:sz w:val="24"/>
        </w:rPr>
        <w:t>ровно,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728"/>
        </w:tabs>
        <w:spacing w:line="242" w:lineRule="auto"/>
        <w:ind w:right="396" w:firstLine="0"/>
        <w:rPr>
          <w:sz w:val="24"/>
        </w:rPr>
      </w:pPr>
      <w:r>
        <w:rPr>
          <w:sz w:val="24"/>
        </w:rPr>
        <w:t>Разрабатывать динамичную индивидуальную коррекционно-развивающую программу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724"/>
        </w:tabs>
        <w:spacing w:line="242" w:lineRule="auto"/>
        <w:ind w:right="390" w:firstLine="0"/>
        <w:rPr>
          <w:sz w:val="24"/>
        </w:rPr>
      </w:pPr>
      <w:r>
        <w:rPr>
          <w:sz w:val="24"/>
        </w:rPr>
        <w:t>Стимулировать умственное и эмоциональное развитие с опорой на психическое 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спокойствия.</w:t>
      </w:r>
    </w:p>
    <w:p w:rsidR="002D489C" w:rsidRDefault="002D489C">
      <w:pPr>
        <w:pStyle w:val="ListParagraph"/>
        <w:numPr>
          <w:ilvl w:val="0"/>
          <w:numId w:val="14"/>
        </w:numPr>
        <w:tabs>
          <w:tab w:val="left" w:pos="896"/>
        </w:tabs>
        <w:ind w:right="392" w:firstLine="0"/>
        <w:rPr>
          <w:sz w:val="24"/>
        </w:rPr>
      </w:pPr>
      <w:r>
        <w:rPr>
          <w:sz w:val="24"/>
        </w:rPr>
        <w:t>Терпеливо обучать ребенка осуществлять перенос сложившегося способа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сходные условия, переключаться с одного способа действия на другой,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изобретательность.</w:t>
      </w:r>
    </w:p>
    <w:p w:rsidR="002D489C" w:rsidRDefault="002D489C">
      <w:pPr>
        <w:pStyle w:val="BodyText"/>
        <w:spacing w:before="10"/>
        <w:ind w:left="0"/>
        <w:jc w:val="left"/>
        <w:rPr>
          <w:sz w:val="23"/>
        </w:rPr>
      </w:pPr>
    </w:p>
    <w:p w:rsidR="002D489C" w:rsidRDefault="002D489C">
      <w:pPr>
        <w:pStyle w:val="Heading2"/>
        <w:numPr>
          <w:ilvl w:val="1"/>
          <w:numId w:val="37"/>
        </w:numPr>
        <w:tabs>
          <w:tab w:val="left" w:pos="1070"/>
        </w:tabs>
        <w:spacing w:line="237" w:lineRule="auto"/>
        <w:ind w:right="392"/>
      </w:pP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</w:t>
      </w:r>
    </w:p>
    <w:p w:rsidR="002D489C" w:rsidRDefault="002D489C">
      <w:pPr>
        <w:pStyle w:val="BodyText"/>
        <w:ind w:right="385"/>
      </w:pPr>
      <w:r>
        <w:t>В условиях работы с детьми с ЗПР перед педагогическим коллективом встают новые 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 психолого-педагогической поддержке. Это связано с тем, что многие родители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дезориентированы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 развития своего ребенка. Они не видят разницы между задержкой психического</w:t>
      </w:r>
      <w:r>
        <w:rPr>
          <w:spacing w:val="1"/>
        </w:rPr>
        <w:t xml:space="preserve"> </w:t>
      </w:r>
      <w:r>
        <w:t>развития, умственной отсталостью и психическим заболеванием. Среди родителей детей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ответственностью.</w:t>
      </w:r>
      <w:r>
        <w:rPr>
          <w:spacing w:val="6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просветительско-консультативная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привлечение родителей к активному сотрудничеству, т. к. только в процессе совместной</w:t>
      </w:r>
      <w:r>
        <w:rPr>
          <w:spacing w:val="1"/>
        </w:rPr>
        <w:t xml:space="preserve"> </w:t>
      </w:r>
      <w:r>
        <w:t>деятельности детского сада и семьи удается максимально помочь ребенку в преодолении</w:t>
      </w:r>
      <w:r>
        <w:rPr>
          <w:spacing w:val="1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трудностей.</w:t>
      </w:r>
    </w:p>
    <w:p w:rsidR="002D489C" w:rsidRDefault="002D489C">
      <w:pPr>
        <w:pStyle w:val="BodyText"/>
        <w:spacing w:line="242" w:lineRule="auto"/>
        <w:ind w:right="388"/>
      </w:pPr>
      <w:r>
        <w:rPr>
          <w:noProof/>
          <w:lang w:eastAsia="ru-RU"/>
        </w:rPr>
        <w:pict>
          <v:shape id="_x0000_s1054" style="position:absolute;left:0;text-align:left;margin-left:133.65pt;margin-top:58.55pt;width:6pt;height:28.35pt;z-index:251648000;mso-position-horizontal-relative:page" coordorigin="2673,1171" coordsize="120,567" o:spt="100" adj="0,,0" path="m2723,1618r-50,l2733,1738r50,-100l2723,1638r,-20xm2743,1171r-20,l2723,1638r20,l2743,1171xm2793,1618r-50,l2743,1638r40,l2793,16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/>
          </v:shape>
        </w:pict>
      </w:r>
      <w:r>
        <w:rPr>
          <w:noProof/>
          <w:lang w:eastAsia="ru-RU"/>
        </w:rPr>
        <w:pict>
          <v:shape id="_x0000_s1055" style="position:absolute;left:0;text-align:left;margin-left:493.65pt;margin-top:58.55pt;width:6pt;height:28.35pt;z-index:251649024;mso-position-horizontal-relative:page" coordorigin="9873,1171" coordsize="120,567" o:spt="100" adj="0,,0" path="m9923,1618r-50,l9933,1738r50,-100l9923,1638r,-20xm9943,1171r-20,l9923,1638r20,l9943,1171xm9993,1618r-50,l9943,1638r40,l9993,16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/>
          </v:shape>
        </w:pict>
      </w:r>
      <w:r>
        <w:rPr>
          <w:noProof/>
          <w:lang w:eastAsia="ru-RU"/>
        </w:rPr>
        <w:pict>
          <v:shape id="_x0000_s1056" style="position:absolute;left:0;text-align:left;margin-left:364.05pt;margin-top:58.55pt;width:6pt;height:28.35pt;z-index:251650048;mso-position-horizontal-relative:page" coordorigin="7281,1171" coordsize="120,567" o:spt="100" adj="0,,0" path="m7331,1618r-50,l7341,1738r50,-100l7331,1638r,-20xm7351,1171r-20,l7331,1638r20,l7351,1171xm7401,1618r-50,l7351,1638r40,l7401,16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/>
          </v:shape>
        </w:pict>
      </w:r>
      <w:r>
        <w:rPr>
          <w:noProof/>
          <w:lang w:eastAsia="ru-RU"/>
        </w:rPr>
        <w:pict>
          <v:shape id="_x0000_s1057" style="position:absolute;left:0;text-align:left;margin-left:248.85pt;margin-top:58.55pt;width:6pt;height:28.35pt;z-index:251651072;mso-position-horizontal-relative:page" coordorigin="4977,1171" coordsize="120,567" o:spt="100" adj="0,,0" path="m5027,1618r-50,l5037,1738r50,-100l5027,1638r,-20xm5047,1171r-20,l5027,1638r20,l5047,1171xm5097,1618r-50,l5047,1638r40,l5097,1618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/>
          </v:shape>
        </w:pict>
      </w:r>
      <w:r>
        <w:rPr>
          <w:noProof/>
          <w:lang w:eastAsia="ru-RU"/>
        </w:rPr>
        <w:pict>
          <v:group id="_x0000_s1058" style="position:absolute;left:0;text-align:left;margin-left:326.6pt;margin-top:90.75pt;width:234.35pt;height:157.2pt;z-index:251652096;mso-position-horizontal-relative:page" coordorigin="6533,1815" coordsize="4687,3144">
            <v:shape id="_x0000_s1059" style="position:absolute;left:7965;top:3253;width:618;height:346" coordorigin="7965,3253" coordsize="618,346" o:spt="100" adj="0,,0" path="m8473,3550r-24,44l8583,3599r-27,-39l8491,3560r-18,-10xm8483,3532r-10,18l8491,3560r9,-18l8483,3532xm8507,3489r-24,43l8500,3542r-9,18l8556,3560r-49,-71xm7975,3253r-10,18l8473,3550r10,-18l7975,3253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0" type="#_x0000_t202" style="position:absolute;left:6760;top:3622;width:4452;height:1329" filled="f">
              <v:textbox inset="0,0,0,0">
                <w:txbxContent>
                  <w:p w:rsidR="002D489C" w:rsidRDefault="002D489C">
                    <w:pPr>
                      <w:numPr>
                        <w:ilvl w:val="0"/>
                        <w:numId w:val="13"/>
                      </w:numPr>
                      <w:tabs>
                        <w:tab w:val="left" w:pos="239"/>
                      </w:tabs>
                      <w:spacing w:before="71"/>
                      <w:ind w:right="694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Пропаганда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психолого-педагогических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специальных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знаний.</w:t>
                    </w:r>
                  </w:p>
                  <w:p w:rsidR="002D489C" w:rsidRDefault="002D489C">
                    <w:pPr>
                      <w:numPr>
                        <w:ilvl w:val="0"/>
                        <w:numId w:val="13"/>
                      </w:numPr>
                      <w:tabs>
                        <w:tab w:val="left" w:pos="239"/>
                      </w:tabs>
                      <w:spacing w:before="1" w:line="249" w:lineRule="auto"/>
                      <w:ind w:right="267" w:firstLine="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Обучение элементарным методам и приемам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коррекционной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помощи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детям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условиях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семьи</w:t>
                    </w:r>
                  </w:p>
                </w:txbxContent>
              </v:textbox>
            </v:shape>
            <v:shape id="_x0000_s1061" type="#_x0000_t202" style="position:absolute;left:8740;top:1822;width:2193;height:1488" filled="f">
              <v:textbox inset="0,0,0,0">
                <w:txbxContent>
                  <w:p w:rsidR="002D489C" w:rsidRDefault="002D489C">
                    <w:pPr>
                      <w:spacing w:before="70"/>
                      <w:ind w:left="30" w:right="56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Психолого-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профилактическая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работа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семьями</w:t>
                    </w:r>
                  </w:p>
                  <w:p w:rsidR="002D489C" w:rsidRDefault="002D489C">
                    <w:pPr>
                      <w:spacing w:before="11"/>
                      <w:ind w:left="3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«группы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риска»</w:t>
                    </w:r>
                  </w:p>
                </w:txbxContent>
              </v:textbox>
            </v:shape>
            <v:shape id="_x0000_s1062" type="#_x0000_t202" style="position:absolute;left:6540;top:1822;width:2022;height:1433" filled="f">
              <v:textbox inset="0,0,0,0">
                <w:txbxContent>
                  <w:p w:rsidR="002D489C" w:rsidRDefault="002D489C">
                    <w:pPr>
                      <w:spacing w:before="13"/>
                      <w:ind w:left="31" w:right="213"/>
                    </w:pPr>
                    <w:r>
                      <w:t>Оказание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психолого-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педагогической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 xml:space="preserve">поддержки </w:t>
                    </w:r>
                    <w:r>
                      <w:t>семьям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детей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с ЗПР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group id="_x0000_s1063" style="position:absolute;left:0;text-align:left;margin-left:205.6pt;margin-top:90.75pt;width:117.85pt;height:86.55pt;z-index:251653120;mso-position-horizontal-relative:page" coordorigin="4113,1815" coordsize="2357,1731">
            <v:shape id="_x0000_s1064" style="position:absolute;left:4998;top:3225;width:1471;height:320" coordorigin="4998,3225" coordsize="1471,320" o:spt="100" adj="0,,0" path="m6349,3274l4998,3525r4,20l6353,3294r-4,-20xm6458,3270r-89,l6373,3290r-20,4l6362,3343r96,-73xm6369,3270r-20,4l6353,3294r20,-4l6369,3270xm6340,3225r9,49l6369,3270r89,l6469,3262r-129,-37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rect id="_x0000_s1065" style="position:absolute;left:4120;top:1822;width:2166;height:1433" stroked="f"/>
            <v:shape id="_x0000_s1066" type="#_x0000_t202" style="position:absolute;left:4120;top:1822;width:2166;height:1433" filled="f">
              <v:textbox inset="0,0,0,0">
                <w:txbxContent>
                  <w:p w:rsidR="002D489C" w:rsidRDefault="002D489C">
                    <w:pPr>
                      <w:spacing w:before="70" w:line="244" w:lineRule="auto"/>
                      <w:ind w:left="31" w:right="7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Просветительско-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 xml:space="preserve">разъяснительная </w:t>
                    </w:r>
                    <w:r>
                      <w:rPr>
                        <w:sz w:val="20"/>
                      </w:rPr>
                      <w:t>работа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 родителями до начала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посещения ребенком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группы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ru-RU"/>
        </w:rPr>
        <w:pict>
          <v:shape id="_x0000_s1067" type="#_x0000_t202" style="position:absolute;left:0;text-align:left;margin-left:86.85pt;margin-top:86.9pt;width:93.6pt;height:71.65pt;z-index:251656192;mso-position-horizontal-relative:page" filled="f">
            <v:textbox inset="0,0,0,0">
              <w:txbxContent>
                <w:p w:rsidR="002D489C" w:rsidRDefault="002D489C">
                  <w:pPr>
                    <w:spacing w:before="73" w:line="228" w:lineRule="exact"/>
                    <w:ind w:left="27"/>
                    <w:rPr>
                      <w:sz w:val="20"/>
                    </w:rPr>
                  </w:pPr>
                  <w:r>
                    <w:rPr>
                      <w:sz w:val="20"/>
                    </w:rPr>
                    <w:t>Оказание</w:t>
                  </w:r>
                </w:p>
                <w:p w:rsidR="002D489C" w:rsidRDefault="002D489C">
                  <w:pPr>
                    <w:spacing w:line="242" w:lineRule="auto"/>
                    <w:ind w:left="27" w:right="80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социально-правовой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поддержки семьям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воспитанников</w:t>
                  </w:r>
                </w:p>
              </w:txbxContent>
            </v:textbox>
            <w10:wrap anchorx="page"/>
          </v:shape>
        </w:pic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требуется</w:t>
      </w:r>
      <w:r>
        <w:rPr>
          <w:spacing w:val="61"/>
        </w:rPr>
        <w:t xml:space="preserve"> </w:t>
      </w:r>
      <w:r>
        <w:t>тщательное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корректность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 семьей.</w:t>
      </w:r>
    </w:p>
    <w:p w:rsidR="002D489C" w:rsidRDefault="002D489C">
      <w:pPr>
        <w:pStyle w:val="BodyText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w:pict>
          <v:shape id="_x0000_s1068" type="#_x0000_t202" style="position:absolute;margin-left:124.3pt;margin-top:8.95pt;width:410.4pt;height:21.6pt;z-index:-251652096;mso-wrap-distance-left:0;mso-wrap-distance-right:0;mso-position-horizontal-relative:page" filled="f">
            <v:textbox inset="0,0,0,0">
              <w:txbxContent>
                <w:p w:rsidR="002D489C" w:rsidRDefault="002D489C">
                  <w:pPr>
                    <w:spacing w:before="74"/>
                    <w:ind w:left="1951" w:right="194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Направления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взаимодействия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семьей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ru-RU"/>
        </w:rPr>
        <w:pict>
          <v:shape id="_x0000_s1069" style="position:absolute;margin-left:74.05pt;margin-top:41.25pt;width:1.25pt;height:11.25pt;z-index:-251651072;mso-wrap-distance-left:0;mso-wrap-distance-right:0;mso-position-horizontal-relative:page" coordorigin="1481,825" coordsize="25,225" o:spt="100" adj="0,,0" path="m1481,1050r25,l1506,825r-25,l1481,1050xm1481,1050r25,l1506,825r-25,l1481,1050xm1481,1050r25,l1506,825r-25,l1481,1050xe" filled="f" strokeweight=".24pt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type="topAndBottom" anchorx="page"/>
          </v:shape>
        </w:pict>
      </w:r>
    </w:p>
    <w:p w:rsidR="002D489C" w:rsidRDefault="002D489C">
      <w:pPr>
        <w:pStyle w:val="BodyText"/>
        <w:spacing w:before="8"/>
        <w:ind w:left="0"/>
        <w:jc w:val="left"/>
        <w:rPr>
          <w:sz w:val="11"/>
        </w:rPr>
      </w:pPr>
    </w:p>
    <w:p w:rsidR="002D489C" w:rsidRDefault="002D489C">
      <w:pPr>
        <w:rPr>
          <w:sz w:val="11"/>
        </w:rPr>
        <w:sectPr w:rsidR="002D489C">
          <w:pgSz w:w="11910" w:h="16840"/>
          <w:pgMar w:top="940" w:right="460" w:bottom="1240" w:left="1000" w:header="0" w:footer="834" w:gutter="0"/>
          <w:cols w:space="720"/>
        </w:sectPr>
      </w:pPr>
    </w:p>
    <w:p w:rsidR="002D489C" w:rsidRDefault="002D489C">
      <w:pPr>
        <w:pStyle w:val="Heading2"/>
        <w:spacing w:before="60" w:line="275" w:lineRule="exact"/>
        <w:jc w:val="left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психолого-педагогической помощи семье</w:t>
      </w:r>
    </w:p>
    <w:p w:rsidR="002D489C" w:rsidRDefault="002D489C">
      <w:pPr>
        <w:pStyle w:val="ListParagraph"/>
        <w:numPr>
          <w:ilvl w:val="0"/>
          <w:numId w:val="11"/>
        </w:numPr>
        <w:tabs>
          <w:tab w:val="left" w:pos="724"/>
        </w:tabs>
        <w:spacing w:line="274" w:lineRule="exact"/>
        <w:ind w:hanging="246"/>
        <w:jc w:val="left"/>
        <w:rPr>
          <w:b/>
          <w:sz w:val="24"/>
        </w:rPr>
      </w:pPr>
      <w:r>
        <w:rPr>
          <w:b/>
          <w:sz w:val="24"/>
        </w:rPr>
        <w:t>Коллективные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взаимодействия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68"/>
        </w:tabs>
        <w:spacing w:before="1" w:line="237" w:lineRule="auto"/>
        <w:ind w:right="390"/>
        <w:jc w:val="left"/>
        <w:rPr>
          <w:sz w:val="24"/>
        </w:rPr>
      </w:pPr>
      <w:r>
        <w:rPr>
          <w:b/>
          <w:i/>
          <w:sz w:val="24"/>
        </w:rPr>
        <w:t>Общие</w:t>
      </w:r>
      <w:r>
        <w:rPr>
          <w:b/>
          <w:i/>
          <w:spacing w:val="59"/>
          <w:sz w:val="24"/>
        </w:rPr>
        <w:t xml:space="preserve"> </w:t>
      </w:r>
      <w:r>
        <w:rPr>
          <w:b/>
          <w:i/>
          <w:sz w:val="24"/>
        </w:rPr>
        <w:t>родительские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собрания.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6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раза  в</w:t>
      </w:r>
      <w:r>
        <w:rPr>
          <w:spacing w:val="58"/>
          <w:sz w:val="24"/>
        </w:rPr>
        <w:t xml:space="preserve"> </w:t>
      </w:r>
      <w:r>
        <w:rPr>
          <w:sz w:val="24"/>
        </w:rPr>
        <w:t>год,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</w:p>
    <w:p w:rsidR="002D489C" w:rsidRDefault="002D489C">
      <w:pPr>
        <w:pStyle w:val="Heading2"/>
        <w:spacing w:before="8" w:line="273" w:lineRule="exact"/>
        <w:jc w:val="left"/>
      </w:pP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29"/>
        </w:tabs>
        <w:spacing w:line="242" w:lineRule="auto"/>
        <w:ind w:right="389" w:firstLine="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1" w:lineRule="exact"/>
        <w:ind w:left="622" w:hanging="14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2" w:line="237" w:lineRule="auto"/>
        <w:ind w:right="399" w:firstLine="0"/>
        <w:jc w:val="left"/>
        <w:rPr>
          <w:sz w:val="24"/>
        </w:rPr>
      </w:pPr>
      <w:r>
        <w:rPr>
          <w:sz w:val="24"/>
        </w:rPr>
        <w:t>информирование родителей по вопросам взаимодействия ДОО с другими организациями,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службами.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11"/>
        </w:tabs>
        <w:spacing w:before="3"/>
        <w:ind w:right="390"/>
        <w:jc w:val="left"/>
        <w:rPr>
          <w:sz w:val="24"/>
        </w:rPr>
      </w:pPr>
      <w:r>
        <w:rPr>
          <w:b/>
          <w:i/>
          <w:sz w:val="24"/>
        </w:rPr>
        <w:t>Групповые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родительские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собрания.</w:t>
      </w:r>
      <w:r>
        <w:rPr>
          <w:b/>
          <w:i/>
          <w:spacing w:val="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не реже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 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мере необходимости.</w:t>
      </w:r>
    </w:p>
    <w:p w:rsidR="002D489C" w:rsidRDefault="002D489C">
      <w:pPr>
        <w:pStyle w:val="Heading2"/>
        <w:spacing w:before="5" w:line="272" w:lineRule="exact"/>
        <w:jc w:val="left"/>
      </w:pP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19"/>
        </w:tabs>
        <w:spacing w:line="272" w:lineRule="exact"/>
        <w:ind w:left="618" w:hanging="141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3" w:line="275" w:lineRule="exact"/>
        <w:ind w:left="622" w:hanging="145"/>
        <w:jc w:val="left"/>
        <w:rPr>
          <w:sz w:val="24"/>
        </w:rPr>
      </w:pPr>
      <w:r>
        <w:rPr>
          <w:sz w:val="24"/>
        </w:rPr>
        <w:t>сообщение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и содержании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 семье;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5" w:lineRule="exact"/>
        <w:ind w:left="622" w:hanging="145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30"/>
        </w:tabs>
        <w:spacing w:before="2"/>
        <w:ind w:right="391"/>
        <w:jc w:val="left"/>
        <w:rPr>
          <w:sz w:val="24"/>
        </w:rPr>
      </w:pPr>
      <w:r>
        <w:rPr>
          <w:b/>
          <w:i/>
          <w:sz w:val="24"/>
        </w:rPr>
        <w:t>«День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открытых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дверей».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6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23"/>
          <w:sz w:val="24"/>
        </w:rPr>
        <w:t xml:space="preserve"> </w:t>
      </w:r>
      <w:r>
        <w:rPr>
          <w:sz w:val="24"/>
        </w:rPr>
        <w:t>ДОО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апреле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ДОО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году.</w:t>
      </w:r>
    </w:p>
    <w:p w:rsidR="002D489C" w:rsidRDefault="002D489C">
      <w:pPr>
        <w:pStyle w:val="BodyText"/>
        <w:spacing w:before="1" w:line="275" w:lineRule="exact"/>
        <w:jc w:val="left"/>
      </w:pPr>
      <w:r>
        <w:rPr>
          <w:b/>
        </w:rPr>
        <w:t>Задача:</w:t>
      </w:r>
      <w:r>
        <w:rPr>
          <w:b/>
          <w:spacing w:val="-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ДОО,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работы.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35"/>
        </w:tabs>
        <w:spacing w:line="242" w:lineRule="auto"/>
        <w:ind w:right="389"/>
        <w:jc w:val="left"/>
        <w:rPr>
          <w:sz w:val="24"/>
        </w:rPr>
      </w:pPr>
      <w:r>
        <w:rPr>
          <w:b/>
          <w:i/>
          <w:sz w:val="24"/>
        </w:rPr>
        <w:t>Тематические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занятия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«Семейного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клуба».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клуба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2D489C" w:rsidRDefault="002D489C">
      <w:pPr>
        <w:spacing w:line="271" w:lineRule="exact"/>
        <w:ind w:left="478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проведения: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доклады;</w:t>
      </w:r>
      <w:r>
        <w:rPr>
          <w:spacing w:val="36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39"/>
          <w:sz w:val="24"/>
        </w:rPr>
        <w:t xml:space="preserve"> </w:t>
      </w:r>
      <w:r>
        <w:rPr>
          <w:sz w:val="24"/>
        </w:rPr>
        <w:t>консультации;</w:t>
      </w:r>
      <w:r>
        <w:rPr>
          <w:spacing w:val="37"/>
          <w:sz w:val="24"/>
        </w:rPr>
        <w:t xml:space="preserve"> </w:t>
      </w:r>
      <w:r>
        <w:rPr>
          <w:sz w:val="24"/>
        </w:rPr>
        <w:t>семинары;</w:t>
      </w:r>
      <w:r>
        <w:rPr>
          <w:spacing w:val="36"/>
          <w:sz w:val="24"/>
        </w:rPr>
        <w:t xml:space="preserve"> </w:t>
      </w:r>
      <w:r>
        <w:rPr>
          <w:sz w:val="24"/>
        </w:rPr>
        <w:t>тренинги;</w:t>
      </w:r>
    </w:p>
    <w:p w:rsidR="002D489C" w:rsidRDefault="002D489C">
      <w:pPr>
        <w:pStyle w:val="BodyText"/>
        <w:spacing w:before="1"/>
        <w:jc w:val="left"/>
      </w:pPr>
      <w:r>
        <w:t>«Круглые столы»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D489C" w:rsidRDefault="002D489C">
      <w:pPr>
        <w:pStyle w:val="Heading2"/>
        <w:spacing w:before="3" w:line="275" w:lineRule="exact"/>
        <w:jc w:val="left"/>
      </w:pP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38"/>
        </w:tabs>
        <w:spacing w:before="1" w:line="237" w:lineRule="auto"/>
        <w:ind w:right="390" w:firstLine="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19"/>
        </w:tabs>
        <w:spacing w:before="3" w:line="275" w:lineRule="exact"/>
        <w:ind w:left="618" w:hanging="141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 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16"/>
        </w:tabs>
        <w:spacing w:line="242" w:lineRule="auto"/>
        <w:ind w:right="386"/>
        <w:jc w:val="left"/>
        <w:rPr>
          <w:sz w:val="24"/>
        </w:rPr>
      </w:pPr>
      <w:r>
        <w:rPr>
          <w:b/>
          <w:i/>
          <w:sz w:val="24"/>
        </w:rPr>
        <w:t>Проведение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праздников</w:t>
      </w:r>
      <w:r>
        <w:rPr>
          <w:b/>
          <w:i/>
          <w:spacing w:val="10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«Досугов».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занимаются работники</w:t>
      </w:r>
      <w:r>
        <w:rPr>
          <w:spacing w:val="3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2D489C" w:rsidRDefault="002D489C">
      <w:pPr>
        <w:pStyle w:val="BodyText"/>
        <w:tabs>
          <w:tab w:val="left" w:pos="1501"/>
          <w:tab w:val="left" w:pos="3055"/>
          <w:tab w:val="left" w:pos="4877"/>
        </w:tabs>
        <w:spacing w:line="242" w:lineRule="auto"/>
        <w:ind w:right="780"/>
        <w:jc w:val="left"/>
      </w:pPr>
      <w:r>
        <w:rPr>
          <w:b/>
        </w:rPr>
        <w:t>Задача:</w:t>
      </w:r>
      <w:r>
        <w:rPr>
          <w:b/>
        </w:rPr>
        <w:tab/>
      </w:r>
      <w:r>
        <w:t>поддержание</w:t>
      </w:r>
      <w:r>
        <w:tab/>
        <w:t>благоприятного</w:t>
      </w:r>
      <w:r>
        <w:tab/>
        <w:t>психологического</w:t>
      </w:r>
      <w:r>
        <w:rPr>
          <w:spacing w:val="12"/>
        </w:rPr>
        <w:t xml:space="preserve"> </w:t>
      </w:r>
      <w:r>
        <w:t>микроклимата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семью.</w:t>
      </w:r>
    </w:p>
    <w:p w:rsidR="002D489C" w:rsidRDefault="002D489C">
      <w:pPr>
        <w:pStyle w:val="Heading2"/>
        <w:numPr>
          <w:ilvl w:val="0"/>
          <w:numId w:val="11"/>
        </w:numPr>
        <w:tabs>
          <w:tab w:val="left" w:pos="724"/>
        </w:tabs>
        <w:spacing w:line="274" w:lineRule="exact"/>
        <w:ind w:hanging="246"/>
        <w:jc w:val="left"/>
      </w:pPr>
      <w:r>
        <w:t>Индивидуальные</w:t>
      </w:r>
      <w:r>
        <w:rPr>
          <w:spacing w:val="-8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1002"/>
        </w:tabs>
        <w:spacing w:line="237" w:lineRule="auto"/>
        <w:ind w:right="391"/>
        <w:jc w:val="left"/>
        <w:rPr>
          <w:sz w:val="24"/>
        </w:rPr>
      </w:pPr>
      <w:r>
        <w:rPr>
          <w:b/>
          <w:i/>
          <w:sz w:val="24"/>
        </w:rPr>
        <w:t>Анкетирование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опросы.</w:t>
      </w:r>
      <w:r>
        <w:rPr>
          <w:b/>
          <w:i/>
          <w:spacing w:val="38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38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34"/>
          <w:sz w:val="24"/>
        </w:rPr>
        <w:t xml:space="preserve"> </w:t>
      </w:r>
      <w:r>
        <w:rPr>
          <w:sz w:val="24"/>
        </w:rPr>
        <w:t>дефектологов,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необходимости.</w:t>
      </w:r>
    </w:p>
    <w:p w:rsidR="002D489C" w:rsidRDefault="002D489C">
      <w:pPr>
        <w:pStyle w:val="Heading2"/>
        <w:spacing w:before="3" w:line="273" w:lineRule="exact"/>
        <w:jc w:val="left"/>
      </w:pP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1" w:lineRule="exact"/>
        <w:ind w:left="622" w:hanging="145"/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19"/>
        </w:tabs>
        <w:spacing w:line="275" w:lineRule="exact"/>
        <w:ind w:left="618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19"/>
        </w:tabs>
        <w:spacing w:before="2" w:line="275" w:lineRule="exact"/>
        <w:ind w:left="618" w:hanging="141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ДОО.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16"/>
        </w:tabs>
        <w:spacing w:line="242" w:lineRule="auto"/>
        <w:ind w:right="389"/>
        <w:jc w:val="left"/>
        <w:rPr>
          <w:sz w:val="24"/>
        </w:rPr>
      </w:pPr>
      <w:r>
        <w:rPr>
          <w:b/>
          <w:i/>
          <w:sz w:val="24"/>
        </w:rPr>
        <w:t>Беседы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консультации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специалистов.</w:t>
      </w:r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2D489C" w:rsidRDefault="002D489C">
      <w:pPr>
        <w:pStyle w:val="Heading2"/>
        <w:spacing w:line="274" w:lineRule="exact"/>
        <w:jc w:val="left"/>
      </w:pP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95"/>
        </w:tabs>
        <w:spacing w:line="237" w:lineRule="auto"/>
        <w:ind w:right="398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19"/>
        </w:tabs>
        <w:spacing w:before="4" w:line="275" w:lineRule="exact"/>
        <w:ind w:left="618" w:hanging="141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30"/>
        </w:tabs>
        <w:spacing w:line="242" w:lineRule="auto"/>
        <w:ind w:right="393"/>
        <w:jc w:val="left"/>
        <w:rPr>
          <w:sz w:val="24"/>
        </w:rPr>
      </w:pPr>
      <w:r>
        <w:rPr>
          <w:b/>
          <w:i/>
          <w:sz w:val="24"/>
        </w:rPr>
        <w:t>«Служба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доверия».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7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26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психолог.</w:t>
      </w:r>
      <w:r>
        <w:rPr>
          <w:spacing w:val="27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работает с персональными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анонимными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пожеланиями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2D489C" w:rsidRDefault="002D489C">
      <w:pPr>
        <w:pStyle w:val="BodyText"/>
        <w:tabs>
          <w:tab w:val="left" w:pos="1501"/>
          <w:tab w:val="left" w:pos="4566"/>
          <w:tab w:val="left" w:pos="6350"/>
          <w:tab w:val="left" w:pos="7492"/>
          <w:tab w:val="left" w:pos="9918"/>
        </w:tabs>
        <w:spacing w:line="242" w:lineRule="auto"/>
        <w:ind w:right="399"/>
        <w:jc w:val="left"/>
      </w:pPr>
      <w:r>
        <w:rPr>
          <w:b/>
        </w:rPr>
        <w:t>Задача:</w:t>
      </w:r>
      <w:r>
        <w:rPr>
          <w:b/>
        </w:rPr>
        <w:tab/>
      </w:r>
      <w:r>
        <w:t xml:space="preserve">оперативное  </w:t>
      </w:r>
      <w:r>
        <w:rPr>
          <w:spacing w:val="12"/>
        </w:rPr>
        <w:t xml:space="preserve"> </w:t>
      </w:r>
      <w:r>
        <w:t>реагирование</w:t>
      </w:r>
      <w:r>
        <w:tab/>
        <w:t>администрации</w:t>
      </w:r>
      <w:r>
        <w:tab/>
        <w:t xml:space="preserve">ДОО  </w:t>
      </w:r>
      <w:r>
        <w:rPr>
          <w:spacing w:val="14"/>
        </w:rPr>
        <w:t xml:space="preserve"> </w:t>
      </w:r>
      <w:r>
        <w:t>на</w:t>
      </w:r>
      <w:r>
        <w:tab/>
        <w:t xml:space="preserve">различные  </w:t>
      </w:r>
      <w:r>
        <w:rPr>
          <w:spacing w:val="6"/>
        </w:rPr>
        <w:t xml:space="preserve"> </w:t>
      </w:r>
      <w:r>
        <w:t>ситуации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предложения.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20"/>
        </w:tabs>
        <w:ind w:right="387"/>
        <w:rPr>
          <w:sz w:val="24"/>
        </w:rPr>
      </w:pPr>
      <w:r>
        <w:rPr>
          <w:b/>
          <w:i/>
          <w:sz w:val="24"/>
        </w:rPr>
        <w:t xml:space="preserve">«Информационный час». </w:t>
      </w:r>
      <w:r>
        <w:rPr>
          <w:i/>
          <w:sz w:val="24"/>
        </w:rPr>
        <w:t>Логопед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один раз в неделю 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 с ребенком, разъясняет способы,методы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ним 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раскрасок,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2D489C" w:rsidRDefault="002D489C">
      <w:pPr>
        <w:jc w:val="both"/>
        <w:rPr>
          <w:sz w:val="24"/>
        </w:rPr>
        <w:sectPr w:rsidR="002D489C">
          <w:pgSz w:w="11910" w:h="16840"/>
          <w:pgMar w:top="960" w:right="460" w:bottom="1080" w:left="1000" w:header="0" w:footer="834" w:gutter="0"/>
          <w:cols w:space="720"/>
        </w:sectPr>
      </w:pPr>
    </w:p>
    <w:p w:rsidR="002D489C" w:rsidRDefault="002D489C">
      <w:pPr>
        <w:pStyle w:val="Heading2"/>
        <w:numPr>
          <w:ilvl w:val="0"/>
          <w:numId w:val="11"/>
        </w:numPr>
        <w:tabs>
          <w:tab w:val="left" w:pos="719"/>
        </w:tabs>
        <w:spacing w:before="60" w:line="272" w:lineRule="exact"/>
        <w:ind w:left="718" w:hanging="241"/>
        <w:jc w:val="left"/>
      </w:pPr>
      <w:r>
        <w:t>Формы</w:t>
      </w:r>
      <w:r>
        <w:rPr>
          <w:spacing w:val="-8"/>
        </w:rPr>
        <w:t xml:space="preserve"> </w:t>
      </w:r>
      <w:r>
        <w:t>наглядного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обеспечения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15"/>
        </w:tabs>
        <w:ind w:right="386"/>
        <w:jc w:val="left"/>
        <w:rPr>
          <w:b/>
          <w:sz w:val="24"/>
        </w:rPr>
      </w:pPr>
      <w:r>
        <w:rPr>
          <w:b/>
          <w:i/>
          <w:sz w:val="24"/>
        </w:rPr>
        <w:t>Информационные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стенды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тематические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выставки.</w:t>
      </w:r>
      <w:r>
        <w:rPr>
          <w:b/>
          <w:i/>
          <w:spacing w:val="18"/>
          <w:sz w:val="24"/>
        </w:rPr>
        <w:t xml:space="preserve"> </w:t>
      </w:r>
      <w:r>
        <w:rPr>
          <w:sz w:val="24"/>
        </w:rPr>
        <w:t>Стационарные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5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удобных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6"/>
          <w:sz w:val="24"/>
        </w:rPr>
        <w:t xml:space="preserve"> </w:t>
      </w:r>
      <w:r>
        <w:rPr>
          <w:sz w:val="24"/>
        </w:rPr>
        <w:t>«Готовимся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2"/>
          <w:sz w:val="24"/>
        </w:rPr>
        <w:t xml:space="preserve"> </w:t>
      </w:r>
      <w:r>
        <w:rPr>
          <w:sz w:val="24"/>
        </w:rPr>
        <w:t>«Развиваем</w:t>
      </w:r>
      <w:r>
        <w:rPr>
          <w:spacing w:val="2"/>
          <w:sz w:val="24"/>
        </w:rPr>
        <w:t xml:space="preserve"> </w:t>
      </w:r>
      <w:r>
        <w:rPr>
          <w:sz w:val="24"/>
        </w:rPr>
        <w:t>руку,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речь»,</w:t>
      </w:r>
      <w:r>
        <w:rPr>
          <w:spacing w:val="6"/>
          <w:sz w:val="24"/>
        </w:rPr>
        <w:t xml:space="preserve"> </w:t>
      </w:r>
      <w:r>
        <w:rPr>
          <w:sz w:val="24"/>
        </w:rPr>
        <w:t>«Игра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6"/>
          <w:sz w:val="24"/>
        </w:rPr>
        <w:t xml:space="preserve"> </w:t>
      </w:r>
      <w:r>
        <w:rPr>
          <w:sz w:val="24"/>
        </w:rPr>
        <w:t>«Как</w:t>
      </w:r>
      <w:r>
        <w:rPr>
          <w:spacing w:val="2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игрушку», «Какие книги прочитать ребенку», «Как развивать способности ребенка дома»).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15"/>
        </w:tabs>
        <w:spacing w:before="2" w:line="237" w:lineRule="auto"/>
        <w:ind w:right="385" w:firstLine="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коррекционно-образовательной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3" w:line="275" w:lineRule="exact"/>
        <w:ind w:left="622" w:hanging="145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 администрации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1007"/>
        </w:tabs>
        <w:spacing w:line="242" w:lineRule="auto"/>
        <w:ind w:right="390"/>
        <w:jc w:val="left"/>
        <w:rPr>
          <w:sz w:val="24"/>
        </w:rPr>
      </w:pPr>
      <w:r>
        <w:rPr>
          <w:b/>
          <w:i/>
          <w:sz w:val="24"/>
        </w:rPr>
        <w:t>Выставки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работ.</w:t>
      </w:r>
      <w:r>
        <w:rPr>
          <w:b/>
          <w:i/>
          <w:spacing w:val="4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плану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2D489C" w:rsidRDefault="002D489C">
      <w:pPr>
        <w:pStyle w:val="Heading2"/>
        <w:spacing w:line="275" w:lineRule="exact"/>
        <w:jc w:val="left"/>
      </w:pP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19"/>
        </w:tabs>
        <w:spacing w:line="274" w:lineRule="exact"/>
        <w:ind w:left="618" w:hanging="141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с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700"/>
        </w:tabs>
        <w:spacing w:line="242" w:lineRule="auto"/>
        <w:ind w:right="396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92"/>
        </w:tabs>
        <w:spacing w:line="242" w:lineRule="auto"/>
        <w:ind w:right="392"/>
        <w:jc w:val="left"/>
        <w:rPr>
          <w:sz w:val="24"/>
        </w:rPr>
      </w:pPr>
      <w:r>
        <w:rPr>
          <w:b/>
          <w:i/>
          <w:sz w:val="24"/>
        </w:rPr>
        <w:t>Открытые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занятия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специалистов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2"/>
          <w:sz w:val="24"/>
        </w:rPr>
        <w:t xml:space="preserve"> </w:t>
      </w:r>
      <w:r>
        <w:rPr>
          <w:b/>
          <w:i/>
          <w:sz w:val="24"/>
        </w:rPr>
        <w:t>воспитателей.</w:t>
      </w:r>
      <w:r>
        <w:rPr>
          <w:b/>
          <w:i/>
          <w:spacing w:val="4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подбираются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2D489C" w:rsidRDefault="002D489C">
      <w:pPr>
        <w:pStyle w:val="Heading2"/>
        <w:spacing w:line="275" w:lineRule="exact"/>
        <w:jc w:val="left"/>
      </w:pPr>
      <w:r>
        <w:t>Задачи: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line="274" w:lineRule="exact"/>
        <w:ind w:left="622" w:hanging="14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успехов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81"/>
        </w:tabs>
        <w:spacing w:line="242" w:lineRule="auto"/>
        <w:ind w:right="397" w:firstLine="0"/>
        <w:jc w:val="left"/>
        <w:rPr>
          <w:sz w:val="24"/>
        </w:rPr>
      </w:pPr>
      <w:r>
        <w:rPr>
          <w:sz w:val="24"/>
        </w:rPr>
        <w:t>наглядное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2D489C" w:rsidRDefault="002D489C">
      <w:pPr>
        <w:pStyle w:val="BodyText"/>
        <w:ind w:right="384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инструкциями.</w:t>
      </w:r>
    </w:p>
    <w:p w:rsidR="002D489C" w:rsidRDefault="002D489C">
      <w:pPr>
        <w:pStyle w:val="Heading2"/>
        <w:numPr>
          <w:ilvl w:val="0"/>
          <w:numId w:val="11"/>
        </w:numPr>
        <w:tabs>
          <w:tab w:val="left" w:pos="724"/>
        </w:tabs>
        <w:spacing w:line="272" w:lineRule="exact"/>
        <w:ind w:hanging="246"/>
      </w:pPr>
      <w:r>
        <w:t>Новые</w:t>
      </w:r>
      <w:r>
        <w:rPr>
          <w:spacing w:val="-6"/>
        </w:rPr>
        <w:t xml:space="preserve"> </w:t>
      </w:r>
      <w:r>
        <w:t>(внедряемые</w:t>
      </w:r>
      <w:r>
        <w:rPr>
          <w:spacing w:val="-3"/>
        </w:rPr>
        <w:t xml:space="preserve"> </w:t>
      </w:r>
      <w:r>
        <w:t>в ОО)</w:t>
      </w:r>
      <w:r>
        <w:rPr>
          <w:spacing w:val="-3"/>
        </w:rPr>
        <w:t xml:space="preserve"> </w:t>
      </w:r>
      <w:r>
        <w:t>формы</w:t>
      </w:r>
    </w:p>
    <w:p w:rsidR="002D489C" w:rsidRDefault="002D489C">
      <w:pPr>
        <w:pStyle w:val="ListParagraph"/>
        <w:numPr>
          <w:ilvl w:val="1"/>
          <w:numId w:val="11"/>
        </w:numPr>
        <w:tabs>
          <w:tab w:val="left" w:pos="920"/>
        </w:tabs>
        <w:spacing w:line="242" w:lineRule="auto"/>
        <w:ind w:right="386"/>
        <w:rPr>
          <w:sz w:val="24"/>
        </w:rPr>
      </w:pPr>
      <w:r>
        <w:rPr>
          <w:b/>
          <w:i/>
          <w:sz w:val="24"/>
        </w:rPr>
        <w:t xml:space="preserve">Совместные и семейные проекты различной направленности. </w:t>
      </w:r>
      <w:r>
        <w:rPr>
          <w:sz w:val="24"/>
        </w:rPr>
        <w:t>Создание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2D489C" w:rsidRDefault="002D489C">
      <w:pPr>
        <w:pStyle w:val="BodyText"/>
        <w:spacing w:line="242" w:lineRule="auto"/>
        <w:ind w:right="388"/>
      </w:pPr>
      <w:r>
        <w:rPr>
          <w:b/>
        </w:rPr>
        <w:t xml:space="preserve">Задачи: </w:t>
      </w:r>
      <w:r>
        <w:t>активная совместная экспериментально-исследовательская деятельность родителей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детей.</w:t>
      </w:r>
    </w:p>
    <w:p w:rsidR="002D489C" w:rsidRDefault="002D489C">
      <w:pPr>
        <w:pStyle w:val="BodyText"/>
        <w:spacing w:before="4"/>
        <w:ind w:left="0"/>
        <w:jc w:val="left"/>
        <w:rPr>
          <w:sz w:val="23"/>
        </w:rPr>
      </w:pPr>
    </w:p>
    <w:p w:rsidR="002D489C" w:rsidRDefault="002D489C">
      <w:pPr>
        <w:spacing w:before="1" w:line="232" w:lineRule="auto"/>
        <w:ind w:left="3965" w:hanging="2934"/>
        <w:rPr>
          <w:sz w:val="24"/>
        </w:rPr>
      </w:pPr>
      <w:r>
        <w:rPr>
          <w:b/>
          <w:color w:val="000009"/>
          <w:sz w:val="24"/>
        </w:rPr>
        <w:t>2.9.Содержание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коррекционно-образовательной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детьми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задержкой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психического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развития</w:t>
      </w:r>
      <w:r>
        <w:rPr>
          <w:color w:val="000009"/>
          <w:sz w:val="24"/>
        </w:rPr>
        <w:t>.</w:t>
      </w:r>
    </w:p>
    <w:p w:rsidR="002D489C" w:rsidRDefault="002D489C">
      <w:pPr>
        <w:pStyle w:val="BodyText"/>
        <w:spacing w:before="2"/>
        <w:ind w:left="0"/>
        <w:jc w:val="left"/>
      </w:pPr>
    </w:p>
    <w:p w:rsidR="002D489C" w:rsidRDefault="002D489C">
      <w:pPr>
        <w:pStyle w:val="BodyText"/>
        <w:ind w:right="385"/>
      </w:pPr>
      <w:r>
        <w:rPr>
          <w:color w:val="000009"/>
        </w:rPr>
        <w:t>Коррекционно-образовательная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профилактическая работа с детьми при ЗПР </w:t>
      </w:r>
      <w:r>
        <w:rPr>
          <w:b/>
          <w:i/>
          <w:color w:val="000009"/>
        </w:rPr>
        <w:t xml:space="preserve">пронизывает </w:t>
      </w:r>
      <w:r>
        <w:rPr>
          <w:color w:val="000009"/>
        </w:rPr>
        <w:t>все образовательные области,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предусмотренные ФГОС ДО.</w:t>
      </w:r>
    </w:p>
    <w:p w:rsidR="002D489C" w:rsidRDefault="002D489C">
      <w:pPr>
        <w:spacing w:before="6" w:line="275" w:lineRule="exact"/>
        <w:ind w:left="478"/>
        <w:jc w:val="both"/>
        <w:rPr>
          <w:b/>
          <w:sz w:val="24"/>
        </w:rPr>
      </w:pPr>
      <w:r>
        <w:rPr>
          <w:b/>
          <w:color w:val="000009"/>
          <w:sz w:val="24"/>
        </w:rPr>
        <w:t>Коррекционно-развивающая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работа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в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образовательной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области</w:t>
      </w:r>
    </w:p>
    <w:p w:rsidR="002D489C" w:rsidRDefault="002D489C">
      <w:pPr>
        <w:spacing w:line="275" w:lineRule="exact"/>
        <w:ind w:left="478"/>
        <w:jc w:val="both"/>
        <w:rPr>
          <w:b/>
          <w:sz w:val="24"/>
        </w:rPr>
      </w:pPr>
      <w:r>
        <w:rPr>
          <w:b/>
          <w:color w:val="000009"/>
          <w:sz w:val="24"/>
        </w:rPr>
        <w:t>«Социально-коммуникативное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развитие»</w:t>
      </w:r>
    </w:p>
    <w:p w:rsidR="002D489C" w:rsidRDefault="002D489C"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6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before="1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46"/>
              </w:tabs>
              <w:spacing w:line="274" w:lineRule="exact"/>
              <w:ind w:right="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3033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527"/>
                <w:tab w:val="left" w:pos="1587"/>
              </w:tabs>
              <w:ind w:left="86" w:right="69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рамках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социализации,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нравственного,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патриотическо-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</w:t>
            </w:r>
            <w:r>
              <w:rPr>
                <w:color w:val="000009"/>
                <w:spacing w:val="8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воспитания.</w:t>
            </w:r>
          </w:p>
          <w:p w:rsidR="002D489C" w:rsidRDefault="002D489C">
            <w:pPr>
              <w:pStyle w:val="TableParagraph"/>
              <w:tabs>
                <w:tab w:val="left" w:pos="1588"/>
              </w:tabs>
              <w:spacing w:line="261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Ребенок</w:t>
            </w:r>
            <w:r>
              <w:rPr>
                <w:color w:val="000009"/>
                <w:sz w:val="24"/>
              </w:rPr>
              <w:tab/>
              <w:t>в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37" w:lineRule="auto"/>
              <w:ind w:right="7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условий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эмоционального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6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ситуативно-делового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общения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взрослыми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сверстниками:</w:t>
            </w:r>
          </w:p>
          <w:p w:rsidR="002D489C" w:rsidRDefault="002D489C">
            <w:pPr>
              <w:pStyle w:val="TableParagraph"/>
              <w:spacing w:line="237" w:lineRule="auto"/>
              <w:ind w:right="7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устанавливать эмоциональный контакт, пробуждать чувство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доверия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 сотрудничать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взрослым;</w:t>
            </w:r>
          </w:p>
          <w:p w:rsidR="002D489C" w:rsidRDefault="002D489C">
            <w:pPr>
              <w:pStyle w:val="TableParagraph"/>
              <w:spacing w:before="3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ситуативно-делового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другими детьми, раскрывая способы совместных действий с предметами,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поощряя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стремление 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подражанию;</w:t>
            </w:r>
          </w:p>
          <w:p w:rsidR="002D489C" w:rsidRDefault="002D489C">
            <w:pPr>
              <w:pStyle w:val="TableParagraph"/>
              <w:spacing w:line="242" w:lineRule="auto"/>
              <w:ind w:right="8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инициативу детей к совместной деятельности и к играм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рядом,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вместе;</w:t>
            </w:r>
          </w:p>
          <w:p w:rsidR="002D489C" w:rsidRDefault="002D489C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8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8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межличностного</w:t>
            </w:r>
            <w:r>
              <w:rPr>
                <w:color w:val="000009"/>
                <w:spacing w:val="8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взаимодействия</w:t>
            </w:r>
            <w:r>
              <w:rPr>
                <w:color w:val="000009"/>
                <w:spacing w:val="8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8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</w:p>
          <w:p w:rsidR="002D489C" w:rsidRDefault="002D48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специально</w:t>
            </w:r>
            <w:r>
              <w:rPr>
                <w:color w:val="000009"/>
                <w:spacing w:val="10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созданных</w:t>
            </w:r>
            <w:r>
              <w:rPr>
                <w:color w:val="000009"/>
                <w:spacing w:val="9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10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0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0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самостоятельной</w:t>
            </w:r>
            <w:r>
              <w:rPr>
                <w:color w:val="000009"/>
                <w:spacing w:val="10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96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46"/>
              </w:tabs>
              <w:spacing w:line="274" w:lineRule="exact"/>
              <w:ind w:right="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1569"/>
              </w:tabs>
              <w:spacing w:line="267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семье</w:t>
            </w:r>
            <w:r>
              <w:rPr>
                <w:color w:val="000009"/>
                <w:sz w:val="24"/>
              </w:rPr>
              <w:tab/>
              <w:t>и</w:t>
            </w:r>
          </w:p>
          <w:p w:rsidR="002D489C" w:rsidRDefault="002D489C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сообществе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неречевые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коммуникации;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пользоваться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типами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коммуникативных высказываний (задавать вопросы, строить простейшие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сообщения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побуждения);</w:t>
            </w:r>
          </w:p>
          <w:p w:rsidR="002D489C" w:rsidRDefault="002D489C">
            <w:pPr>
              <w:pStyle w:val="TableParagraph"/>
              <w:ind w:right="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мере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коммуникативных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внеситуативно-познавательному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общению, поддерживать инициативу в познании окружающего, создавать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проблемные ситуации,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побуждающие 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вопросам;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 завершающих этапах дошкольного образования создавать условия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перехода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уровень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внеситуативно-личностного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привлекая его внимания к особенностям поведения, действиям, характеру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взрослых;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готовить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контекстному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общению,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предполагающему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соблюдение определенных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коммуникации.</w:t>
            </w:r>
          </w:p>
          <w:p w:rsidR="002D489C" w:rsidRDefault="002D489C">
            <w:pPr>
              <w:pStyle w:val="TableParagraph"/>
              <w:spacing w:line="242" w:lineRule="auto"/>
              <w:ind w:right="7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условий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формирования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ребенка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первоначальных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себе:</w:t>
            </w:r>
          </w:p>
          <w:p w:rsidR="002D489C" w:rsidRDefault="002D489C">
            <w:pPr>
              <w:pStyle w:val="TableParagraph"/>
              <w:ind w:right="72" w:firstLine="6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начальных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привлекать внимание к его зеркальному отражению, гладить по головке,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ребенка,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показывая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отражение,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имени,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соотнося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жестом:</w:t>
            </w:r>
          </w:p>
          <w:p w:rsidR="002D489C" w:rsidRDefault="002D489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«Кто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там?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Васенька!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тут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Васенька!»;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рассматривать с детьми фотографии, побуждать находить себя, других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членов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радоваться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вместе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 по имени, рисовать ребенка одного, с мамой, среди друзей и 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2D489C" w:rsidRDefault="002D489C">
            <w:pPr>
              <w:pStyle w:val="TableParagraph"/>
              <w:ind w:right="74"/>
              <w:jc w:val="both"/>
              <w:rPr>
                <w:b/>
                <w:sz w:val="24"/>
              </w:rPr>
            </w:pP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заинтересованность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усилий, стремления к сотрудничеству со взрослым, направленности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получение результата</w:t>
            </w:r>
            <w:r>
              <w:rPr>
                <w:b/>
                <w:color w:val="000009"/>
                <w:sz w:val="24"/>
              </w:rPr>
              <w:t>.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условий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привлечения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внимания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интереса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сверстникам,</w:t>
            </w:r>
            <w:r>
              <w:rPr>
                <w:b/>
                <w:i/>
                <w:color w:val="000009"/>
                <w:spacing w:val="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 взаимодействию</w:t>
            </w:r>
            <w:r>
              <w:rPr>
                <w:b/>
                <w:i/>
                <w:color w:val="000009"/>
                <w:spacing w:val="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ними:</w:t>
            </w:r>
          </w:p>
          <w:p w:rsidR="002D489C" w:rsidRDefault="002D489C">
            <w:pPr>
              <w:pStyle w:val="TableParagraph"/>
              <w:tabs>
                <w:tab w:val="left" w:pos="949"/>
                <w:tab w:val="left" w:pos="2215"/>
                <w:tab w:val="left" w:pos="3951"/>
                <w:tab w:val="left" w:pos="4838"/>
                <w:tab w:val="left" w:pos="6085"/>
              </w:tabs>
              <w:spacing w:line="237" w:lineRule="auto"/>
              <w:ind w:right="77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z w:val="24"/>
              </w:rPr>
              <w:tab/>
              <w:t>выражать</w:t>
            </w:r>
            <w:r>
              <w:rPr>
                <w:color w:val="000009"/>
                <w:sz w:val="24"/>
              </w:rPr>
              <w:tab/>
              <w:t>расположение</w:t>
            </w:r>
            <w:r>
              <w:rPr>
                <w:color w:val="000009"/>
                <w:sz w:val="24"/>
              </w:rPr>
              <w:tab/>
              <w:t>путем</w:t>
            </w:r>
            <w:r>
              <w:rPr>
                <w:color w:val="000009"/>
                <w:sz w:val="24"/>
              </w:rPr>
              <w:tab/>
              <w:t>ласковых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прикосновений,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поглаживания,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визуального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контакта;</w:t>
            </w:r>
          </w:p>
          <w:p w:rsidR="002D489C" w:rsidRDefault="002D489C">
            <w:pPr>
              <w:pStyle w:val="TableParagraph"/>
              <w:tabs>
                <w:tab w:val="left" w:pos="886"/>
                <w:tab w:val="left" w:pos="1673"/>
                <w:tab w:val="left" w:pos="3850"/>
                <w:tab w:val="left" w:pos="4306"/>
                <w:tab w:val="left" w:pos="6123"/>
              </w:tabs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z w:val="24"/>
              </w:rPr>
              <w:tab/>
              <w:t>детей</w:t>
            </w:r>
            <w:r>
              <w:rPr>
                <w:color w:val="000009"/>
                <w:sz w:val="24"/>
              </w:rPr>
              <w:tab/>
              <w:t>взаимодействовать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положительной</w:t>
            </w:r>
            <w:r>
              <w:rPr>
                <w:color w:val="000009"/>
                <w:sz w:val="24"/>
              </w:rPr>
              <w:tab/>
              <w:t>эмоциональной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основе, не причиняя друг другу вреда, обмениваться игрушками;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совместных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взрослых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(игры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одним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мячом,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песком,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2D489C" w:rsidRDefault="002D489C">
            <w:pPr>
              <w:pStyle w:val="TableParagraph"/>
              <w:tabs>
                <w:tab w:val="left" w:pos="1284"/>
                <w:tab w:val="left" w:pos="1716"/>
                <w:tab w:val="left" w:pos="2311"/>
                <w:tab w:val="left" w:pos="2670"/>
                <w:tab w:val="left" w:pos="4181"/>
                <w:tab w:val="left" w:pos="4540"/>
                <w:tab w:val="left" w:pos="4948"/>
                <w:tab w:val="left" w:pos="5346"/>
                <w:tab w:val="left" w:pos="6403"/>
                <w:tab w:val="left" w:pos="7025"/>
                <w:tab w:val="left" w:pos="7343"/>
              </w:tabs>
              <w:ind w:right="70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z w:val="24"/>
              </w:rPr>
              <w:tab/>
              <w:t>психокоррекционные</w:t>
            </w:r>
            <w:r>
              <w:rPr>
                <w:color w:val="000009"/>
                <w:sz w:val="24"/>
              </w:rPr>
              <w:tab/>
              <w:t>игры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приемы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  <w:t>снятия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эмоционального напряжения, негативных поведенческих реакций;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вызывать</w:t>
            </w:r>
            <w:r>
              <w:rPr>
                <w:color w:val="000009"/>
                <w:sz w:val="24"/>
              </w:rPr>
              <w:tab/>
              <w:t>интерес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положительный</w:t>
            </w:r>
            <w:r>
              <w:rPr>
                <w:color w:val="000009"/>
                <w:sz w:val="24"/>
              </w:rPr>
              <w:tab/>
              <w:t>эмоциональный</w:t>
            </w:r>
            <w:r>
              <w:rPr>
                <w:color w:val="000009"/>
                <w:sz w:val="24"/>
              </w:rPr>
              <w:tab/>
              <w:t>отклик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при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проведении праздников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(Новый год,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 рождения,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Рождество,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Пасха,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Масленица,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Выпускной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 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саду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</w:t>
            </w:r>
          </w:p>
          <w:p w:rsidR="002D489C" w:rsidRDefault="002D489C">
            <w:pPr>
              <w:pStyle w:val="TableParagraph"/>
              <w:ind w:right="6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 условий и предпосылок для развития у детей представлений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месте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человека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окружающем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мире,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формирования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социальных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эмоций,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усвоения</w:t>
            </w:r>
            <w:r>
              <w:rPr>
                <w:b/>
                <w:i/>
                <w:color w:val="000009"/>
                <w:spacing w:val="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моральных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норм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правил: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достоинства,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уважения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взрослому,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сверстнику через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(взрослого)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драматизациях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сменой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ролей;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сюжетно-ролевых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бесед,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литературы;</w:t>
            </w:r>
          </w:p>
          <w:p w:rsidR="002D489C" w:rsidRDefault="002D489C">
            <w:pPr>
              <w:pStyle w:val="TableParagraph"/>
              <w:spacing w:line="237" w:lineRule="auto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эмпатию,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сочувственному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отношению  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  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товарищам,  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  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оказанию  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им  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помощи;  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формировать,</w:t>
            </w:r>
          </w:p>
          <w:p w:rsidR="002D489C" w:rsidRDefault="002D489C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внимательное   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и   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уважительное    отношение   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к   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близким   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взрослым;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46"/>
              </w:tabs>
              <w:spacing w:line="274" w:lineRule="exact"/>
              <w:ind w:right="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5242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окружающим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детям;</w:t>
            </w:r>
          </w:p>
          <w:p w:rsidR="002D489C" w:rsidRDefault="002D489C">
            <w:pPr>
              <w:pStyle w:val="TableParagraph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разрешать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конфликтные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диалог,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монолог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(умение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идти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компромисс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бесконфликтного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возникшей проблемы, быть терпеливыми, терпимыми и милосердными);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адекватную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самооценку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совокупности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эмоционального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когнитивного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компонентов: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принятие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хороший»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критично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анализировать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оценивать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продукты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своей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поведение;</w:t>
            </w:r>
          </w:p>
          <w:p w:rsidR="002D489C" w:rsidRDefault="002D489C">
            <w:pPr>
              <w:pStyle w:val="TableParagraph"/>
              <w:spacing w:before="2"/>
              <w:ind w:right="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преодоления негативных качеств формирующегося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характера, предупреждения и устранения аффективных, негативистских,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аутистических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отклонений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тревожности,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страхов,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которые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могут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испытывать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некоторые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ЗПР;</w:t>
            </w:r>
          </w:p>
          <w:p w:rsidR="002D489C" w:rsidRDefault="002D489C">
            <w:pPr>
              <w:pStyle w:val="TableParagraph"/>
              <w:ind w:right="6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обогащения нравственно-этической сферы, как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когнитивном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поведенческом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компонентах;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важно, чтобы ребенок не только знал о моральных нормах и правилах,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нодавал нравственную оценку своим поступкам и поступкам товарищей;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придерживался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повседневной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жизни,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достигая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моменту</w:t>
            </w:r>
          </w:p>
          <w:p w:rsidR="002D489C" w:rsidRDefault="002D489C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поступления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школу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«сплава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аффекта»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интеллекта»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</w:p>
        </w:tc>
        <w:tc>
          <w:tcPr>
            <w:tcW w:w="7803" w:type="dxa"/>
            <w:tcBorders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433"/>
                <w:tab w:val="left" w:pos="2512"/>
                <w:tab w:val="left" w:pos="4234"/>
                <w:tab w:val="left" w:pos="6137"/>
                <w:tab w:val="left" w:pos="7500"/>
              </w:tabs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z w:val="24"/>
              </w:rPr>
              <w:tab/>
              <w:t>умения</w:t>
            </w:r>
            <w:r>
              <w:rPr>
                <w:b/>
                <w:i/>
                <w:color w:val="000009"/>
                <w:sz w:val="24"/>
              </w:rPr>
              <w:tab/>
              <w:t>планировать</w:t>
            </w:r>
            <w:r>
              <w:rPr>
                <w:b/>
                <w:i/>
                <w:color w:val="000009"/>
                <w:sz w:val="24"/>
              </w:rPr>
              <w:tab/>
              <w:t>деятельность,</w:t>
            </w:r>
            <w:r>
              <w:rPr>
                <w:b/>
                <w:i/>
                <w:color w:val="000009"/>
                <w:sz w:val="24"/>
              </w:rPr>
              <w:tab/>
              <w:t>поэтапно</w:t>
            </w:r>
            <w:r>
              <w:rPr>
                <w:b/>
                <w:i/>
                <w:color w:val="000009"/>
                <w:sz w:val="24"/>
              </w:rPr>
              <w:tab/>
              <w:t>ее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2037"/>
                <w:tab w:val="left" w:pos="3107"/>
                <w:tab w:val="left" w:pos="3538"/>
                <w:tab w:val="left" w:pos="4219"/>
                <w:tab w:val="left" w:pos="5624"/>
                <w:tab w:val="left" w:pos="6717"/>
              </w:tabs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осуществлять,</w:t>
            </w:r>
            <w:r>
              <w:rPr>
                <w:b/>
                <w:i/>
                <w:color w:val="000009"/>
                <w:sz w:val="24"/>
              </w:rPr>
              <w:tab/>
              <w:t>давать</w:t>
            </w:r>
            <w:r>
              <w:rPr>
                <w:b/>
                <w:i/>
                <w:color w:val="000009"/>
                <w:sz w:val="24"/>
              </w:rPr>
              <w:tab/>
              <w:t>о</w:t>
            </w:r>
            <w:r>
              <w:rPr>
                <w:b/>
                <w:i/>
                <w:color w:val="000009"/>
                <w:sz w:val="24"/>
              </w:rPr>
              <w:tab/>
              <w:t>ней</w:t>
            </w:r>
            <w:r>
              <w:rPr>
                <w:b/>
                <w:i/>
                <w:color w:val="000009"/>
                <w:sz w:val="24"/>
              </w:rPr>
              <w:tab/>
              <w:t>словесный</w:t>
            </w:r>
            <w:r>
              <w:rPr>
                <w:b/>
                <w:i/>
                <w:color w:val="000009"/>
                <w:sz w:val="24"/>
              </w:rPr>
              <w:tab/>
              <w:t>отчет,</w:t>
            </w:r>
            <w:r>
              <w:rPr>
                <w:b/>
                <w:i/>
                <w:color w:val="000009"/>
                <w:sz w:val="24"/>
              </w:rPr>
              <w:tab/>
              <w:t>развитие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455"/>
                <w:tab w:val="left" w:pos="1452"/>
              </w:tabs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  <w:t>по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саморегуляции</w:t>
            </w:r>
            <w:r>
              <w:rPr>
                <w:b/>
                <w:i/>
                <w:color w:val="000009"/>
                <w:spacing w:val="56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1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совместной</w:t>
            </w:r>
            <w:r>
              <w:rPr>
                <w:b/>
                <w:i/>
                <w:color w:val="000009"/>
                <w:spacing w:val="11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со</w:t>
            </w:r>
            <w:r>
              <w:rPr>
                <w:b/>
                <w:i/>
                <w:color w:val="000009"/>
                <w:spacing w:val="11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взрослым</w:t>
            </w:r>
            <w:r>
              <w:rPr>
                <w:b/>
                <w:i/>
                <w:color w:val="000009"/>
                <w:spacing w:val="10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11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11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самостоятельной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формированию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деятельности:</w:t>
            </w:r>
          </w:p>
        </w:tc>
      </w:tr>
      <w:tr w:rsidR="002D489C">
        <w:trPr>
          <w:trHeight w:val="273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4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навыков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само-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бережно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относиться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всем</w:t>
            </w:r>
            <w:r>
              <w:rPr>
                <w:color w:val="000009"/>
                <w:spacing w:val="6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проявлениям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самостоятельности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7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обслуживания,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быту, во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трудовому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9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самообслуживания,</w:t>
            </w:r>
            <w:r>
              <w:rPr>
                <w:color w:val="000009"/>
                <w:spacing w:val="9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личной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гигиены</w:t>
            </w:r>
            <w:r>
              <w:rPr>
                <w:color w:val="000009"/>
                <w:spacing w:val="9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8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9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воспитанию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карточки-схемы,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отражающие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действий;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привлекать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поддержанию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опрятного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внешнего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вида;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содержать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порядке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собственную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одежду;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433"/>
                <w:tab w:val="left" w:pos="2584"/>
                <w:tab w:val="left" w:pos="3864"/>
                <w:tab w:val="left" w:pos="5025"/>
                <w:tab w:val="left" w:pos="5365"/>
                <w:tab w:val="left" w:pos="6632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z w:val="24"/>
              </w:rPr>
              <w:tab/>
              <w:t>усвоение</w:t>
            </w:r>
            <w:r>
              <w:rPr>
                <w:color w:val="000009"/>
                <w:sz w:val="24"/>
              </w:rPr>
              <w:tab/>
              <w:t>алгоритма</w:t>
            </w:r>
            <w:r>
              <w:rPr>
                <w:color w:val="000009"/>
                <w:sz w:val="24"/>
              </w:rPr>
              <w:tab/>
              <w:t>действий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процессах</w:t>
            </w:r>
            <w:r>
              <w:rPr>
                <w:color w:val="000009"/>
                <w:sz w:val="24"/>
              </w:rPr>
              <w:tab/>
              <w:t>умывания,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одевания,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еды,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уборки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помещения,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вербальные 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невербальные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318"/>
                <w:tab w:val="left" w:pos="2172"/>
                <w:tab w:val="left" w:pos="2580"/>
                <w:tab w:val="left" w:pos="3937"/>
                <w:tab w:val="left" w:pos="5218"/>
                <w:tab w:val="left" w:pos="5615"/>
                <w:tab w:val="left" w:pos="6752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средства:</w:t>
            </w:r>
            <w:r>
              <w:rPr>
                <w:color w:val="000009"/>
                <w:sz w:val="24"/>
              </w:rPr>
              <w:tab/>
              <w:t>показ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называние</w:t>
            </w:r>
            <w:r>
              <w:rPr>
                <w:color w:val="000009"/>
                <w:sz w:val="24"/>
              </w:rPr>
              <w:tab/>
              <w:t>картинок,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которых</w:t>
            </w:r>
            <w:r>
              <w:rPr>
                <w:color w:val="000009"/>
                <w:sz w:val="24"/>
              </w:rPr>
              <w:tab/>
              <w:t>отражена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2642"/>
                <w:tab w:val="left" w:pos="4081"/>
                <w:tab w:val="left" w:pos="4959"/>
                <w:tab w:val="left" w:pos="6666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последовательность</w:t>
            </w:r>
            <w:r>
              <w:rPr>
                <w:color w:val="000009"/>
                <w:sz w:val="24"/>
              </w:rPr>
              <w:tab/>
              <w:t>действий</w:t>
            </w:r>
            <w:r>
              <w:rPr>
                <w:color w:val="000009"/>
                <w:sz w:val="24"/>
              </w:rPr>
              <w:tab/>
              <w:t>при</w:t>
            </w:r>
            <w:r>
              <w:rPr>
                <w:color w:val="000009"/>
                <w:sz w:val="24"/>
              </w:rPr>
              <w:tab/>
              <w:t>проведении</w:t>
            </w:r>
            <w:r>
              <w:rPr>
                <w:color w:val="000009"/>
                <w:sz w:val="24"/>
              </w:rPr>
              <w:tab/>
              <w:t>процессов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самообслуживания,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гигиенических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процедур;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845"/>
                <w:tab w:val="left" w:pos="2934"/>
                <w:tab w:val="left" w:pos="3725"/>
                <w:tab w:val="left" w:pos="4891"/>
                <w:tab w:val="left" w:pos="5236"/>
                <w:tab w:val="left" w:pos="6032"/>
                <w:tab w:val="left" w:pos="6723"/>
                <w:tab w:val="left" w:pos="7466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z w:val="24"/>
              </w:rPr>
              <w:tab/>
              <w:t>желание</w:t>
            </w:r>
            <w:r>
              <w:rPr>
                <w:color w:val="000009"/>
                <w:sz w:val="24"/>
              </w:rPr>
              <w:tab/>
              <w:t>детей</w:t>
            </w:r>
            <w:r>
              <w:rPr>
                <w:color w:val="000009"/>
                <w:sz w:val="24"/>
              </w:rPr>
              <w:tab/>
              <w:t>отражать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  <w:t>играх</w:t>
            </w:r>
            <w:r>
              <w:rPr>
                <w:color w:val="000009"/>
                <w:sz w:val="24"/>
              </w:rPr>
              <w:tab/>
              <w:t>свой</w:t>
            </w:r>
            <w:r>
              <w:rPr>
                <w:color w:val="000009"/>
                <w:sz w:val="24"/>
              </w:rPr>
              <w:tab/>
              <w:t>опыт</w:t>
            </w:r>
            <w:r>
              <w:rPr>
                <w:color w:val="000009"/>
                <w:sz w:val="24"/>
              </w:rPr>
              <w:tab/>
              <w:t>по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2617"/>
                <w:tab w:val="left" w:pos="5701"/>
                <w:tab w:val="left" w:pos="6962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самообслуживанию,</w:t>
            </w:r>
            <w:r>
              <w:rPr>
                <w:color w:val="000009"/>
                <w:sz w:val="24"/>
              </w:rPr>
              <w:tab/>
              <w:t>культурно-гигиенические</w:t>
            </w:r>
            <w:r>
              <w:rPr>
                <w:color w:val="000009"/>
                <w:sz w:val="24"/>
              </w:rPr>
              <w:tab/>
              <w:t>навыки,</w:t>
            </w:r>
            <w:r>
              <w:rPr>
                <w:color w:val="000009"/>
                <w:sz w:val="24"/>
              </w:rPr>
              <w:tab/>
              <w:t>навыки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доме,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улице;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pacing w:val="5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осознание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важности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бережного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результатам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(предметам быта,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одежде,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 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элементарному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планированию,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произвольной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регуляции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самообслуживании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бытовой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элементарной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хозяйственной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2181"/>
                <w:tab w:val="left" w:pos="3375"/>
                <w:tab w:val="left" w:pos="4522"/>
                <w:tab w:val="left" w:pos="5375"/>
                <w:tab w:val="left" w:pos="6718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z w:val="24"/>
              </w:rPr>
              <w:tab/>
              <w:t>трудовые</w:t>
            </w:r>
            <w:r>
              <w:rPr>
                <w:color w:val="000009"/>
                <w:sz w:val="24"/>
              </w:rPr>
              <w:tab/>
              <w:t>действия</w:t>
            </w:r>
            <w:r>
              <w:rPr>
                <w:color w:val="000009"/>
                <w:sz w:val="24"/>
              </w:rPr>
              <w:tab/>
              <w:t>детей,</w:t>
            </w:r>
            <w:r>
              <w:rPr>
                <w:color w:val="000009"/>
                <w:sz w:val="24"/>
              </w:rPr>
              <w:tab/>
              <w:t>продолжая</w:t>
            </w:r>
            <w:r>
              <w:rPr>
                <w:color w:val="000009"/>
                <w:sz w:val="24"/>
              </w:rPr>
              <w:tab/>
              <w:t>развивать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практические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зрительно-двигательную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подводя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самостоятельным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воспитывать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трудиться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вместе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участке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детского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дошкольного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учреждения,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поддерживать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порядок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игровой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площадке;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0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0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подбирать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0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применять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разнообразные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предметы-орудия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хозяйственно-бытовых</w:t>
            </w:r>
            <w:r>
              <w:rPr>
                <w:color w:val="000009"/>
                <w:spacing w:val="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поручений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помещении,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прогулке;</w:t>
            </w:r>
          </w:p>
        </w:tc>
      </w:tr>
      <w:tr w:rsidR="002D489C">
        <w:trPr>
          <w:trHeight w:val="277"/>
        </w:trPr>
        <w:tc>
          <w:tcPr>
            <w:tcW w:w="1782" w:type="dxa"/>
            <w:tcBorders>
              <w:top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</w:tcBorders>
          </w:tcPr>
          <w:p w:rsidR="002D489C" w:rsidRDefault="002D489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8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8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7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изготовлению</w:t>
            </w:r>
            <w:r>
              <w:rPr>
                <w:color w:val="000009"/>
                <w:spacing w:val="8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7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</w:t>
            </w:r>
            <w:r>
              <w:rPr>
                <w:color w:val="000009"/>
                <w:spacing w:val="7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</w:p>
        </w:tc>
      </w:tr>
    </w:tbl>
    <w:p w:rsidR="002D489C" w:rsidRDefault="002D489C">
      <w:pPr>
        <w:spacing w:line="258" w:lineRule="exact"/>
        <w:rPr>
          <w:sz w:val="24"/>
        </w:rPr>
        <w:sectPr w:rsidR="002D489C">
          <w:pgSz w:w="11910" w:h="16840"/>
          <w:pgMar w:top="1020" w:right="460" w:bottom="104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46"/>
              </w:tabs>
              <w:spacing w:line="274" w:lineRule="exact"/>
              <w:ind w:right="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3864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6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бумаги,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бросового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ткани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ниток,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 на совершенствование приемов работы, на последовательность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привлекать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результатов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поделок;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планирующую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регулирующую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изготовления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поделок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хозяйственно-бытового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заранее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распределяя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предстоящую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подбирая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орудия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труда;</w:t>
            </w:r>
          </w:p>
          <w:p w:rsidR="002D489C" w:rsidRDefault="002D489C">
            <w:pPr>
              <w:pStyle w:val="TableParagraph"/>
              <w:spacing w:line="242" w:lineRule="auto"/>
              <w:ind w:right="7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сервировать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предварительному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(вместе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взрослыми);</w:t>
            </w:r>
          </w:p>
          <w:p w:rsidR="002D489C" w:rsidRDefault="002D489C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связную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обучении</w:t>
            </w:r>
          </w:p>
          <w:p w:rsidR="002D489C" w:rsidRDefault="002D489C">
            <w:pPr>
              <w:pStyle w:val="TableParagraph"/>
              <w:spacing w:line="274" w:lineRule="exact"/>
              <w:ind w:right="7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самообслуживания</w:t>
            </w:r>
          </w:p>
        </w:tc>
      </w:tr>
      <w:tr w:rsidR="002D489C">
        <w:trPr>
          <w:trHeight w:val="10212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1587"/>
              </w:tabs>
              <w:ind w:left="86" w:right="69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социуме,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природе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37" w:lineRule="auto"/>
              <w:ind w:right="7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осмысленного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отношения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факторам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опасности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человека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безопасного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поведения:</w:t>
            </w:r>
          </w:p>
          <w:p w:rsidR="002D489C" w:rsidRDefault="002D489C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 с условиями быта человека одновременно с формированием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знаковой,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окружающей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информации;</w:t>
            </w:r>
          </w:p>
          <w:p w:rsidR="002D489C" w:rsidRDefault="002D489C"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разъяснять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назначения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устройств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приборов)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учитывая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техники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безопасности;</w:t>
            </w:r>
          </w:p>
          <w:p w:rsidR="002D489C" w:rsidRDefault="002D489C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профилактики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детского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травматизма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тактильные,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вестибулярные,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ощущения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</w:p>
          <w:p w:rsidR="002D489C" w:rsidRDefault="002D489C">
            <w:pPr>
              <w:pStyle w:val="TableParagraph"/>
              <w:tabs>
                <w:tab w:val="left" w:pos="1726"/>
                <w:tab w:val="left" w:pos="2109"/>
                <w:tab w:val="left" w:pos="2925"/>
                <w:tab w:val="left" w:pos="4268"/>
                <w:tab w:val="left" w:pos="6009"/>
                <w:tab w:val="left" w:pos="7587"/>
              </w:tabs>
              <w:ind w:right="72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особенности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психомоторики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ЗПР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ними</w:t>
            </w:r>
            <w:r>
              <w:rPr>
                <w:color w:val="000009"/>
                <w:sz w:val="24"/>
              </w:rPr>
              <w:tab/>
              <w:t>проводить</w:t>
            </w:r>
            <w:r>
              <w:rPr>
                <w:color w:val="000009"/>
                <w:sz w:val="24"/>
              </w:rPr>
              <w:tab/>
              <w:t>профилактику</w:t>
            </w:r>
            <w:r>
              <w:rPr>
                <w:color w:val="000009"/>
                <w:sz w:val="24"/>
              </w:rPr>
              <w:tab/>
              <w:t>умственного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физического переутомления детей в разные режимные моменты;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соблюдать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гигиенический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жизнедеятельности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обеспечивать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здоровьесберегающий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щадящий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режимы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нагрузок;</w:t>
            </w:r>
          </w:p>
          <w:p w:rsidR="002D489C" w:rsidRDefault="002D489C">
            <w:pPr>
              <w:pStyle w:val="TableParagraph"/>
              <w:ind w:right="6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 детей использовать в реальных ситуациях и играх знания об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чрезвычайных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полученные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ходе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экскурсий,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знакомства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сведениями,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мультфильмами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п.;</w:t>
            </w:r>
          </w:p>
          <w:p w:rsidR="002D489C" w:rsidRDefault="002D489C">
            <w:pPr>
              <w:pStyle w:val="TableParagraph"/>
              <w:ind w:right="75" w:firstLine="6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опасности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мультфильмы,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иллюстрации,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произведения;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расширяющими и уточняющими их представления о способах поведения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чрезвычайных ситуациях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потенциально опасных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 и здоровья детей и взрослых,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наполнять знакомую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новым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содержанием;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стандартно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опасных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чрезвычайных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МЧС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(спасатель,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пожарный),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милиции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ГИБДД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(регулировщик,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постовой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милиционер),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водители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информационной службы и т. п., и побуждать их отражать полученные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игре;</w:t>
            </w:r>
          </w:p>
          <w:p w:rsidR="002D489C" w:rsidRDefault="002D489C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набирать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специальные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номера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телефонов,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четко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4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46"/>
              </w:tabs>
              <w:spacing w:line="274" w:lineRule="exact"/>
              <w:ind w:right="7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8834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37" w:lineRule="auto"/>
              <w:ind w:right="7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правильно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сообщать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возрастными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интеллектуальными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особенностями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детей);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информационной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среде: о необходимости согласовывать свои 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допустимой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продолжительности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просмотра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телевизионной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компьютерных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кооперативные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партнерства,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взаимопомощи, взаимной поддержки в ходе проигрывания ситуаций 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основам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жизнедеятельности;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(существительные),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предикативного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(глаголы)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адъективного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(прилагательные)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импрессивной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экспрессивной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поведения;</w:t>
            </w:r>
          </w:p>
          <w:p w:rsidR="002D489C" w:rsidRDefault="002D489C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объяснять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семантику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тематике,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(пассажир,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пешеход,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водитель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МЧС,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ГИБДД,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информационные,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запрещающие,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предупреждающие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2D489C" w:rsidRDefault="002D489C">
            <w:pPr>
              <w:pStyle w:val="TableParagraph"/>
              <w:spacing w:before="1" w:line="237" w:lineRule="auto"/>
              <w:ind w:right="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поощрять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проявления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осмотрительности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осторожности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нестандартных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потенциально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опасных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ситуациях;</w:t>
            </w:r>
          </w:p>
          <w:p w:rsidR="002D489C" w:rsidRDefault="002D489C">
            <w:pPr>
              <w:pStyle w:val="TableParagraph"/>
              <w:spacing w:before="4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систематизировать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некоторых источниках опасности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окружающего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мира: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должны понимать последствия своих действий, уметь объяснить,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почему нельзя: ходить 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клумбам,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газонам, рвать растения, листья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ветки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деревьев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кустарников,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распугивать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птиц,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засорять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водоемы,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оставлять мусор в лесу, парке; почему нужно разводить огонь только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присутствии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оборудованном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уходом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тщательно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заливать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костра водой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д.;</w:t>
            </w:r>
          </w:p>
          <w:p w:rsidR="002D489C" w:rsidRDefault="002D489C">
            <w:pPr>
              <w:pStyle w:val="TableParagraph"/>
              <w:spacing w:before="1"/>
              <w:ind w:right="69" w:firstLine="6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 детьми, склонными к повышенной тревожности, страхам, проводить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психопрофилактическую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правилах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безопасного</w:t>
            </w:r>
            <w:r>
              <w:rPr>
                <w:color w:val="000009"/>
                <w:spacing w:val="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поведения,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информация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</w:t>
            </w:r>
            <w:r>
              <w:rPr>
                <w:color w:val="000009"/>
                <w:spacing w:val="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должна</w:t>
            </w:r>
          </w:p>
          <w:p w:rsidR="002D489C" w:rsidRDefault="002D489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провоцировать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возникновение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тревожно-фобических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состояний</w:t>
            </w:r>
          </w:p>
        </w:tc>
      </w:tr>
    </w:tbl>
    <w:p w:rsidR="002D489C" w:rsidRDefault="002D489C">
      <w:pPr>
        <w:pStyle w:val="BodyText"/>
        <w:ind w:left="0"/>
        <w:jc w:val="left"/>
        <w:rPr>
          <w:b/>
          <w:sz w:val="16"/>
        </w:rPr>
      </w:pPr>
    </w:p>
    <w:p w:rsidR="002D489C" w:rsidRDefault="002D489C">
      <w:pPr>
        <w:pStyle w:val="Heading3"/>
        <w:spacing w:before="90"/>
        <w:jc w:val="left"/>
      </w:pPr>
      <w:r>
        <w:rPr>
          <w:color w:val="000009"/>
        </w:rPr>
        <w:t>Коррекционно-развивающая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</w:t>
      </w:r>
    </w:p>
    <w:p w:rsidR="002D489C" w:rsidRDefault="002D489C">
      <w:pPr>
        <w:spacing w:before="3"/>
        <w:ind w:left="478"/>
        <w:rPr>
          <w:b/>
          <w:i/>
          <w:sz w:val="24"/>
        </w:rPr>
      </w:pPr>
      <w:r>
        <w:rPr>
          <w:b/>
          <w:i/>
          <w:color w:val="000009"/>
          <w:sz w:val="24"/>
        </w:rPr>
        <w:t>«Познавательное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</w:t>
      </w:r>
    </w:p>
    <w:p w:rsidR="002D489C" w:rsidRDefault="002D489C">
      <w:pPr>
        <w:pStyle w:val="BodyText"/>
        <w:spacing w:before="3"/>
        <w:ind w:left="0"/>
        <w:jc w:val="left"/>
        <w:rPr>
          <w:b/>
          <w:i/>
        </w:r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3586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455"/>
                <w:tab w:val="left" w:pos="1448"/>
              </w:tabs>
              <w:ind w:left="86" w:right="76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сенсорному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37" w:lineRule="auto"/>
              <w:ind w:right="7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сенсорных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способностей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предметно-практической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деятельности</w:t>
            </w:r>
          </w:p>
          <w:p w:rsidR="002D489C" w:rsidRDefault="002D489C">
            <w:pPr>
              <w:pStyle w:val="TableParagraph"/>
              <w:ind w:right="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любознательность,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познавательные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познавательную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посредством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насыщенной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предметно-пространственной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среды;</w:t>
            </w:r>
          </w:p>
          <w:p w:rsidR="002D489C" w:rsidRDefault="002D489C">
            <w:pPr>
              <w:pStyle w:val="TableParagraph"/>
              <w:ind w:right="69" w:firstLine="6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все виды восприятия: зрительного, тактильно-двигательного,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вкусового,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обонятельного,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стереогнозиса,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обеспечивать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полисенсорную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обучения;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сенсорно-перцептивные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исходя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принципа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целесообразности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безопасности,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знакомых объектов из фона зрительно, по звучанию, на ощупь, по запаху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вкус;</w:t>
            </w:r>
          </w:p>
          <w:p w:rsidR="002D489C" w:rsidRDefault="002D48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практические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исследовательские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2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1868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37" w:lineRule="auto"/>
              <w:ind w:right="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веществами,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снижая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участие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повышая уровень самостоятельности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ребенка;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приемам обследования - практического соотнесения с образцом-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эталоном путем прикладывания и накладывания, совмещения элементов;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совершенствуя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зрительно-моторную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двигательное восприятие (обведение контуров пальчиком, примеривание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наложения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приложения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эталону);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анализирующее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заданный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признак;</w:t>
            </w:r>
          </w:p>
          <w:p w:rsidR="002D489C" w:rsidRDefault="002D489C">
            <w:pPr>
              <w:pStyle w:val="TableParagraph"/>
              <w:ind w:right="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полноценные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эталонные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переводить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«Дай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«Покажи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красный,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треугольник,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квадрат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далее–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величины,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фактуры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материалов;</w:t>
            </w:r>
          </w:p>
          <w:p w:rsidR="002D489C" w:rsidRDefault="002D489C">
            <w:pPr>
              <w:pStyle w:val="TableParagraph"/>
              <w:ind w:right="6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 комплексный алгоритм обследования объектов 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 зрительного, слухового, тактильно-двигательного восприятия 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максимального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количества свойств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признаков;</w:t>
            </w:r>
          </w:p>
          <w:p w:rsidR="002D489C" w:rsidRDefault="002D489C">
            <w:pPr>
              <w:pStyle w:val="TableParagraph"/>
              <w:ind w:right="6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реальными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предметами;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собирать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складывать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постепенно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увеличивая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конфигурацию разреза;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стереогноз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ощупь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фактуру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их;</w:t>
            </w:r>
          </w:p>
          <w:p w:rsidR="002D489C" w:rsidRDefault="002D489C">
            <w:pPr>
              <w:pStyle w:val="TableParagraph"/>
              <w:ind w:right="62" w:firstLine="6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глазомерные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сериационном ряду по величине, включать элементы в ряд, сравнивать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 ряда по параметрам величины, употребляя степени сравнения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прилагательных;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оперировать наглядно воспринимаемыми признаками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 группировке предметов, исключении лишнего, обосновывать выбор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принципа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классификации;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(геометрических фигур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 формой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постоянным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размером и расположением как признаками относительными); 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 к их идентификации, группировке по двум и нескольким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образцам,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классификации;</w:t>
            </w:r>
          </w:p>
          <w:p w:rsidR="002D489C" w:rsidRDefault="002D489C">
            <w:pPr>
              <w:pStyle w:val="TableParagraph"/>
              <w:spacing w:before="4" w:line="237" w:lineRule="auto"/>
              <w:ind w:right="6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мыслительные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синтеза,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обобщения,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конкретизации,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абстрагирования,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классификации,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сериации</w:t>
            </w:r>
          </w:p>
          <w:p w:rsidR="002D489C" w:rsidRDefault="002D489C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выделения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 воспринимаемых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</w:t>
            </w:r>
          </w:p>
        </w:tc>
      </w:tr>
      <w:tr w:rsidR="002D489C">
        <w:trPr>
          <w:trHeight w:val="2208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86" w:right="7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й деятельности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42" w:lineRule="auto"/>
              <w:ind w:right="7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 конструктивного праксиса, наглядно-образного мышления,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способности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 моделированию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интерес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использованию: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демонстрация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(строительство загонов и домиков для зверей, мебели для куклы и пр.) 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целью;</w:t>
            </w:r>
          </w:p>
          <w:p w:rsidR="002D489C" w:rsidRDefault="002D489C">
            <w:pPr>
              <w:pStyle w:val="TableParagraph"/>
              <w:spacing w:line="278" w:lineRule="exact"/>
              <w:ind w:right="74" w:firstLine="6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интерес к конструированию и побуждать к«опредмечиванию»,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ассоциированию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нагромождений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реальными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объектами,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поощряя</w:t>
            </w:r>
          </w:p>
        </w:tc>
      </w:tr>
    </w:tbl>
    <w:p w:rsidR="002D489C" w:rsidRDefault="002D489C">
      <w:pPr>
        <w:spacing w:line="278" w:lineRule="exact"/>
        <w:jc w:val="both"/>
        <w:rPr>
          <w:sz w:val="24"/>
        </w:rPr>
        <w:sectPr w:rsidR="002D489C">
          <w:pgSz w:w="11910" w:h="16840"/>
          <w:pgMar w:top="1020" w:right="460" w:bottom="104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стремление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«узнанную»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постройку;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желание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подражать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 к совместной конструктивной деятельности при обязательном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речевом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осуществляемых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действий;</w:t>
            </w:r>
          </w:p>
          <w:p w:rsidR="002D489C" w:rsidRDefault="002D489C">
            <w:pPr>
              <w:pStyle w:val="TableParagraph"/>
              <w:spacing w:before="2"/>
              <w:ind w:right="7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видеть целостную конструкцию и анализировать ее основные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вспомогательные части, устанавливая их функциональное назначение,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определяя соответствие форм, размеров, местоположения в зависимости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конструкции;</w:t>
            </w:r>
          </w:p>
          <w:p w:rsidR="002D489C" w:rsidRDefault="002D489C">
            <w:pPr>
              <w:pStyle w:val="TableParagraph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целостный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 из частей (используют прием накладывания на контур,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заполнения имеющихся пустот и пр.); уделять внимание развитию речи,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предваряющей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 воссоздания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частей;</w:t>
            </w:r>
          </w:p>
          <w:p w:rsidR="002D489C" w:rsidRDefault="002D489C">
            <w:pPr>
              <w:pStyle w:val="TableParagraph"/>
              <w:spacing w:before="2" w:line="237" w:lineRule="auto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 умение действовать двумя руками под контролем зрения в ходе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построек;</w:t>
            </w:r>
          </w:p>
          <w:p w:rsidR="002D489C" w:rsidRDefault="002D489C">
            <w:pPr>
              <w:pStyle w:val="TableParagraph"/>
              <w:spacing w:before="4"/>
              <w:ind w:right="8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операционально-технические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разнообразный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строительный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материал;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кинестетическую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кинетическую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занятий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требующим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сочленения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расстановки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(крепление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типу пазлов,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втулками,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деталь,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сборно-разборные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крепления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гаек,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замков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п.);</w:t>
            </w:r>
          </w:p>
          <w:p w:rsidR="002D489C" w:rsidRDefault="002D489C">
            <w:pPr>
              <w:pStyle w:val="TableParagraph"/>
              <w:spacing w:before="1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замечать и исправлять ошибки; для привлечения внимания 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 как указательные и соотносящие жесты, так и словесные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указания;</w:t>
            </w:r>
          </w:p>
          <w:p w:rsidR="002D489C" w:rsidRDefault="002D489C">
            <w:pPr>
              <w:pStyle w:val="TableParagraph"/>
              <w:spacing w:line="242" w:lineRule="auto"/>
              <w:ind w:right="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совместному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взрослым,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обыгрыванию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построек;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старших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дошкольников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конструктивные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 материалами: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сборно-разборными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игрушками,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картинками-пазлами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др.;</w:t>
            </w:r>
          </w:p>
          <w:p w:rsidR="002D489C" w:rsidRDefault="002D489C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положительно принимать и оценивать продукты детской деятельности,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радуясь вместе с ними, но в то же время, побуждая видеть ошибки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стремиться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исправить;</w:t>
            </w:r>
          </w:p>
          <w:p w:rsidR="002D489C" w:rsidRDefault="002D489C">
            <w:pPr>
              <w:pStyle w:val="TableParagraph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архитектуре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искусстве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строительстве как труде по созданию различных построек, необходимых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людям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</w:p>
          <w:p w:rsidR="002D489C" w:rsidRDefault="002D489C">
            <w:pPr>
              <w:pStyle w:val="TableParagraph"/>
              <w:spacing w:line="237" w:lineRule="auto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 представления детей 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форме, величине, пространственных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отражать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речи;</w:t>
            </w:r>
          </w:p>
          <w:p w:rsidR="002D489C" w:rsidRDefault="002D489C">
            <w:pPr>
              <w:pStyle w:val="TableParagraph"/>
              <w:tabs>
                <w:tab w:val="left" w:pos="1644"/>
                <w:tab w:val="left" w:pos="2133"/>
                <w:tab w:val="left" w:pos="3389"/>
                <w:tab w:val="left" w:pos="5217"/>
                <w:tab w:val="left" w:pos="6618"/>
                <w:tab w:val="left" w:pos="7236"/>
              </w:tabs>
              <w:spacing w:before="1"/>
              <w:ind w:right="72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элементы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детских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строительных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наборов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конструкций</w:t>
            </w:r>
            <w:r>
              <w:rPr>
                <w:color w:val="000009"/>
                <w:sz w:val="24"/>
              </w:rPr>
              <w:tab/>
              <w:t>по</w:t>
            </w:r>
            <w:r>
              <w:rPr>
                <w:color w:val="000009"/>
                <w:sz w:val="24"/>
              </w:rPr>
              <w:tab/>
              <w:t>величине,</w:t>
            </w:r>
            <w:r>
              <w:rPr>
                <w:color w:val="000009"/>
                <w:sz w:val="24"/>
              </w:rPr>
              <w:tab/>
              <w:t>расположению,</w:t>
            </w:r>
            <w:r>
              <w:rPr>
                <w:color w:val="000009"/>
                <w:sz w:val="24"/>
              </w:rPr>
              <w:tab/>
              <w:t>употребляя</w:t>
            </w:r>
            <w:r>
              <w:rPr>
                <w:color w:val="000009"/>
                <w:sz w:val="24"/>
              </w:rPr>
              <w:tab/>
              <w:t>при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этом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прилагательные и обозначая словом пространственные отношения;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анализу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воспроизведению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конструкций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чертежу,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силуэтному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изображению;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схематические рисунки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зарисовки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построек;</w:t>
            </w:r>
          </w:p>
          <w:p w:rsidR="002D489C" w:rsidRDefault="002D489C">
            <w:pPr>
              <w:pStyle w:val="TableParagraph"/>
              <w:spacing w:before="1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отчет,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сопровождение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рассказывать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предварительным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планом;</w:t>
            </w:r>
          </w:p>
          <w:p w:rsidR="002D489C" w:rsidRDefault="002D489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творческое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воображение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приобретенные</w:t>
            </w:r>
          </w:p>
          <w:p w:rsidR="002D489C" w:rsidRDefault="002D489C">
            <w:pPr>
              <w:pStyle w:val="TableParagraph"/>
              <w:spacing w:before="2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конструктивные  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навыки  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для  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создания  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построек,  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необходимых  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3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color w:val="000009"/>
                <w:sz w:val="24"/>
              </w:rPr>
              <w:t>развертывания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или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продолжения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строительно-конструктивных,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ролевых,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театрализованных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подвижных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игр;</w:t>
            </w:r>
          </w:p>
          <w:p w:rsidR="002D489C" w:rsidRDefault="002D489C">
            <w:pPr>
              <w:pStyle w:val="TableParagraph"/>
              <w:tabs>
                <w:tab w:val="left" w:pos="1836"/>
                <w:tab w:val="left" w:pos="3016"/>
                <w:tab w:val="left" w:pos="3529"/>
                <w:tab w:val="left" w:pos="5678"/>
                <w:tab w:val="left" w:pos="7587"/>
              </w:tabs>
              <w:ind w:right="75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конструкции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заданному началу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собственному</w:t>
            </w:r>
            <w:r>
              <w:rPr>
                <w:color w:val="000009"/>
                <w:sz w:val="24"/>
              </w:rPr>
              <w:tab/>
              <w:t>замыслу</w:t>
            </w:r>
            <w:r>
              <w:rPr>
                <w:color w:val="000009"/>
                <w:sz w:val="24"/>
              </w:rPr>
              <w:tab/>
              <w:t>(с</w:t>
            </w:r>
            <w:r>
              <w:rPr>
                <w:color w:val="000009"/>
                <w:sz w:val="24"/>
              </w:rPr>
              <w:tab/>
              <w:t>предварительным</w:t>
            </w:r>
            <w:r>
              <w:rPr>
                <w:color w:val="000009"/>
                <w:sz w:val="24"/>
              </w:rPr>
              <w:tab/>
              <w:t>планированием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и</w:t>
            </w:r>
          </w:p>
          <w:p w:rsidR="002D489C" w:rsidRDefault="002D48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заключительным словесным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отчетом)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</w:p>
        </w:tc>
        <w:tc>
          <w:tcPr>
            <w:tcW w:w="7803" w:type="dxa"/>
            <w:tcBorders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2776"/>
                <w:tab w:val="left" w:pos="4363"/>
              </w:tabs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 xml:space="preserve">Создавать  </w:t>
            </w:r>
            <w:r>
              <w:rPr>
                <w:b/>
                <w:i/>
                <w:color w:val="000009"/>
                <w:spacing w:val="1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 xml:space="preserve">условия  </w:t>
            </w:r>
            <w:r>
              <w:rPr>
                <w:b/>
                <w:i/>
                <w:color w:val="000009"/>
                <w:spacing w:val="1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z w:val="24"/>
              </w:rPr>
              <w:tab/>
              <w:t>предпосылки</w:t>
            </w:r>
            <w:r>
              <w:rPr>
                <w:b/>
                <w:i/>
                <w:color w:val="000009"/>
                <w:sz w:val="24"/>
              </w:rPr>
              <w:tab/>
              <w:t>для</w:t>
            </w:r>
            <w:r>
              <w:rPr>
                <w:b/>
                <w:i/>
                <w:color w:val="000009"/>
                <w:spacing w:val="7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 xml:space="preserve">развития  </w:t>
            </w:r>
            <w:r>
              <w:rPr>
                <w:b/>
                <w:i/>
                <w:color w:val="000009"/>
                <w:spacing w:val="1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элементарных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математических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дочисловой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период:</w:t>
            </w:r>
          </w:p>
        </w:tc>
      </w:tr>
      <w:tr w:rsidR="002D489C">
        <w:trPr>
          <w:trHeight w:val="273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455"/>
                <w:tab w:val="left" w:pos="1448"/>
              </w:tabs>
              <w:spacing w:line="254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  <w:t>по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предметы,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объединять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группы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формированию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054"/>
                <w:tab w:val="left" w:pos="2656"/>
                <w:tab w:val="left" w:pos="3855"/>
                <w:tab w:val="left" w:pos="4972"/>
                <w:tab w:val="left" w:pos="6114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z w:val="24"/>
              </w:rPr>
              <w:tab/>
              <w:t>выделенного</w:t>
            </w:r>
            <w:r>
              <w:rPr>
                <w:color w:val="000009"/>
                <w:sz w:val="24"/>
              </w:rPr>
              <w:tab/>
              <w:t>признака</w:t>
            </w:r>
            <w:r>
              <w:rPr>
                <w:color w:val="000009"/>
                <w:sz w:val="24"/>
              </w:rPr>
              <w:tab/>
              <w:t>(формы,</w:t>
            </w:r>
            <w:r>
              <w:rPr>
                <w:color w:val="000009"/>
                <w:sz w:val="24"/>
              </w:rPr>
              <w:tab/>
              <w:t>размера,</w:t>
            </w:r>
            <w:r>
              <w:rPr>
                <w:color w:val="000009"/>
                <w:sz w:val="24"/>
              </w:rPr>
              <w:tab/>
              <w:t>расположения),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элементарных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ряды-серии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размеру, расположению);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математически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навыки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использования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способов</w:t>
            </w:r>
            <w:r>
              <w:rPr>
                <w:color w:val="000009"/>
                <w:spacing w:val="8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проверки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(приемы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х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наложения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приложения)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величины, формы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представлений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моделей;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347"/>
                <w:tab w:val="left" w:pos="2435"/>
                <w:tab w:val="left" w:pos="3059"/>
                <w:tab w:val="left" w:pos="4728"/>
                <w:tab w:val="left" w:pos="5946"/>
                <w:tab w:val="left" w:pos="6325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z w:val="24"/>
              </w:rPr>
              <w:tab/>
              <w:t>условия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  <w:t>практических</w:t>
            </w:r>
            <w:r>
              <w:rPr>
                <w:color w:val="000009"/>
                <w:sz w:val="24"/>
              </w:rPr>
              <w:tab/>
              <w:t>действий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дочисловыми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множествами,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практическим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способам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наложения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приложения;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уделять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особое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осознанности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детей,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ориентировке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содержание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сравнении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pacing w:val="6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установления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взаимно</w:t>
            </w:r>
          </w:p>
        </w:tc>
      </w:tr>
      <w:tr w:rsidR="002D489C">
        <w:trPr>
          <w:trHeight w:val="278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однозначного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соответствия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(приложения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одному).</w:t>
            </w:r>
          </w:p>
        </w:tc>
      </w:tr>
      <w:tr w:rsidR="002D489C">
        <w:trPr>
          <w:trHeight w:val="278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Развивать</w:t>
            </w:r>
            <w:r>
              <w:rPr>
                <w:b/>
                <w:i/>
                <w:color w:val="000009"/>
                <w:spacing w:val="5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понимание</w:t>
            </w:r>
            <w:r>
              <w:rPr>
                <w:b/>
                <w:i/>
                <w:color w:val="000009"/>
                <w:spacing w:val="50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количественных</w:t>
            </w:r>
            <w:r>
              <w:rPr>
                <w:b/>
                <w:i/>
                <w:color w:val="000009"/>
                <w:spacing w:val="49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отношений,</w:t>
            </w:r>
            <w:r>
              <w:rPr>
                <w:b/>
                <w:i/>
                <w:color w:val="000009"/>
                <w:spacing w:val="48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количественной</w:t>
            </w:r>
          </w:p>
        </w:tc>
      </w:tr>
      <w:tr w:rsidR="002D489C">
        <w:trPr>
          <w:trHeight w:val="273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4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характеристики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чисел:</w:t>
            </w:r>
          </w:p>
        </w:tc>
      </w:tr>
      <w:tr w:rsidR="002D489C">
        <w:trPr>
          <w:trHeight w:val="273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6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пересчитывать</w:t>
            </w:r>
            <w:r>
              <w:rPr>
                <w:color w:val="000009"/>
                <w:spacing w:val="1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предметы  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заданию</w:t>
            </w:r>
            <w:r>
              <w:rPr>
                <w:color w:val="000009"/>
                <w:spacing w:val="1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«Посчитай»,  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пользуясь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перекладыванием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каждого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прикосновением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пальцем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 каждому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элементу,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указательным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жестом,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просто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основании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прослеживания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глазами;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определенное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</w:t>
            </w:r>
            <w:r>
              <w:rPr>
                <w:color w:val="000009"/>
                <w:spacing w:val="6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6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6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множества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подражанию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0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образцу,</w:t>
            </w:r>
            <w:r>
              <w:rPr>
                <w:color w:val="000009"/>
                <w:spacing w:val="1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</w:t>
            </w:r>
            <w:r>
              <w:rPr>
                <w:color w:val="000009"/>
                <w:spacing w:val="10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пересчета</w:t>
            </w:r>
            <w:r>
              <w:rPr>
                <w:color w:val="000009"/>
                <w:spacing w:val="1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0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без</w:t>
            </w:r>
            <w:r>
              <w:rPr>
                <w:color w:val="000009"/>
                <w:spacing w:val="10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него,</w:t>
            </w:r>
            <w:r>
              <w:rPr>
                <w:color w:val="000009"/>
                <w:spacing w:val="10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10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количеством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пальцев,</w:t>
            </w:r>
            <w:r>
              <w:rPr>
                <w:color w:val="000009"/>
                <w:spacing w:val="9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палочек</w:t>
            </w:r>
            <w:r>
              <w:rPr>
                <w:color w:val="000009"/>
                <w:spacing w:val="9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9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другого</w:t>
            </w:r>
            <w:r>
              <w:rPr>
                <w:color w:val="000009"/>
                <w:spacing w:val="9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символического</w:t>
            </w:r>
            <w:r>
              <w:rPr>
                <w:color w:val="000009"/>
                <w:spacing w:val="9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материала,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показывать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решение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пальцах,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счетных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палочках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пр.;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затруднениях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математической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символики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уделять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289"/>
                <w:tab w:val="left" w:pos="2934"/>
                <w:tab w:val="left" w:pos="3274"/>
                <w:tab w:val="left" w:pos="5519"/>
                <w:tab w:val="left" w:pos="6800"/>
                <w:tab w:val="left" w:pos="7116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z w:val="24"/>
              </w:rPr>
              <w:tab/>
              <w:t>практическим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активно-пассивным</w:t>
            </w:r>
            <w:r>
              <w:rPr>
                <w:color w:val="000009"/>
                <w:sz w:val="24"/>
              </w:rPr>
              <w:tab/>
              <w:t>действиям</w:t>
            </w:r>
            <w:r>
              <w:rPr>
                <w:color w:val="000009"/>
                <w:sz w:val="24"/>
              </w:rPr>
              <w:tab/>
              <w:t>с</w:t>
            </w:r>
            <w:r>
              <w:rPr>
                <w:color w:val="000009"/>
                <w:sz w:val="24"/>
              </w:rPr>
              <w:tab/>
              <w:t>рукой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ребенка;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образовывать</w:t>
            </w:r>
            <w:r>
              <w:rPr>
                <w:color w:val="000009"/>
                <w:spacing w:val="8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последующее</w:t>
            </w:r>
            <w:r>
              <w:rPr>
                <w:color w:val="000009"/>
                <w:spacing w:val="8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число,</w:t>
            </w:r>
            <w:r>
              <w:rPr>
                <w:color w:val="000009"/>
                <w:spacing w:val="8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добавляя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группе,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предыдущее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число,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удаляя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один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группы;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счетные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множествами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слухового,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тактильного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зрительного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9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8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количеством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8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пределах</w:t>
            </w:r>
            <w:r>
              <w:rPr>
                <w:color w:val="000009"/>
                <w:spacing w:val="8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пяти-десяти</w:t>
            </w:r>
            <w:r>
              <w:rPr>
                <w:color w:val="000009"/>
                <w:spacing w:val="9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(возможный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предел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освоения</w:t>
            </w:r>
            <w:r>
              <w:rPr>
                <w:color w:val="000009"/>
                <w:spacing w:val="1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</w:t>
            </w:r>
            <w:r>
              <w:rPr>
                <w:color w:val="000009"/>
                <w:spacing w:val="1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чисел</w:t>
            </w:r>
            <w:r>
              <w:rPr>
                <w:color w:val="000009"/>
                <w:spacing w:val="10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определяется,</w:t>
            </w:r>
            <w:r>
              <w:rPr>
                <w:color w:val="000009"/>
                <w:spacing w:val="1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исходя</w:t>
            </w:r>
            <w:r>
              <w:rPr>
                <w:color w:val="000009"/>
                <w:spacing w:val="1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уровня</w:t>
            </w:r>
            <w:r>
              <w:rPr>
                <w:color w:val="000009"/>
                <w:spacing w:val="10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2177"/>
                <w:tab w:val="left" w:pos="3419"/>
                <w:tab w:val="left" w:pos="3990"/>
                <w:tab w:val="left" w:pos="5112"/>
                <w:tab w:val="left" w:pos="5995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математического</w:t>
            </w:r>
            <w:r>
              <w:rPr>
                <w:color w:val="000009"/>
                <w:sz w:val="24"/>
              </w:rPr>
              <w:tab/>
              <w:t>развития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каждом</w:t>
            </w:r>
            <w:r>
              <w:rPr>
                <w:color w:val="000009"/>
                <w:sz w:val="24"/>
              </w:rPr>
              <w:tab/>
              <w:t>этапе</w:t>
            </w:r>
            <w:r>
              <w:rPr>
                <w:color w:val="000009"/>
                <w:sz w:val="24"/>
              </w:rPr>
              <w:tab/>
              <w:t>образовательной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деятельности);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прорабатывать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</w:t>
            </w:r>
            <w:r>
              <w:rPr>
                <w:color w:val="000009"/>
                <w:spacing w:val="9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полного</w:t>
            </w:r>
            <w:r>
              <w:rPr>
                <w:color w:val="000009"/>
                <w:spacing w:val="9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осознания</w:t>
            </w:r>
            <w:r>
              <w:rPr>
                <w:color w:val="000009"/>
                <w:spacing w:val="9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9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9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состав</w:t>
            </w:r>
            <w:r>
              <w:rPr>
                <w:color w:val="000009"/>
                <w:spacing w:val="9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числа</w:t>
            </w:r>
            <w:r>
              <w:rPr>
                <w:color w:val="000009"/>
                <w:spacing w:val="9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единиц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различном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раздаточном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материале;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цифровой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гнозис: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знакомые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цифры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0,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1-9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435"/>
                <w:tab w:val="left" w:pos="1898"/>
                <w:tab w:val="left" w:pos="2263"/>
                <w:tab w:val="left" w:pos="3668"/>
                <w:tab w:val="left" w:pos="5491"/>
                <w:tab w:val="left" w:pos="7135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z w:val="24"/>
              </w:rPr>
              <w:tab/>
              <w:t>правильном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зеркальном</w:t>
            </w:r>
            <w:r>
              <w:rPr>
                <w:color w:val="000009"/>
                <w:sz w:val="24"/>
              </w:rPr>
              <w:tab/>
              <w:t>(перевернутом)</w:t>
            </w:r>
            <w:r>
              <w:rPr>
                <w:color w:val="000009"/>
                <w:sz w:val="24"/>
              </w:rPr>
              <w:tab/>
              <w:t>изображении,</w:t>
            </w:r>
            <w:r>
              <w:rPr>
                <w:color w:val="000009"/>
                <w:sz w:val="24"/>
              </w:rPr>
              <w:tab/>
              <w:t>среди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наложенных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друга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изображений,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количеством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объектов;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возможным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способам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цифр: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рисованию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бумаге,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песке,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доске,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воздухе;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конструированию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(ниток,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шнуров,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мягкой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цветной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проволоки,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палочек);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лепке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глины,</w:t>
            </w:r>
          </w:p>
        </w:tc>
      </w:tr>
      <w:tr w:rsidR="002D489C">
        <w:trPr>
          <w:trHeight w:val="277"/>
        </w:trPr>
        <w:tc>
          <w:tcPr>
            <w:tcW w:w="1782" w:type="dxa"/>
            <w:tcBorders>
              <w:top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</w:tcBorders>
          </w:tcPr>
          <w:p w:rsidR="002D489C" w:rsidRDefault="002D489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теста, пластилина;</w:t>
            </w:r>
          </w:p>
        </w:tc>
      </w:tr>
    </w:tbl>
    <w:p w:rsidR="002D489C" w:rsidRDefault="002D489C">
      <w:pPr>
        <w:spacing w:line="258" w:lineRule="exact"/>
        <w:rPr>
          <w:sz w:val="24"/>
        </w:rPr>
        <w:sectPr w:rsidR="002D489C">
          <w:pgSz w:w="11910" w:h="16840"/>
          <w:pgMar w:top="1020" w:right="460" w:bottom="104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у детей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 называть числовой ряд, выкладывая цифры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аналогичной последовательности, подбирать соответствующую цифру 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цифровые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(букв,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фигур)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называть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обобщающим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словом.</w:t>
            </w:r>
          </w:p>
          <w:p w:rsidR="002D489C" w:rsidRDefault="002D489C">
            <w:pPr>
              <w:pStyle w:val="TableParagraph"/>
              <w:spacing w:line="242" w:lineRule="auto"/>
              <w:ind w:right="7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Знакомство детей с элементарными арифметическими задачами с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опорой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наглядность</w:t>
            </w:r>
            <w:r>
              <w:rPr>
                <w:b/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и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практические действия:</w:t>
            </w:r>
          </w:p>
          <w:p w:rsidR="002D489C" w:rsidRDefault="002D489C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приучать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выслушивать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данные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вопрос;</w:t>
            </w:r>
          </w:p>
          <w:p w:rsidR="002D489C" w:rsidRDefault="002D489C">
            <w:pPr>
              <w:pStyle w:val="TableParagraph"/>
              <w:tabs>
                <w:tab w:val="left" w:pos="1078"/>
                <w:tab w:val="left" w:pos="2987"/>
                <w:tab w:val="left" w:pos="4090"/>
                <w:tab w:val="left" w:pos="5505"/>
                <w:tab w:val="left" w:pos="7591"/>
              </w:tabs>
              <w:ind w:right="70"/>
              <w:rPr>
                <w:sz w:val="24"/>
              </w:rPr>
            </w:pPr>
            <w:r>
              <w:rPr>
                <w:color w:val="000009"/>
                <w:sz w:val="24"/>
              </w:rPr>
              <w:t>применять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передачи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содержания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диалога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(один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говорит первую часть условия, второй — другую, третий задает вопрос);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символическими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обозначениями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задачи,</w:t>
            </w:r>
            <w:r>
              <w:rPr>
                <w:color w:val="000009"/>
                <w:sz w:val="24"/>
              </w:rPr>
              <w:tab/>
              <w:t>использованием</w:t>
            </w:r>
            <w:r>
              <w:rPr>
                <w:color w:val="000009"/>
                <w:sz w:val="24"/>
              </w:rPr>
              <w:tab/>
              <w:t>стрелок,</w:t>
            </w:r>
            <w:r>
              <w:rPr>
                <w:color w:val="000009"/>
                <w:sz w:val="24"/>
              </w:rPr>
              <w:tab/>
              <w:t>указателей,</w:t>
            </w:r>
            <w:r>
              <w:rPr>
                <w:color w:val="000009"/>
                <w:sz w:val="24"/>
              </w:rPr>
              <w:tab/>
              <w:t>объединительных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разъединительных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 детей придумывать задачи по предложенной наглядной ситуации, 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 по представлению, решать их в пределах усвоенного состава числа;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замечать: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форме,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предметов;</w:t>
            </w:r>
          </w:p>
          <w:p w:rsidR="002D489C" w:rsidRDefault="002D489C">
            <w:pPr>
              <w:pStyle w:val="TableParagraph"/>
              <w:ind w:right="6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 к решению задач с опорой на задачи-драматизации 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задачи-иллюстрации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сложение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вычитание,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символические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(палочки,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фигуры),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пределах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пяти-десяти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включать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сформированные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 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предметно-практическую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игровую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деятельности.</w:t>
            </w:r>
          </w:p>
          <w:p w:rsidR="002D489C" w:rsidRDefault="002D489C">
            <w:pPr>
              <w:pStyle w:val="TableParagraph"/>
              <w:spacing w:before="4"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пространственных</w:t>
            </w:r>
            <w:r>
              <w:rPr>
                <w:b/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представлений:</w:t>
            </w:r>
          </w:p>
          <w:p w:rsidR="002D489C" w:rsidRDefault="002D489C">
            <w:pPr>
              <w:pStyle w:val="TableParagraph"/>
              <w:rPr>
                <w:i/>
                <w:sz w:val="24"/>
              </w:rPr>
            </w:pPr>
            <w:r>
              <w:rPr>
                <w:color w:val="000009"/>
                <w:sz w:val="24"/>
              </w:rPr>
              <w:t>закреплять представления о частях тела на начальных этапах работы;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ориентироваться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телесном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осваивая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координаты: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вверху-внизу,</w:t>
            </w:r>
            <w:r>
              <w:rPr>
                <w:i/>
                <w:color w:val="000009"/>
                <w:spacing w:val="4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впереди-сзади,</w:t>
            </w:r>
            <w:r>
              <w:rPr>
                <w:i/>
                <w:color w:val="000009"/>
                <w:spacing w:val="4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правая-левая</w:t>
            </w:r>
            <w:r>
              <w:rPr>
                <w:i/>
                <w:color w:val="000009"/>
                <w:spacing w:val="4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рука,</w:t>
            </w:r>
            <w:r>
              <w:rPr>
                <w:i/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дальнейшем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правой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левой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рукой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правую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левую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стороны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тела</w:t>
            </w:r>
            <w:r>
              <w:rPr>
                <w:i/>
                <w:color w:val="000009"/>
                <w:sz w:val="24"/>
              </w:rPr>
              <w:t>;</w:t>
            </w:r>
          </w:p>
          <w:p w:rsidR="002D489C" w:rsidRDefault="002D489C">
            <w:pPr>
              <w:pStyle w:val="TableParagraph"/>
              <w:spacing w:before="1" w:line="237" w:lineRule="auto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«от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себя»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i/>
                <w:color w:val="000009"/>
                <w:sz w:val="24"/>
              </w:rPr>
              <w:t>вверху-внизу,</w:t>
            </w:r>
            <w:r>
              <w:rPr>
                <w:i/>
                <w:color w:val="000009"/>
                <w:spacing w:val="18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впереди-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сзади,</w:t>
            </w:r>
            <w:r>
              <w:rPr>
                <w:i/>
                <w:color w:val="000009"/>
                <w:spacing w:val="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справа-слева</w:t>
            </w:r>
            <w:r>
              <w:rPr>
                <w:color w:val="000009"/>
                <w:sz w:val="24"/>
              </w:rPr>
              <w:t>);</w:t>
            </w:r>
          </w:p>
          <w:p w:rsidR="002D489C" w:rsidRDefault="002D489C">
            <w:pPr>
              <w:pStyle w:val="TableParagraph"/>
              <w:tabs>
                <w:tab w:val="left" w:pos="1289"/>
                <w:tab w:val="left" w:pos="2512"/>
                <w:tab w:val="left" w:pos="2977"/>
                <w:tab w:val="left" w:pos="4334"/>
                <w:tab w:val="left" w:pos="4693"/>
                <w:tab w:val="left" w:pos="6329"/>
                <w:tab w:val="left" w:pos="7609"/>
              </w:tabs>
              <w:spacing w:before="3"/>
              <w:ind w:right="74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воспринимать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воспроизводить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пространственные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отношения,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 объектами по подражанию, образцу и словесной инструкции;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z w:val="24"/>
              </w:rPr>
              <w:tab/>
              <w:t>внимание</w:t>
            </w:r>
            <w:r>
              <w:rPr>
                <w:color w:val="000009"/>
                <w:sz w:val="24"/>
              </w:rPr>
              <w:tab/>
              <w:t>на</w:t>
            </w:r>
            <w:r>
              <w:rPr>
                <w:color w:val="000009"/>
                <w:sz w:val="24"/>
              </w:rPr>
              <w:tab/>
              <w:t>понимание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употребление</w:t>
            </w:r>
            <w:r>
              <w:rPr>
                <w:color w:val="000009"/>
                <w:sz w:val="24"/>
              </w:rPr>
              <w:tab/>
              <w:t>предлогов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значением;</w:t>
            </w:r>
          </w:p>
          <w:p w:rsidR="002D489C" w:rsidRDefault="002D489C">
            <w:pPr>
              <w:pStyle w:val="TableParagraph"/>
              <w:spacing w:before="1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особое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относительность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отношений 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передвижениях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 направлениях,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поворотах,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предметами;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 условия для осознания детьми пространственных отношений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путем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двигательного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перемещаться в пространстве в заданном направлении по указательному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стрелки-вектора,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схеме-маршруту;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отвечать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вопросы: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«Куда?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Откуда?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Где?»;</w:t>
            </w:r>
          </w:p>
          <w:p w:rsidR="002D489C" w:rsidRDefault="002D489C">
            <w:pPr>
              <w:pStyle w:val="TableParagraph"/>
              <w:ind w:right="6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местонахождения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пользуясь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движением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указательным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жестом;</w:t>
            </w:r>
          </w:p>
          <w:p w:rsidR="002D489C" w:rsidRDefault="002D489C">
            <w:pPr>
              <w:pStyle w:val="TableParagraph"/>
              <w:spacing w:before="1"/>
              <w:ind w:right="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линейном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назови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соседей,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какая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игрушка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справа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от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мишки,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а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какая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слева,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пересчитай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игрушки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прямом</w:t>
            </w:r>
            <w:r>
              <w:rPr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и</w:t>
            </w:r>
            <w:r>
              <w:rPr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в</w:t>
            </w:r>
            <w:r>
              <w:rPr>
                <w:i/>
                <w:color w:val="000009"/>
                <w:spacing w:val="3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обратном</w:t>
            </w:r>
            <w:r>
              <w:rPr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порядках</w:t>
            </w:r>
            <w:r>
              <w:rPr>
                <w:color w:val="000009"/>
                <w:sz w:val="24"/>
              </w:rPr>
              <w:t>;</w:t>
            </w:r>
          </w:p>
          <w:p w:rsidR="002D489C" w:rsidRDefault="002D489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8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ориентировку  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  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листе,  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закреплять  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при  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</w:p>
          <w:p w:rsidR="002D489C" w:rsidRDefault="002D489C">
            <w:pPr>
              <w:pStyle w:val="TableParagraph"/>
              <w:spacing w:before="3"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зрительных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диктантов;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8555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ориентировку в теле человека, стоящего напротив;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побуждать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перемещать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вперед,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назад,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вверх,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вниз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горизонтали,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вертикали,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кругу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словесной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инструкции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самостоятельно);</w:t>
            </w: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color w:val="000009"/>
                <w:sz w:val="24"/>
              </w:rPr>
              <w:t>соотносить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плоскостные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объемные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формы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процессе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упражнений,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выделяя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общие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пространственные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признаки,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структурные элементы геометрических фигур: вершины, углы, стороны;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ориентировку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листе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плоскости;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внутренней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внешней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частях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фигуры,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границах,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(рисовании,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аппликации,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конструировании);</w:t>
            </w:r>
          </w:p>
          <w:p w:rsidR="002D489C" w:rsidRDefault="002D489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понятиями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«точка»,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«кривая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«ломаная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</w:p>
          <w:p w:rsidR="002D489C" w:rsidRDefault="002D489C">
            <w:pPr>
              <w:pStyle w:val="TableParagraph"/>
              <w:ind w:right="6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«замкнутая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«незамкнутая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линия»,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закрепляя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практической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 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 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взаимоотношении точек и линий,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(шнуров,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ниток,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мягкой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цветной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проволоки,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лент,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геометрических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фигур).</w:t>
            </w:r>
          </w:p>
          <w:p w:rsidR="002D489C" w:rsidRDefault="002D489C">
            <w:pPr>
              <w:pStyle w:val="TableParagraph"/>
              <w:spacing w:line="275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Формирование</w:t>
            </w:r>
            <w:r>
              <w:rPr>
                <w:b/>
                <w:i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временных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представлений: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внимание как запоминанию названий дней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месяцев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т.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цикличности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года,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месяцев,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дней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недели,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суток;</w:t>
            </w:r>
          </w:p>
          <w:p w:rsidR="002D489C" w:rsidRDefault="002D489C">
            <w:pPr>
              <w:pStyle w:val="TableParagraph"/>
              <w:spacing w:line="242" w:lineRule="auto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представлений;</w:t>
            </w:r>
          </w:p>
          <w:p w:rsidR="002D489C" w:rsidRDefault="002D489C">
            <w:pPr>
              <w:pStyle w:val="TableParagraph"/>
              <w:ind w:right="6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устанавливать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возрастные различия между людьми;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 представление о возрастных периодах, о том, что взрослые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были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маленькими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д.;</w:t>
            </w:r>
          </w:p>
          <w:p w:rsidR="002D489C" w:rsidRDefault="002D489C">
            <w:pPr>
              <w:pStyle w:val="TableParagraph"/>
              <w:ind w:right="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причинно-следственных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зависимостей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</w:t>
            </w:r>
            <w:r>
              <w:rPr>
                <w:i/>
                <w:color w:val="000009"/>
                <w:sz w:val="24"/>
              </w:rPr>
              <w:t>Что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сначала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-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что</w:t>
            </w:r>
            <w:r>
              <w:rPr>
                <w:i/>
                <w:color w:val="000009"/>
                <w:spacing w:val="-57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потом?</w:t>
            </w:r>
            <w:r>
              <w:rPr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Что</w:t>
            </w:r>
            <w:r>
              <w:rPr>
                <w:i/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было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что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чем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стало?);</w:t>
            </w:r>
          </w:p>
          <w:p w:rsidR="002D489C" w:rsidRDefault="002D489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времени с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песочных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часов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</w:p>
        </w:tc>
        <w:tc>
          <w:tcPr>
            <w:tcW w:w="7803" w:type="dxa"/>
            <w:tcBorders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654"/>
                <w:tab w:val="left" w:pos="3602"/>
                <w:tab w:val="left" w:pos="4548"/>
                <w:tab w:val="left" w:pos="6141"/>
              </w:tabs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z w:val="24"/>
              </w:rPr>
              <w:tab/>
              <w:t>предпосылок</w:t>
            </w:r>
            <w:r>
              <w:rPr>
                <w:b/>
                <w:i/>
                <w:color w:val="000009"/>
                <w:sz w:val="24"/>
              </w:rPr>
              <w:tab/>
              <w:t>для</w:t>
            </w:r>
            <w:r>
              <w:rPr>
                <w:b/>
                <w:i/>
                <w:color w:val="000009"/>
                <w:sz w:val="24"/>
              </w:rPr>
              <w:tab/>
              <w:t>развития</w:t>
            </w:r>
            <w:r>
              <w:rPr>
                <w:b/>
                <w:i/>
                <w:color w:val="000009"/>
                <w:sz w:val="24"/>
              </w:rPr>
              <w:tab/>
              <w:t>элементарных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естественнонаучных</w:t>
            </w:r>
            <w:r>
              <w:rPr>
                <w:b/>
                <w:i/>
                <w:color w:val="000009"/>
                <w:spacing w:val="-7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представлений</w:t>
            </w:r>
          </w:p>
        </w:tc>
      </w:tr>
      <w:tr w:rsidR="002D489C">
        <w:trPr>
          <w:trHeight w:val="273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455"/>
                <w:tab w:val="left" w:pos="1448"/>
              </w:tabs>
              <w:spacing w:line="254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  <w:t>по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8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9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комплексный</w:t>
            </w:r>
            <w:r>
              <w:rPr>
                <w:color w:val="000009"/>
                <w:spacing w:val="9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алгоритм</w:t>
            </w:r>
            <w:r>
              <w:rPr>
                <w:color w:val="000009"/>
                <w:spacing w:val="9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обследования</w:t>
            </w:r>
            <w:r>
              <w:rPr>
                <w:color w:val="000009"/>
                <w:spacing w:val="9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формированию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3815"/>
                <w:tab w:val="left" w:pos="5800"/>
                <w:tab w:val="left" w:pos="6621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(зрительно-тактильно-слуховой</w:t>
            </w:r>
            <w:r>
              <w:rPr>
                <w:color w:val="000009"/>
                <w:sz w:val="24"/>
              </w:rPr>
              <w:tab/>
              <w:t>ориентировки)</w:t>
            </w:r>
            <w:r>
              <w:rPr>
                <w:color w:val="000009"/>
                <w:sz w:val="24"/>
              </w:rPr>
              <w:tab/>
              <w:t>для</w:t>
            </w:r>
            <w:r>
              <w:rPr>
                <w:color w:val="000009"/>
                <w:sz w:val="24"/>
              </w:rPr>
              <w:tab/>
              <w:t>выделения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целостной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максимального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количества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картины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мира,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наблюдения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различными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состояниями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расширению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изменениями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привлечением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различению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природных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кругозора</w:t>
            </w: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звуков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(гром,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шум</w:t>
            </w:r>
            <w:r>
              <w:rPr>
                <w:color w:val="000009"/>
                <w:spacing w:val="7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ветра,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шуршание</w:t>
            </w:r>
            <w:r>
              <w:rPr>
                <w:color w:val="000009"/>
                <w:spacing w:val="7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насекомых</w:t>
            </w:r>
            <w:r>
              <w:rPr>
                <w:color w:val="000009"/>
                <w:spacing w:val="7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7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пр.),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изменению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световой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освещенности</w:t>
            </w:r>
            <w:r>
              <w:rPr>
                <w:color w:val="000009"/>
                <w:spacing w:val="7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дня</w:t>
            </w:r>
            <w:r>
              <w:rPr>
                <w:color w:val="000009"/>
                <w:spacing w:val="7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(во</w:t>
            </w:r>
            <w:r>
              <w:rPr>
                <w:color w:val="000009"/>
                <w:spacing w:val="8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время</w:t>
            </w:r>
            <w:r>
              <w:rPr>
                <w:color w:val="000009"/>
                <w:spacing w:val="7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грозы),</w:t>
            </w:r>
            <w:r>
              <w:rPr>
                <w:color w:val="000009"/>
                <w:spacing w:val="7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7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различению</w:t>
            </w:r>
            <w:r>
              <w:rPr>
                <w:color w:val="000009"/>
                <w:spacing w:val="7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голосов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животных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птиц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между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образом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объекта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обозначающим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словом,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правильное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его</w:t>
            </w:r>
            <w:r>
              <w:rPr>
                <w:color w:val="000009"/>
                <w:spacing w:val="6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понимание</w:t>
            </w:r>
            <w:r>
              <w:rPr>
                <w:color w:val="000009"/>
                <w:spacing w:val="6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6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использование</w:t>
            </w:r>
            <w:r>
              <w:rPr>
                <w:color w:val="000009"/>
                <w:spacing w:val="6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(трещит,</w:t>
            </w:r>
            <w:r>
              <w:rPr>
                <w:color w:val="000009"/>
                <w:spacing w:val="6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поскрипывает</w:t>
            </w:r>
            <w:r>
              <w:rPr>
                <w:color w:val="000009"/>
                <w:spacing w:val="6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пр.),</w:t>
            </w:r>
            <w:r>
              <w:rPr>
                <w:color w:val="000009"/>
                <w:spacing w:val="6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особенно  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</w:t>
            </w:r>
            <w:r>
              <w:rPr>
                <w:color w:val="000009"/>
                <w:spacing w:val="1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детей  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с  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недостатками  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зрительного  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восприятия  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слухового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лексико-грамматическим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недоразвитием;</w:t>
            </w:r>
          </w:p>
        </w:tc>
      </w:tr>
      <w:tr w:rsidR="002D489C">
        <w:trPr>
          <w:trHeight w:val="276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обучать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собственных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знаний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умению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tabs>
                <w:tab w:val="left" w:pos="1452"/>
                <w:tab w:val="left" w:pos="2628"/>
                <w:tab w:val="left" w:pos="3016"/>
                <w:tab w:val="left" w:pos="4359"/>
                <w:tab w:val="left" w:pos="5083"/>
                <w:tab w:val="left" w:pos="6675"/>
              </w:tabs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составлять</w:t>
            </w:r>
            <w:r>
              <w:rPr>
                <w:color w:val="000009"/>
                <w:sz w:val="24"/>
              </w:rPr>
              <w:tab/>
              <w:t>рассказы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  <w:t>описывать</w:t>
            </w:r>
            <w:r>
              <w:rPr>
                <w:color w:val="000009"/>
                <w:sz w:val="24"/>
              </w:rPr>
              <w:tab/>
              <w:t>свои</w:t>
            </w:r>
            <w:r>
              <w:rPr>
                <w:color w:val="000009"/>
                <w:sz w:val="24"/>
              </w:rPr>
              <w:tab/>
              <w:t>впечатления,</w:t>
            </w:r>
            <w:r>
              <w:rPr>
                <w:color w:val="000009"/>
                <w:sz w:val="24"/>
              </w:rPr>
              <w:tab/>
              <w:t>используя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вербальные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невербальные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схемы);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использовать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оптические,</w:t>
            </w:r>
            <w:r>
              <w:rPr>
                <w:color w:val="000009"/>
                <w:spacing w:val="9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световые,</w:t>
            </w:r>
            <w:r>
              <w:rPr>
                <w:color w:val="000009"/>
                <w:spacing w:val="10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звуковые</w:t>
            </w:r>
            <w:r>
              <w:rPr>
                <w:color w:val="000009"/>
                <w:spacing w:val="10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9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прочие</w:t>
            </w:r>
            <w:r>
              <w:rPr>
                <w:color w:val="000009"/>
                <w:spacing w:val="9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технические</w:t>
            </w:r>
          </w:p>
        </w:tc>
      </w:tr>
      <w:tr w:rsidR="002D489C">
        <w:trPr>
          <w:trHeight w:val="275"/>
        </w:trPr>
        <w:tc>
          <w:tcPr>
            <w:tcW w:w="1782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  <w:bottom w:val="nil"/>
            </w:tcBorders>
          </w:tcPr>
          <w:p w:rsidR="002D489C" w:rsidRDefault="002D489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средства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приспособления,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усиливающие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повышающие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эффективность</w:t>
            </w:r>
          </w:p>
        </w:tc>
      </w:tr>
      <w:tr w:rsidR="002D489C">
        <w:trPr>
          <w:trHeight w:val="277"/>
        </w:trPr>
        <w:tc>
          <w:tcPr>
            <w:tcW w:w="1782" w:type="dxa"/>
            <w:tcBorders>
              <w:top w:val="nil"/>
            </w:tcBorders>
          </w:tcPr>
          <w:p w:rsidR="002D489C" w:rsidRDefault="002D48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03" w:type="dxa"/>
            <w:tcBorders>
              <w:top w:val="nil"/>
            </w:tcBorders>
          </w:tcPr>
          <w:p w:rsidR="002D489C" w:rsidRDefault="002D489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восприятия;</w:t>
            </w:r>
          </w:p>
        </w:tc>
      </w:tr>
    </w:tbl>
    <w:p w:rsidR="002D489C" w:rsidRDefault="002D489C">
      <w:pPr>
        <w:spacing w:line="258" w:lineRule="exact"/>
        <w:rPr>
          <w:sz w:val="24"/>
        </w:rPr>
        <w:sectPr w:rsidR="002D489C">
          <w:pgSz w:w="11910" w:h="16840"/>
          <w:pgMar w:top="1020" w:right="460" w:bottom="104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2146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6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опытно-экспериментальную деятельность для понимания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некоторых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свойств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логического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(тает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 тает,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тонет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-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 тонет).</w:t>
            </w:r>
          </w:p>
          <w:p w:rsidR="002D489C" w:rsidRDefault="002D489C">
            <w:pPr>
              <w:pStyle w:val="TableParagraph"/>
              <w:spacing w:before="3"/>
              <w:ind w:left="0"/>
              <w:rPr>
                <w:b/>
                <w:i/>
                <w:sz w:val="24"/>
              </w:rPr>
            </w:pPr>
          </w:p>
          <w:p w:rsidR="002D489C" w:rsidRDefault="002D489C">
            <w:pPr>
              <w:pStyle w:val="TableParagraph"/>
              <w:spacing w:before="1" w:line="232" w:lineRule="auto"/>
              <w:ind w:right="72"/>
              <w:jc w:val="both"/>
              <w:rPr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Создание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условий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для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формирования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предпосылки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экологической</w:t>
            </w:r>
            <w:r>
              <w:rPr>
                <w:b/>
                <w:i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культуры</w:t>
            </w:r>
            <w:r>
              <w:rPr>
                <w:i/>
                <w:color w:val="000009"/>
                <w:sz w:val="24"/>
              </w:rPr>
              <w:t>:</w:t>
            </w:r>
          </w:p>
          <w:p w:rsidR="002D489C" w:rsidRDefault="002D489C">
            <w:pPr>
              <w:pStyle w:val="TableParagraph"/>
              <w:spacing w:before="5"/>
              <w:ind w:right="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установления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причинно-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следственных связей природных явлений и жизнедеятельности человека 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опорой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восприятия;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организовывать наблюдения за природными объектами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 явлениями 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естественных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условиях,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учетом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недостатков внимания (неустойчивость, сужение объема) и восприятия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(сужение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объема,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замедленный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недостаточная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точность);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словесное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опосредование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воспринимаемой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информации, связанное с выделением наблюдаемых объектов и явлений,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словарный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запас;</w:t>
            </w:r>
          </w:p>
          <w:p w:rsidR="002D489C" w:rsidRDefault="002D489C">
            <w:pPr>
              <w:pStyle w:val="TableParagraph"/>
              <w:spacing w:before="1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вызывать интерес, формировать и закреплять навыки самостоятельного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выполнения действий, связанных с уходом за растениями и животными,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уборкой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помещений,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территории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двора 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</w:t>
            </w:r>
          </w:p>
          <w:p w:rsidR="002D489C" w:rsidRDefault="002D489C">
            <w:pPr>
              <w:pStyle w:val="TableParagraph"/>
              <w:spacing w:line="242" w:lineRule="auto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 и углублять представления детей о местах обитания, образе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способах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питания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животных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растений;</w:t>
            </w:r>
          </w:p>
          <w:p w:rsidR="002D489C" w:rsidRDefault="002D489C">
            <w:pPr>
              <w:pStyle w:val="TableParagraph"/>
              <w:tabs>
                <w:tab w:val="left" w:pos="1390"/>
                <w:tab w:val="left" w:pos="1548"/>
                <w:tab w:val="left" w:pos="1731"/>
                <w:tab w:val="left" w:pos="1831"/>
                <w:tab w:val="left" w:pos="2719"/>
                <w:tab w:val="left" w:pos="3059"/>
                <w:tab w:val="left" w:pos="3136"/>
                <w:tab w:val="left" w:pos="3716"/>
                <w:tab w:val="left" w:pos="4114"/>
                <w:tab w:val="left" w:pos="4772"/>
                <w:tab w:val="left" w:pos="4920"/>
                <w:tab w:val="left" w:pos="5145"/>
                <w:tab w:val="left" w:pos="5549"/>
                <w:tab w:val="left" w:pos="5885"/>
                <w:tab w:val="left" w:pos="6186"/>
                <w:tab w:val="left" w:pos="6632"/>
                <w:tab w:val="left" w:pos="7161"/>
                <w:tab w:val="left" w:pos="7586"/>
              </w:tabs>
              <w:ind w:right="66"/>
              <w:rPr>
                <w:sz w:val="24"/>
              </w:rPr>
            </w:pPr>
            <w:r>
              <w:rPr>
                <w:color w:val="000009"/>
                <w:sz w:val="24"/>
              </w:rPr>
              <w:t>продолжать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формировать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умение</w:t>
            </w:r>
            <w:r>
              <w:rPr>
                <w:color w:val="000009"/>
                <w:sz w:val="24"/>
              </w:rPr>
              <w:tab/>
              <w:t>детей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устанавливать</w:t>
            </w:r>
            <w:r>
              <w:rPr>
                <w:color w:val="000009"/>
                <w:sz w:val="24"/>
              </w:rPr>
              <w:tab/>
              <w:t>причинно-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следственные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связи</w:t>
            </w:r>
            <w:r>
              <w:rPr>
                <w:color w:val="000009"/>
                <w:sz w:val="24"/>
              </w:rPr>
              <w:tab/>
              <w:t>между</w:t>
            </w:r>
            <w:r>
              <w:rPr>
                <w:color w:val="000009"/>
                <w:sz w:val="24"/>
              </w:rPr>
              <w:tab/>
              <w:t>условиями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жизни,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внешними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функциональными свойствами в человеческом, животном и растительном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мире на основе наблюдений и практического экспериментирования;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z w:val="24"/>
              </w:rPr>
              <w:tab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закреплять</w:t>
            </w:r>
            <w:r>
              <w:rPr>
                <w:color w:val="000009"/>
                <w:sz w:val="24"/>
              </w:rPr>
              <w:tab/>
              <w:t>представления</w:t>
            </w:r>
            <w:r>
              <w:rPr>
                <w:color w:val="000009"/>
                <w:sz w:val="24"/>
              </w:rPr>
              <w:tab/>
              <w:t>детей</w:t>
            </w:r>
            <w:r>
              <w:rPr>
                <w:color w:val="000009"/>
                <w:sz w:val="24"/>
              </w:rPr>
              <w:tab/>
              <w:t>о</w:t>
            </w:r>
            <w:r>
              <w:rPr>
                <w:color w:val="000009"/>
                <w:sz w:val="24"/>
              </w:rPr>
              <w:tab/>
              <w:t>предметах</w:t>
            </w:r>
            <w:r>
              <w:rPr>
                <w:color w:val="000009"/>
                <w:sz w:val="24"/>
              </w:rPr>
              <w:tab/>
              <w:t>быта,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необходимых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человеку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(рабочая,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повседневная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праздничная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одежда;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обувь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сезонов;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мебель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дома,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детского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сада,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 и отдыха; чайная, столовая посуда; технические средства и др.);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Родине: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городах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России,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ее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столице,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государственной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символике,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гимне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страны;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национальных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героях;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исторических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событиях,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обогащая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словарный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запас;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уточнять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макросоциальном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окружении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(улица,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питания,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места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отдыха,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магазины,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людей,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транспортные средства 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2D489C" w:rsidRDefault="002D489C">
            <w:pPr>
              <w:pStyle w:val="TableParagraph"/>
              <w:tabs>
                <w:tab w:val="left" w:pos="1395"/>
                <w:tab w:val="left" w:pos="1442"/>
                <w:tab w:val="left" w:pos="2239"/>
                <w:tab w:val="left" w:pos="3107"/>
                <w:tab w:val="left" w:pos="3884"/>
                <w:tab w:val="left" w:pos="4109"/>
                <w:tab w:val="left" w:pos="4220"/>
                <w:tab w:val="left" w:pos="5548"/>
                <w:tab w:val="left" w:pos="5596"/>
                <w:tab w:val="left" w:pos="6507"/>
                <w:tab w:val="left" w:pos="6589"/>
                <w:tab w:val="left" w:pos="7207"/>
              </w:tabs>
              <w:ind w:right="64"/>
              <w:rPr>
                <w:sz w:val="24"/>
              </w:rPr>
            </w:pPr>
            <w:r>
              <w:rPr>
                <w:color w:val="000009"/>
                <w:sz w:val="24"/>
              </w:rPr>
              <w:t>углублять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6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представления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явлениях</w:t>
            </w:r>
            <w:r>
              <w:rPr>
                <w:color w:val="000009"/>
                <w:spacing w:val="5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природы,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сезонных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суточных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изменениях,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связывая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изменениями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людей, животных, растений в различных климатических условиях;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z w:val="24"/>
              </w:rPr>
              <w:tab/>
              <w:t>представления</w:t>
            </w:r>
            <w:r>
              <w:rPr>
                <w:color w:val="000009"/>
                <w:sz w:val="24"/>
              </w:rPr>
              <w:tab/>
              <w:t>детей</w:t>
            </w:r>
            <w:r>
              <w:rPr>
                <w:color w:val="000009"/>
                <w:sz w:val="24"/>
              </w:rPr>
              <w:tab/>
              <w:t>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праздниках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(Новый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год,</w:t>
            </w:r>
            <w:r>
              <w:rPr>
                <w:color w:val="000009"/>
                <w:sz w:val="24"/>
              </w:rPr>
              <w:tab/>
              <w:t>День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рождения,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День</w:t>
            </w:r>
            <w:r>
              <w:rPr>
                <w:color w:val="000009"/>
                <w:sz w:val="24"/>
              </w:rPr>
              <w:tab/>
              <w:t>независимости,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Рождество,</w:t>
            </w:r>
            <w:r>
              <w:rPr>
                <w:color w:val="000009"/>
                <w:sz w:val="24"/>
              </w:rPr>
              <w:tab/>
              <w:t>Пасха,</w:t>
            </w:r>
            <w:r>
              <w:rPr>
                <w:color w:val="000009"/>
                <w:sz w:val="24"/>
              </w:rPr>
              <w:tab/>
              <w:t>Масленица,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Выпускной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детском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саду,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учителя,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защитника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Отечества,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города,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День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Победы,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праздники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др.);</w:t>
            </w:r>
          </w:p>
          <w:p w:rsidR="002D489C" w:rsidRDefault="002D489C">
            <w:pPr>
              <w:pStyle w:val="TableParagraph"/>
              <w:spacing w:line="274" w:lineRule="exact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расширять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словарный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запас,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связанный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содержанием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эмоционального,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бытового,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предметного,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социального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игрового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опыта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</w:p>
        </w:tc>
      </w:tr>
      <w:tr w:rsidR="002D489C">
        <w:trPr>
          <w:trHeight w:val="1929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86" w:right="7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pacing w:val="2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высших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психических</w:t>
            </w:r>
          </w:p>
          <w:p w:rsidR="002D489C" w:rsidRDefault="002D489C">
            <w:pPr>
              <w:pStyle w:val="TableParagraph"/>
              <w:spacing w:line="261" w:lineRule="exact"/>
              <w:ind w:left="86"/>
              <w:rPr>
                <w:sz w:val="24"/>
              </w:rPr>
            </w:pPr>
            <w:r>
              <w:rPr>
                <w:color w:val="000009"/>
                <w:sz w:val="24"/>
              </w:rPr>
              <w:t>функций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69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мыслительных</w:t>
            </w:r>
            <w:r>
              <w:rPr>
                <w:b/>
                <w:i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операций: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стимулировать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опосредованные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наглядно-действенного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специальные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требующие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применения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вспомогательных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предметов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орудий;</w:t>
            </w:r>
          </w:p>
          <w:p w:rsidR="002D489C" w:rsidRDefault="002D489C">
            <w:pPr>
              <w:pStyle w:val="TableParagraph"/>
              <w:spacing w:line="278" w:lineRule="exact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поддерживать мотивацию к достижению цели при решении наглядных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задач;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 способам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примеривания,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зрительного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соотнесения;</w:t>
            </w:r>
          </w:p>
        </w:tc>
      </w:tr>
    </w:tbl>
    <w:p w:rsidR="002D489C" w:rsidRDefault="002D489C">
      <w:pPr>
        <w:spacing w:line="278" w:lineRule="exact"/>
        <w:jc w:val="both"/>
        <w:rPr>
          <w:sz w:val="24"/>
        </w:rPr>
        <w:sectPr w:rsidR="002D489C">
          <w:pgSz w:w="11910" w:h="16840"/>
          <w:pgMar w:top="1020" w:right="460" w:bottom="104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проблемной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осознанию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осуществлению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поиска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вспомогательных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 (достать недоступный руке предмет; выловить из банки разные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предметы,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используя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соответствующее приспособление 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пр.);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знакомить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разнообразием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орудий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вспомогательных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средств,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предметами-орудиями: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ложкой,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совком,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щеткой,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веником,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грабельками,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наборами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песка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пр.;</w:t>
            </w:r>
          </w:p>
          <w:p w:rsidR="002D489C" w:rsidRDefault="002D489C">
            <w:pPr>
              <w:pStyle w:val="TableParagraph"/>
              <w:spacing w:line="242" w:lineRule="auto"/>
              <w:ind w:right="74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 детей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сравнения,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синтеза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 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воспринимаемых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признаков;</w:t>
            </w:r>
          </w:p>
          <w:p w:rsidR="002D489C" w:rsidRDefault="002D489C">
            <w:pPr>
              <w:pStyle w:val="TableParagraph"/>
              <w:ind w:right="6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анализу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образцов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плоскостных,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схематических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моделей,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также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реальных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объектов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определенной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последовательности,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сначала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помощью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взрослого,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самостоятельно;</w:t>
            </w:r>
          </w:p>
          <w:p w:rsidR="002D489C" w:rsidRDefault="002D489C">
            <w:pPr>
              <w:pStyle w:val="TableParagraph"/>
              <w:tabs>
                <w:tab w:val="left" w:pos="915"/>
                <w:tab w:val="left" w:pos="1318"/>
                <w:tab w:val="left" w:pos="1970"/>
                <w:tab w:val="left" w:pos="3097"/>
                <w:tab w:val="left" w:pos="3365"/>
                <w:tab w:val="left" w:pos="4368"/>
                <w:tab w:val="left" w:pos="4890"/>
                <w:tab w:val="left" w:pos="5044"/>
                <w:tab w:val="left" w:pos="5240"/>
                <w:tab w:val="left" w:pos="5543"/>
                <w:tab w:val="left" w:pos="6396"/>
                <w:tab w:val="left" w:pos="6545"/>
              </w:tabs>
              <w:ind w:right="74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z w:val="24"/>
              </w:rPr>
              <w:tab/>
              <w:t>умению</w:t>
            </w:r>
            <w:r>
              <w:rPr>
                <w:color w:val="000009"/>
                <w:sz w:val="24"/>
              </w:rPr>
              <w:tab/>
              <w:t>узнавать</w:t>
            </w:r>
            <w:r>
              <w:rPr>
                <w:color w:val="000009"/>
                <w:sz w:val="24"/>
              </w:rPr>
              <w:tab/>
              <w:t>объемные</w:t>
            </w:r>
            <w:r>
              <w:rPr>
                <w:color w:val="000009"/>
                <w:sz w:val="24"/>
              </w:rPr>
              <w:tab/>
              <w:t>тела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по</w:t>
            </w:r>
            <w:r>
              <w:rPr>
                <w:color w:val="000009"/>
                <w:sz w:val="24"/>
              </w:rPr>
              <w:tab/>
              <w:t>разным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проекциям,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рассматривать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их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сторон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целью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точного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узнавания,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выполнять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графические изображения деталей конструкторов (с разных сторон);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антиципирующие</w:t>
            </w:r>
            <w:r>
              <w:rPr>
                <w:color w:val="000009"/>
                <w:sz w:val="24"/>
              </w:rPr>
              <w:tab/>
              <w:t>способности</w:t>
            </w:r>
            <w:r>
              <w:rPr>
                <w:color w:val="000009"/>
                <w:sz w:val="24"/>
              </w:rPr>
              <w:tab/>
              <w:t>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z w:val="24"/>
              </w:rPr>
              <w:tab/>
              <w:t>процессе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складывания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разрезной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сборно-разборных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игрушек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(работу связывают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другими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видами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продуктивной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деятельности),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построении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сериационных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рядов;</w:t>
            </w:r>
          </w:p>
          <w:p w:rsidR="002D489C" w:rsidRDefault="002D489C">
            <w:pPr>
              <w:pStyle w:val="TableParagraph"/>
              <w:ind w:right="70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наглядно-образное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мышление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заданиях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узнаванию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целого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 фрагментам (чьи лапы, хвосты, уши; дом — по элементам и т. д.);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замещению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наглядному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моделированию</w:t>
            </w:r>
            <w:r>
              <w:rPr>
                <w:color w:val="000009"/>
                <w:spacing w:val="1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замещение,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кодирование,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моделирование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пространственных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(игры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кукольной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комнатой);</w:t>
            </w:r>
          </w:p>
          <w:p w:rsidR="002D489C" w:rsidRDefault="002D489C">
            <w:pPr>
              <w:pStyle w:val="TableParagraph"/>
              <w:spacing w:line="242" w:lineRule="auto"/>
              <w:ind w:right="70"/>
              <w:rPr>
                <w:sz w:val="24"/>
              </w:rPr>
            </w:pPr>
            <w:r>
              <w:rPr>
                <w:color w:val="000009"/>
                <w:sz w:val="24"/>
              </w:rPr>
              <w:t>учить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сравнивать</w:t>
            </w:r>
            <w:r>
              <w:rPr>
                <w:color w:val="000009"/>
                <w:spacing w:val="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предметные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сюжетные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изображения,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выделяя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них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сходные и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различные элементы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детали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(2-3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элемента);</w:t>
            </w:r>
          </w:p>
          <w:p w:rsidR="002D489C" w:rsidRDefault="002D489C">
            <w:pPr>
              <w:pStyle w:val="TableParagraph"/>
              <w:spacing w:line="242" w:lineRule="auto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гнозис,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предлагая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детям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узнавать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зашумленные,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наложенные,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перечеркнутые,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конфликтные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изображения;</w:t>
            </w:r>
          </w:p>
          <w:p w:rsidR="002D489C" w:rsidRDefault="002D489C">
            <w:pPr>
              <w:pStyle w:val="TableParagraph"/>
              <w:tabs>
                <w:tab w:val="left" w:pos="1486"/>
                <w:tab w:val="left" w:pos="3376"/>
                <w:tab w:val="left" w:pos="5596"/>
                <w:tab w:val="left" w:pos="6733"/>
              </w:tabs>
              <w:spacing w:line="242" w:lineRule="auto"/>
              <w:ind w:right="75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z w:val="24"/>
              </w:rPr>
              <w:tab/>
              <w:t>вероятностное</w:t>
            </w:r>
            <w:r>
              <w:rPr>
                <w:color w:val="000009"/>
                <w:sz w:val="24"/>
              </w:rPr>
              <w:tab/>
              <w:t>прогнозирование,</w:t>
            </w:r>
            <w:r>
              <w:rPr>
                <w:color w:val="000009"/>
                <w:sz w:val="24"/>
              </w:rPr>
              <w:tab/>
              <w:t>умение</w:t>
            </w:r>
            <w:r>
              <w:rPr>
                <w:color w:val="000009"/>
                <w:sz w:val="24"/>
              </w:rPr>
              <w:tab/>
              <w:t>понимать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закономерности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расположения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элементов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линейном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ряду</w:t>
            </w:r>
            <w:r>
              <w:rPr>
                <w:color w:val="000009"/>
                <w:spacing w:val="2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(в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играх</w:t>
            </w:r>
          </w:p>
          <w:p w:rsidR="002D489C" w:rsidRDefault="002D489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000009"/>
                <w:sz w:val="24"/>
              </w:rPr>
              <w:t>«Продолжи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ряд»,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«Закончи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ряд»);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скрытый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смыл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ситуации,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картинок-нелепиц,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устанавливать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простейшие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аналогии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наглядном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материале;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делать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простейшие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умозаключения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индуктивно-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дедуктивного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характера: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сначала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наблюдении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природными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явлениями,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проведении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опытов,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затем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основе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имеющихся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знаний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представлений;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обращать внимание детей на существенные признаки предметов, учить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оперировать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значимыми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уровне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конкретно-понятийного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мышления: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выделять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различия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сходства;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обобщать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ряды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конкретных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понятий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малого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объема;</w:t>
            </w:r>
          </w:p>
          <w:p w:rsidR="002D489C" w:rsidRDefault="002D489C">
            <w:pPr>
              <w:pStyle w:val="TableParagraph"/>
              <w:spacing w:line="242" w:lineRule="auto"/>
              <w:ind w:right="68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формировать обобщающие понятия, учить делать обобщения на основе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существенных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признаков,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осуществлять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классификацию;</w:t>
            </w:r>
          </w:p>
          <w:p w:rsidR="002D489C" w:rsidRDefault="002D489C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подводить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пониманию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текстов со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скрытой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моралью;</w:t>
            </w:r>
          </w:p>
          <w:p w:rsidR="002D489C" w:rsidRDefault="002D489C">
            <w:pPr>
              <w:pStyle w:val="TableParagraph"/>
              <w:spacing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мнестической</w:t>
            </w:r>
            <w:r>
              <w:rPr>
                <w:b/>
                <w:i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деятельности: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осуществлять избирательный подбор дидактического материала, игровых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упражнений,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мнемотехнических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приемов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зрительной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слухо-речевой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памяти;</w:t>
            </w:r>
          </w:p>
          <w:p w:rsidR="002D489C" w:rsidRDefault="002D48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совершенствовать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следующие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характеристики: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динамику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4"/>
                <w:tab w:val="left" w:pos="4858"/>
                <w:tab w:val="left" w:pos="6451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2760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37" w:lineRule="auto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прочность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запоминания,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семантическую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устойчивость,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тормозимость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следов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памяти,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стабильность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контроля.</w:t>
            </w:r>
          </w:p>
          <w:p w:rsidR="002D489C" w:rsidRDefault="002D489C">
            <w:pPr>
              <w:pStyle w:val="TableParagraph"/>
              <w:spacing w:before="2"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color w:val="000009"/>
                <w:sz w:val="24"/>
              </w:rPr>
              <w:t>Развитие</w:t>
            </w:r>
            <w:r>
              <w:rPr>
                <w:b/>
                <w:i/>
                <w:color w:val="000009"/>
                <w:spacing w:val="-1"/>
                <w:sz w:val="24"/>
              </w:rPr>
              <w:t xml:space="preserve"> </w:t>
            </w:r>
            <w:r>
              <w:rPr>
                <w:b/>
                <w:i/>
                <w:color w:val="000009"/>
                <w:sz w:val="24"/>
              </w:rPr>
              <w:t>внимания</w:t>
            </w:r>
          </w:p>
          <w:p w:rsidR="002D489C" w:rsidRDefault="002D489C">
            <w:pPr>
              <w:pStyle w:val="TableParagraph"/>
              <w:spacing w:line="242" w:lineRule="auto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4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слуховое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зрительное</w:t>
            </w:r>
            <w:r>
              <w:rPr>
                <w:color w:val="000009"/>
                <w:spacing w:val="4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сосредоточение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ранних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этапах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работы;</w:t>
            </w:r>
          </w:p>
          <w:p w:rsidR="002D489C" w:rsidRDefault="002D489C">
            <w:pPr>
              <w:pStyle w:val="TableParagraph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устойчивость,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концентрацию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объем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разных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видах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деятельности и посредством специально подобранных упражнений;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способность к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переключению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распределению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внимания;</w:t>
            </w:r>
          </w:p>
          <w:p w:rsidR="002D489C" w:rsidRDefault="002D489C">
            <w:pPr>
              <w:pStyle w:val="TableParagraph"/>
              <w:spacing w:line="274" w:lineRule="exact"/>
              <w:ind w:right="73"/>
              <w:rPr>
                <w:sz w:val="24"/>
              </w:rPr>
            </w:pPr>
            <w:r>
              <w:rPr>
                <w:color w:val="000009"/>
                <w:sz w:val="24"/>
              </w:rPr>
              <w:t>развивать</w:t>
            </w:r>
            <w:r>
              <w:rPr>
                <w:color w:val="000009"/>
                <w:spacing w:val="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произвольную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регуляцию</w:t>
            </w:r>
            <w:r>
              <w:rPr>
                <w:color w:val="000009"/>
                <w:spacing w:val="1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самоконтроль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бытовых,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игровых,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трудовых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действий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специальных упражнениях</w:t>
            </w:r>
          </w:p>
        </w:tc>
      </w:tr>
    </w:tbl>
    <w:p w:rsidR="002D489C" w:rsidRDefault="002D489C">
      <w:pPr>
        <w:pStyle w:val="BodyText"/>
        <w:ind w:left="0"/>
        <w:jc w:val="left"/>
        <w:rPr>
          <w:b/>
          <w:i/>
          <w:sz w:val="16"/>
        </w:rPr>
      </w:pPr>
    </w:p>
    <w:p w:rsidR="002D489C" w:rsidRDefault="002D489C">
      <w:pPr>
        <w:pStyle w:val="Heading3"/>
        <w:spacing w:before="90"/>
        <w:jc w:val="left"/>
      </w:pPr>
      <w:r>
        <w:rPr>
          <w:color w:val="000009"/>
        </w:rPr>
        <w:t>Коррекционно-развивающая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области</w:t>
      </w:r>
    </w:p>
    <w:p w:rsidR="002D489C" w:rsidRDefault="002D489C">
      <w:pPr>
        <w:spacing w:before="2"/>
        <w:ind w:left="478"/>
        <w:rPr>
          <w:b/>
          <w:i/>
          <w:sz w:val="24"/>
        </w:rPr>
      </w:pPr>
      <w:r>
        <w:rPr>
          <w:b/>
          <w:i/>
          <w:color w:val="000009"/>
          <w:sz w:val="24"/>
        </w:rPr>
        <w:t>«Речевое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развитие»</w:t>
      </w: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8"/>
                <w:tab w:val="left" w:pos="4862"/>
                <w:tab w:val="left" w:pos="6450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  <w:t>программы</w:t>
            </w:r>
          </w:p>
          <w:p w:rsidR="002D489C" w:rsidRDefault="002D489C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-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9938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455"/>
                <w:tab w:val="left" w:pos="1452"/>
              </w:tabs>
              <w:ind w:left="86" w:right="72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z w:val="24"/>
              </w:rPr>
              <w:tab/>
              <w:t>работы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развитию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речи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импрессивной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D489C" w:rsidRDefault="002D489C">
            <w:pPr>
              <w:pStyle w:val="TableParagraph"/>
              <w:spacing w:before="1" w:line="237" w:lineRule="auto"/>
              <w:ind w:right="7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обращенной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наглядные ситуации,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D489C" w:rsidRDefault="002D489C">
            <w:pPr>
              <w:pStyle w:val="TableParagraph"/>
              <w:spacing w:before="3"/>
              <w:ind w:right="7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побуждений, связанных с различными видами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куклы-помощника;</w:t>
            </w:r>
          </w:p>
          <w:p w:rsidR="002D489C" w:rsidRDefault="002D489C">
            <w:pPr>
              <w:pStyle w:val="TableParagraph"/>
              <w:spacing w:line="242" w:lineRule="auto"/>
              <w:ind w:right="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лексикой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семантических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к изменению значения слова с помощью 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(приставок,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суффиксов,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окончаний);</w:t>
            </w:r>
          </w:p>
          <w:p w:rsidR="002D489C" w:rsidRDefault="002D489C">
            <w:pPr>
              <w:pStyle w:val="TableParagraph"/>
              <w:ind w:right="78" w:firstLine="62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суффиксально-префиксальных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 действий (пришел, ушел, вышел, зашел и т. п.), а на этапе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схемы-модели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2D489C" w:rsidRDefault="002D489C">
            <w:pPr>
              <w:pStyle w:val="TableParagraph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в процессе работы над фонематическим восприятием обращать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смыслоразличительную функцию фонемы (как меняется 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замене твердых и мягких, свистящих и шипящих, звонких и глухих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дочка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точка);</w:t>
            </w:r>
          </w:p>
          <w:p w:rsidR="002D489C" w:rsidRDefault="002D489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D489C" w:rsidRDefault="002D489C">
            <w:pPr>
              <w:pStyle w:val="TableParagraph"/>
              <w:spacing w:line="242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разъяснять смысловое значение пословиц, метафор, крылатых выражений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создавать условия для оперирования речемыслительными категориями,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сравнений, эпитетов, пословиц, образных выражений, поговорок, загадок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  <w:p w:rsidR="002D489C" w:rsidRDefault="002D489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2D489C" w:rsidRDefault="002D489C">
            <w:pPr>
              <w:pStyle w:val="TableParagraph"/>
              <w:spacing w:line="237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 и поддерживать речевое общение детей на занятиях и 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внимательному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выслушиванию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D489C" w:rsidRDefault="002D48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фиксирование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2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8"/>
                <w:tab w:val="left" w:pos="4862"/>
                <w:tab w:val="left" w:pos="6450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2D489C" w:rsidRDefault="002D489C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высказываний);</w:t>
            </w:r>
          </w:p>
          <w:p w:rsidR="002D489C" w:rsidRDefault="002D489C"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обучение детей умению отстаивать свое мнение, доказывать, убеждать,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помощью речи.</w:t>
            </w:r>
          </w:p>
          <w:p w:rsidR="002D489C" w:rsidRDefault="002D489C">
            <w:pPr>
              <w:pStyle w:val="TableParagraph"/>
              <w:tabs>
                <w:tab w:val="left" w:pos="2935"/>
                <w:tab w:val="left" w:pos="5602"/>
                <w:tab w:val="left" w:pos="7244"/>
              </w:tabs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произносительной</w:t>
            </w:r>
            <w:r>
              <w:rPr>
                <w:sz w:val="24"/>
              </w:rPr>
              <w:tab/>
              <w:t>стороны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(звукопроизношения, просодики, звуко-слоговой структуры),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автоматизировать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произнесение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слогах, словах, фразах, спонтанной речи по заданиям учителя-логопеда;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моделированию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чистоговорок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:rsidR="002D489C" w:rsidRDefault="002D489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 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интонационные особенности предлагаемых речевых образцов;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(зарисовывать)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чередования,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симметрии);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звуко-слоговую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звуконаполняемости;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драматизаций;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голосовой режим,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разговаривая и 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громкости,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допуская форсирования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крика;</w:t>
            </w:r>
          </w:p>
          <w:p w:rsidR="002D489C" w:rsidRDefault="002D489C">
            <w:pPr>
              <w:pStyle w:val="TableParagraph"/>
              <w:spacing w:before="2" w:line="237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перегрузок;</w:t>
            </w:r>
          </w:p>
          <w:p w:rsidR="002D489C" w:rsidRDefault="002D489C">
            <w:pPr>
              <w:pStyle w:val="TableParagraph"/>
              <w:spacing w:before="6" w:line="237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D489C" w:rsidRDefault="002D489C">
            <w:pPr>
              <w:pStyle w:val="TableParagraph"/>
              <w:spacing w:before="3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изменять силу голоса: говорить громко, тихо, шепотом;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D489C" w:rsidRDefault="002D489C">
            <w:pPr>
              <w:pStyle w:val="TableParagraph"/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дикции;</w:t>
            </w:r>
          </w:p>
          <w:p w:rsidR="002D489C" w:rsidRDefault="002D489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2D489C" w:rsidRDefault="002D489C">
            <w:pPr>
              <w:pStyle w:val="TableParagraph"/>
              <w:tabs>
                <w:tab w:val="left" w:pos="1241"/>
                <w:tab w:val="left" w:pos="1740"/>
                <w:tab w:val="left" w:pos="1783"/>
                <w:tab w:val="left" w:pos="2071"/>
                <w:tab w:val="left" w:pos="3174"/>
                <w:tab w:val="left" w:pos="3270"/>
                <w:tab w:val="left" w:pos="4138"/>
                <w:tab w:val="left" w:pos="4277"/>
                <w:tab w:val="left" w:pos="4459"/>
                <w:tab w:val="left" w:pos="5361"/>
                <w:tab w:val="left" w:pos="5500"/>
                <w:tab w:val="left" w:pos="6565"/>
                <w:tab w:val="left" w:pos="6606"/>
                <w:tab w:val="left" w:pos="7140"/>
                <w:tab w:val="left" w:pos="7366"/>
                <w:tab w:val="left" w:pos="7594"/>
              </w:tabs>
              <w:spacing w:before="2"/>
              <w:ind w:right="6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фонематических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(фонематического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слуха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дифференцировать</w:t>
            </w:r>
            <w:r>
              <w:rPr>
                <w:sz w:val="24"/>
              </w:rPr>
              <w:tab/>
              <w:t>фонемы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 восприятия как способности к звуковому анализу)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к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(шуршит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молоток);</w:t>
            </w:r>
          </w:p>
          <w:p w:rsidR="002D489C" w:rsidRDefault="002D489C">
            <w:pPr>
              <w:pStyle w:val="TableParagraph"/>
              <w:spacing w:before="1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электроприборов (пылесоса, стиральной машины и др.), нахождению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 звучащих предметов и действий, подражанию им (пылесос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ж-ж-ж-ж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2D489C" w:rsidRDefault="002D489C"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ударах грома и др.), голосах животных, обучать детей подражанию 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(маракас,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балалайка,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дудочка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п.);</w:t>
            </w:r>
          </w:p>
          <w:p w:rsidR="002D489C" w:rsidRDefault="002D48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воспринимать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явления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2D489C" w:rsidRDefault="002D489C">
      <w:pPr>
        <w:spacing w:line="261" w:lineRule="exact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8"/>
                <w:tab w:val="left" w:pos="4862"/>
                <w:tab w:val="left" w:pos="6450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звуковым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(долготу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звука):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произнесенным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2D489C" w:rsidRDefault="002D489C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(свистящими и шипящими, твердыми и мягкими, звонкими и глухими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согласными);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учить подбирать картинки с предметами, в названии которых слышится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</w:p>
          <w:p w:rsidR="002D489C" w:rsidRDefault="002D489C">
            <w:pPr>
              <w:pStyle w:val="TableParagraph"/>
              <w:spacing w:line="237" w:lineRule="auto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учить выделять гласный под ударением в начале и в конце слова, звонкий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согласный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2D489C" w:rsidRDefault="002D489C">
            <w:pPr>
              <w:pStyle w:val="TableParagraph"/>
              <w:spacing w:line="237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давать эти характеристики при восприятии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2D489C" w:rsidRDefault="002D489C">
            <w:pPr>
              <w:pStyle w:val="TableParagraph"/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обогащение, 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расширять объем и активизировать словарь параллельно с 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D489C" w:rsidRDefault="002D489C">
            <w:pPr>
              <w:pStyle w:val="TableParagraph"/>
              <w:spacing w:before="1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 детей;</w:t>
            </w:r>
          </w:p>
          <w:p w:rsidR="002D489C" w:rsidRDefault="002D489C">
            <w:pPr>
              <w:pStyle w:val="TableParagraph"/>
              <w:spacing w:before="1"/>
              <w:ind w:right="73" w:firstLine="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системность: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 на материале существительных, глаголов, прилагательных;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антонимических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2D489C" w:rsidRDefault="002D489C">
            <w:pPr>
              <w:pStyle w:val="TableParagraph"/>
              <w:spacing w:line="242" w:lineRule="auto"/>
              <w:ind w:right="73" w:firstLine="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предикативную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прилагательными;</w:t>
            </w:r>
          </w:p>
          <w:p w:rsidR="002D489C" w:rsidRDefault="002D489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  <w:p w:rsidR="002D489C" w:rsidRDefault="002D48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D489C" w:rsidRDefault="002D489C">
            <w:pPr>
              <w:pStyle w:val="TableParagraph"/>
              <w:spacing w:line="242" w:lineRule="auto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словообразовательные умения; создавать условия для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2D489C" w:rsidRDefault="002D489C">
            <w:pPr>
              <w:pStyle w:val="TableParagraph"/>
              <w:spacing w:line="242" w:lineRule="auto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</w:p>
          <w:p w:rsidR="002D489C" w:rsidRDefault="002D489C">
            <w:pPr>
              <w:pStyle w:val="TableParagraph"/>
              <w:spacing w:line="242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морфологическими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категориями;</w:t>
            </w:r>
          </w:p>
          <w:p w:rsidR="002D489C" w:rsidRDefault="002D489C">
            <w:pPr>
              <w:pStyle w:val="TableParagraph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морфолого-синтаксического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2D489C" w:rsidRDefault="002D489C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слов, расширять набор используемых детьми типов 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 синтаксических 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синтаксических связей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</w:p>
          <w:p w:rsidR="002D489C" w:rsidRDefault="002D489C">
            <w:pPr>
              <w:pStyle w:val="TableParagraph"/>
              <w:spacing w:line="237" w:lineRule="auto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:rsidR="002D489C" w:rsidRDefault="002D489C">
            <w:pPr>
              <w:pStyle w:val="TableParagraph"/>
              <w:tabs>
                <w:tab w:val="left" w:pos="1341"/>
                <w:tab w:val="left" w:pos="2158"/>
                <w:tab w:val="left" w:pos="3092"/>
                <w:tab w:val="left" w:pos="4158"/>
                <w:tab w:val="left" w:pos="5106"/>
                <w:tab w:val="left" w:pos="5744"/>
                <w:tab w:val="left" w:pos="5861"/>
                <w:tab w:val="left" w:pos="7136"/>
                <w:tab w:val="left" w:pos="7197"/>
              </w:tabs>
              <w:ind w:right="77"/>
              <w:rPr>
                <w:sz w:val="24"/>
              </w:rPr>
            </w:pPr>
            <w:r>
              <w:rPr>
                <w:sz w:val="24"/>
              </w:rPr>
              <w:t>развивать умение анализировать выраженную в предложении ситуацию;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логико-грамматические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вероятностное</w:t>
            </w:r>
            <w:r>
              <w:rPr>
                <w:sz w:val="24"/>
              </w:rPr>
              <w:tab/>
              <w:t>прогнозирование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построении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словосочетаний,</w:t>
            </w:r>
            <w:r>
              <w:rPr>
                <w:sz w:val="24"/>
              </w:rPr>
              <w:tab/>
              <w:t>синтаксических</w:t>
            </w:r>
            <w:r>
              <w:rPr>
                <w:sz w:val="24"/>
              </w:rPr>
              <w:tab/>
              <w:t>конструкций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(закончи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</w:p>
          <w:p w:rsidR="002D489C" w:rsidRDefault="002D48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предложение,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рассказ).</w:t>
            </w:r>
          </w:p>
        </w:tc>
      </w:tr>
    </w:tbl>
    <w:p w:rsidR="002D489C" w:rsidRDefault="002D489C">
      <w:pPr>
        <w:spacing w:line="261" w:lineRule="exact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8"/>
                <w:tab w:val="left" w:pos="4862"/>
                <w:tab w:val="left" w:pos="6450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связной диалогической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речи: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умения участвовать в диалоге, побуждать детей к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ответ);</w:t>
            </w:r>
          </w:p>
          <w:p w:rsidR="002D489C" w:rsidRDefault="002D489C">
            <w:pPr>
              <w:pStyle w:val="TableParagraph"/>
              <w:spacing w:before="4" w:line="237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 речевое общение: предлагать образцы речи, моделировать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2D489C" w:rsidRDefault="002D489C">
            <w:pPr>
              <w:pStyle w:val="TableParagraph"/>
              <w:spacing w:before="3"/>
              <w:ind w:right="68"/>
              <w:jc w:val="both"/>
              <w:rPr>
                <w:sz w:val="24"/>
              </w:rPr>
            </w:pPr>
            <w:r>
              <w:rPr>
                <w:sz w:val="24"/>
              </w:rPr>
              <w:t>развивать понимание единства формы и значения, звукового 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мелодико-интонационных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2D489C" w:rsidRDefault="002D489C">
            <w:pPr>
              <w:pStyle w:val="TableParagraph"/>
              <w:spacing w:line="242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работать над фразой (с использованием внешних опор в виде предметных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фишек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схем);</w:t>
            </w:r>
          </w:p>
          <w:p w:rsidR="002D489C" w:rsidRDefault="002D489C">
            <w:pPr>
              <w:pStyle w:val="TableParagraph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внутритекстовые связи на семантическом и коммуникативном уровнях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 высказывание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 пересказа небольших по объему текстов, составления рассказов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серию картин, отдельные сюжетные картинки, 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развивать вышеперечисленные умения с опорой на инсценировки,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 моделирование ситуации на магнитной доске, 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 наглядно-графических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моделей;</w:t>
            </w: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планирующей,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регулирующей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видах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 деятельности, при элементарном планировании с опорами и 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организующую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2D489C" w:rsidRDefault="002D489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2D489C" w:rsidRDefault="002D489C">
            <w:pPr>
              <w:pStyle w:val="TableParagraph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  <w:p w:rsidR="002D489C" w:rsidRDefault="002D489C">
            <w:pPr>
              <w:pStyle w:val="TableParagraph"/>
              <w:spacing w:before="2" w:line="237" w:lineRule="auto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фишек;</w:t>
            </w:r>
          </w:p>
          <w:p w:rsidR="002D489C" w:rsidRDefault="002D489C">
            <w:pPr>
              <w:pStyle w:val="TableParagraph"/>
              <w:spacing w:before="3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учить анализу состава предложения, моделирования с помощью 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фишкой;</w:t>
            </w:r>
          </w:p>
          <w:p w:rsidR="002D489C" w:rsidRDefault="002D489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дифференцировать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употребление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«предложение»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89C" w:rsidRDefault="002D489C">
            <w:pPr>
              <w:pStyle w:val="TableParagraph"/>
              <w:spacing w:before="5" w:line="237" w:lineRule="auto"/>
              <w:ind w:right="514"/>
              <w:rPr>
                <w:sz w:val="24"/>
              </w:rPr>
            </w:pPr>
            <w:r>
              <w:rPr>
                <w:sz w:val="24"/>
              </w:rPr>
              <w:t>«слово» с использованием условно-графической схемы предложения;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схемам;</w:t>
            </w:r>
          </w:p>
          <w:p w:rsidR="002D489C" w:rsidRDefault="002D489C">
            <w:pPr>
              <w:pStyle w:val="TableParagraph"/>
              <w:spacing w:before="5" w:line="237" w:lineRule="auto"/>
              <w:ind w:right="73"/>
              <w:rPr>
                <w:sz w:val="24"/>
              </w:rPr>
            </w:pPr>
            <w:r>
              <w:rPr>
                <w:sz w:val="24"/>
              </w:rPr>
              <w:t>развивать 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выполнять звуковой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условно-графическую схему;</w:t>
            </w:r>
          </w:p>
          <w:p w:rsidR="002D489C" w:rsidRDefault="002D489C">
            <w:pPr>
              <w:pStyle w:val="TableParagraph"/>
              <w:spacing w:before="4"/>
              <w:ind w:right="65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 графически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слов: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(педагог произносит короткое слово – дети ставят точку, длинное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тире);</w:t>
            </w:r>
          </w:p>
          <w:p w:rsidR="002D489C" w:rsidRDefault="002D489C">
            <w:pPr>
              <w:pStyle w:val="TableParagraph"/>
              <w:tabs>
                <w:tab w:val="left" w:pos="1409"/>
                <w:tab w:val="left" w:pos="2349"/>
                <w:tab w:val="left" w:pos="3217"/>
                <w:tab w:val="left" w:pos="4905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давать</w:t>
            </w:r>
            <w:r>
              <w:rPr>
                <w:sz w:val="24"/>
              </w:rPr>
              <w:tab/>
              <w:t>фонетическую</w:t>
            </w:r>
            <w:r>
              <w:rPr>
                <w:sz w:val="24"/>
              </w:rPr>
              <w:tab/>
              <w:t>характеристику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:rsidR="002D489C" w:rsidRDefault="002D489C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звукам;</w:t>
            </w:r>
          </w:p>
        </w:tc>
      </w:tr>
    </w:tbl>
    <w:p w:rsidR="002D489C" w:rsidRDefault="002D489C">
      <w:pPr>
        <w:spacing w:line="261" w:lineRule="exact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03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Разделы</w:t>
            </w:r>
          </w:p>
        </w:tc>
        <w:tc>
          <w:tcPr>
            <w:tcW w:w="7803" w:type="dxa"/>
            <w:shd w:val="clear" w:color="auto" w:fill="F1F1F1"/>
          </w:tcPr>
          <w:p w:rsidR="002D489C" w:rsidRDefault="002D489C">
            <w:pPr>
              <w:pStyle w:val="TableParagraph"/>
              <w:tabs>
                <w:tab w:val="left" w:pos="1170"/>
                <w:tab w:val="left" w:pos="1635"/>
                <w:tab w:val="left" w:pos="3658"/>
                <w:tab w:val="left" w:pos="4862"/>
                <w:tab w:val="left" w:pos="6450"/>
              </w:tabs>
              <w:spacing w:line="274" w:lineRule="exact"/>
              <w:ind w:right="72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Задачи</w:t>
            </w:r>
            <w:r>
              <w:rPr>
                <w:b/>
                <w:color w:val="000009"/>
                <w:sz w:val="24"/>
              </w:rPr>
              <w:tab/>
              <w:t>и</w:t>
            </w:r>
            <w:r>
              <w:rPr>
                <w:b/>
                <w:color w:val="000009"/>
                <w:sz w:val="24"/>
              </w:rPr>
              <w:tab/>
              <w:t>педагогические</w:t>
            </w:r>
            <w:r>
              <w:rPr>
                <w:b/>
                <w:color w:val="000009"/>
                <w:sz w:val="24"/>
              </w:rPr>
              <w:tab/>
              <w:t>условия</w:t>
            </w:r>
            <w:r>
              <w:rPr>
                <w:b/>
                <w:color w:val="000009"/>
                <w:sz w:val="24"/>
              </w:rPr>
              <w:tab/>
              <w:t>реализации</w:t>
            </w:r>
            <w:r>
              <w:rPr>
                <w:b/>
                <w:color w:val="000009"/>
                <w:sz w:val="24"/>
              </w:rPr>
              <w:tab/>
            </w:r>
            <w:r>
              <w:rPr>
                <w:b/>
                <w:color w:val="000009"/>
                <w:spacing w:val="-1"/>
                <w:sz w:val="24"/>
              </w:rPr>
              <w:t>программы</w:t>
            </w:r>
            <w:r>
              <w:rPr>
                <w:b/>
                <w:color w:val="000009"/>
                <w:spacing w:val="-57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коррекционной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работы</w:t>
            </w:r>
          </w:p>
        </w:tc>
      </w:tr>
      <w:tr w:rsidR="002D489C">
        <w:trPr>
          <w:trHeight w:val="5794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tabs>
                <w:tab w:val="left" w:pos="1644"/>
                <w:tab w:val="left" w:pos="2584"/>
                <w:tab w:val="left" w:pos="3936"/>
                <w:tab w:val="left" w:pos="5419"/>
                <w:tab w:val="left" w:pos="5850"/>
                <w:tab w:val="left" w:pos="6622"/>
              </w:tabs>
              <w:spacing w:line="237" w:lineRule="auto"/>
              <w:ind w:right="8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выделенную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фонему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буквы;</w:t>
            </w:r>
          </w:p>
          <w:p w:rsidR="002D489C" w:rsidRDefault="002D489C">
            <w:pPr>
              <w:pStyle w:val="TableParagraph"/>
              <w:tabs>
                <w:tab w:val="left" w:pos="1294"/>
                <w:tab w:val="left" w:pos="2625"/>
                <w:tab w:val="left" w:pos="3565"/>
                <w:tab w:val="left" w:pos="4793"/>
                <w:tab w:val="left" w:pos="5661"/>
                <w:tab w:val="left" w:pos="6452"/>
                <w:tab w:val="left" w:pos="6778"/>
              </w:tabs>
              <w:ind w:right="72"/>
              <w:rPr>
                <w:sz w:val="24"/>
              </w:rPr>
            </w:pPr>
            <w:r>
              <w:rPr>
                <w:sz w:val="24"/>
              </w:rPr>
              <w:t>учить составлять одно-двусложные слова из букв разрезной азбуки;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буквенный</w:t>
            </w:r>
            <w:r>
              <w:rPr>
                <w:sz w:val="24"/>
              </w:rPr>
              <w:tab/>
              <w:t>гнозис,</w:t>
            </w:r>
            <w:r>
              <w:rPr>
                <w:sz w:val="24"/>
              </w:rPr>
              <w:tab/>
              <w:t>предлагая</w:t>
            </w:r>
            <w:r>
              <w:rPr>
                <w:sz w:val="24"/>
              </w:rPr>
              <w:tab/>
              <w:t>узнать</w:t>
            </w:r>
            <w:r>
              <w:rPr>
                <w:sz w:val="24"/>
              </w:rPr>
              <w:tab/>
              <w:t>букву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зашумления,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шрифтами.</w:t>
            </w:r>
          </w:p>
          <w:p w:rsidR="002D489C" w:rsidRDefault="002D489C"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Формирование графомоторных навыков и подготовка руки к письму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нелинованном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обводка,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копирование;</w:t>
            </w:r>
          </w:p>
          <w:p w:rsidR="002D489C" w:rsidRDefault="002D489C"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тетрадном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клетку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D489C" w:rsidRDefault="002D489C">
            <w:pPr>
              <w:pStyle w:val="TableParagraph"/>
              <w:spacing w:line="237" w:lineRule="auto"/>
              <w:ind w:right="7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2D489C" w:rsidRDefault="002D489C">
            <w:pPr>
              <w:pStyle w:val="TableParagraph"/>
              <w:spacing w:before="6" w:line="237" w:lineRule="auto"/>
              <w:ind w:right="7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тетрадях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D489C" w:rsidRDefault="002D489C">
            <w:pPr>
              <w:pStyle w:val="TableParagraph"/>
              <w:tabs>
                <w:tab w:val="left" w:pos="2311"/>
                <w:tab w:val="left" w:pos="3418"/>
                <w:tab w:val="left" w:pos="4972"/>
                <w:tab w:val="left" w:pos="6775"/>
              </w:tabs>
              <w:spacing w:before="3"/>
              <w:ind w:right="76"/>
              <w:rPr>
                <w:sz w:val="24"/>
              </w:rPr>
            </w:pPr>
            <w:r>
              <w:rPr>
                <w:sz w:val="24"/>
              </w:rPr>
              <w:t>учить проводить различные линии и штриховку по указателю – стрелке;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штриховки,</w:t>
            </w:r>
            <w:r>
              <w:rPr>
                <w:sz w:val="24"/>
              </w:rPr>
              <w:tab/>
              <w:t>закрашивание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контуров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орнаментов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картинок: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срисовывать,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дорисовывать, копировать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закрашивать контуры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2D489C" w:rsidRDefault="002D489C">
            <w:pPr>
              <w:pStyle w:val="TableParagraph"/>
              <w:tabs>
                <w:tab w:val="left" w:pos="1136"/>
                <w:tab w:val="left" w:pos="1687"/>
                <w:tab w:val="left" w:pos="2555"/>
                <w:tab w:val="left" w:pos="3366"/>
                <w:tab w:val="left" w:pos="4507"/>
                <w:tab w:val="left" w:pos="5595"/>
                <w:tab w:val="left" w:pos="5634"/>
                <w:tab w:val="left" w:pos="5925"/>
                <w:tab w:val="left" w:pos="6972"/>
              </w:tabs>
              <w:spacing w:before="3" w:line="237" w:lineRule="auto"/>
              <w:ind w:right="8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элементарную</w:t>
            </w:r>
            <w:r>
              <w:rPr>
                <w:sz w:val="24"/>
              </w:rPr>
              <w:tab/>
              <w:t>культуру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 xml:space="preserve">педагога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сверстников,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доброжелательно</w:t>
            </w:r>
          </w:p>
          <w:p w:rsidR="002D489C" w:rsidRDefault="002D489C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ответам</w:t>
            </w:r>
          </w:p>
        </w:tc>
      </w:tr>
      <w:tr w:rsidR="002D489C">
        <w:trPr>
          <w:trHeight w:val="8008"/>
        </w:trPr>
        <w:tc>
          <w:tcPr>
            <w:tcW w:w="1782" w:type="dxa"/>
          </w:tcPr>
          <w:p w:rsidR="002D489C" w:rsidRDefault="002D489C">
            <w:pPr>
              <w:pStyle w:val="TableParagraph"/>
              <w:spacing w:line="360" w:lineRule="auto"/>
              <w:ind w:left="86" w:right="71"/>
              <w:rPr>
                <w:sz w:val="24"/>
              </w:rPr>
            </w:pPr>
            <w:r>
              <w:rPr>
                <w:color w:val="000009"/>
                <w:sz w:val="24"/>
              </w:rPr>
              <w:t>Коррекционная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направленност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ь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работе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приобщению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художествен-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литературе</w:t>
            </w:r>
          </w:p>
        </w:tc>
        <w:tc>
          <w:tcPr>
            <w:tcW w:w="7803" w:type="dxa"/>
          </w:tcPr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книгах, специально подобранные картинки с близким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2D489C" w:rsidRDefault="002D489C">
            <w:pPr>
              <w:pStyle w:val="TableParagraph"/>
              <w:tabs>
                <w:tab w:val="left" w:pos="1452"/>
                <w:tab w:val="left" w:pos="2896"/>
                <w:tab w:val="left" w:pos="4166"/>
                <w:tab w:val="left" w:pos="5552"/>
                <w:tab w:val="left" w:pos="5960"/>
                <w:tab w:val="left" w:pos="7577"/>
              </w:tabs>
              <w:ind w:right="74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размере),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вызывая у них эмоциональный отклик, стремление отхлопывать ритм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z w:val="24"/>
              </w:rPr>
              <w:tab/>
              <w:t>ритмичные</w:t>
            </w:r>
            <w:r>
              <w:rPr>
                <w:sz w:val="24"/>
              </w:rPr>
              <w:tab/>
              <w:t>действия,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совместному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отраженному декламированию, поощрять инициативную речь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фиксируя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стихотворных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добиваясь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2D489C" w:rsidRDefault="002D489C">
            <w:pPr>
              <w:pStyle w:val="TableParagraph"/>
              <w:spacing w:line="242" w:lineRule="auto"/>
              <w:ind w:right="7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схематические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зарисовки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2D489C" w:rsidRDefault="002D489C">
            <w:pPr>
              <w:pStyle w:val="TableParagraph"/>
              <w:tabs>
                <w:tab w:val="left" w:pos="440"/>
                <w:tab w:val="left" w:pos="1520"/>
                <w:tab w:val="left" w:pos="1601"/>
                <w:tab w:val="left" w:pos="1942"/>
                <w:tab w:val="left" w:pos="2541"/>
                <w:tab w:val="left" w:pos="2910"/>
                <w:tab w:val="left" w:pos="3035"/>
                <w:tab w:val="left" w:pos="4240"/>
                <w:tab w:val="left" w:pos="4656"/>
                <w:tab w:val="left" w:pos="4907"/>
                <w:tab w:val="left" w:pos="6503"/>
                <w:tab w:val="left" w:pos="6651"/>
              </w:tabs>
              <w:ind w:right="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рассказывания</w:t>
            </w:r>
            <w:r>
              <w:rPr>
                <w:sz w:val="24"/>
              </w:rPr>
              <w:tab/>
              <w:t>демонстрировать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различную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передачи состояния персонажей и его роли в данном 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пониманием</w:t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(прозаических,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стихотворных),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2D489C" w:rsidRDefault="002D489C">
            <w:pPr>
              <w:pStyle w:val="TableParagraph"/>
              <w:ind w:right="7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2D489C" w:rsidRDefault="002D489C">
            <w:pPr>
              <w:pStyle w:val="TableParagraph"/>
              <w:spacing w:line="237" w:lineRule="auto"/>
              <w:ind w:right="7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рассказыванию,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связывая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рисованием;</w:t>
            </w:r>
          </w:p>
          <w:p w:rsidR="002D489C" w:rsidRDefault="002D489C">
            <w:pPr>
              <w:pStyle w:val="TableParagraph"/>
              <w:spacing w:line="274" w:lineRule="exact"/>
              <w:ind w:right="73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предметы-заменители,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слова-заместители,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речевые 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шарады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</w:tbl>
    <w:p w:rsidR="002D489C" w:rsidRDefault="002D489C">
      <w:pPr>
        <w:spacing w:line="274" w:lineRule="exact"/>
        <w:rPr>
          <w:sz w:val="24"/>
        </w:rPr>
        <w:sectPr w:rsidR="002D489C">
          <w:pgSz w:w="11910" w:h="16840"/>
          <w:pgMar w:top="1020" w:right="460" w:bottom="1160" w:left="1000" w:header="0" w:footer="834" w:gutter="0"/>
          <w:cols w:space="720"/>
        </w:sectPr>
      </w:pPr>
    </w:p>
    <w:p w:rsidR="002D489C" w:rsidRDefault="002D489C">
      <w:pPr>
        <w:pStyle w:val="Heading2"/>
        <w:spacing w:before="60" w:line="275" w:lineRule="exact"/>
        <w:jc w:val="left"/>
      </w:pPr>
      <w:r>
        <w:t>Коррекционно-развивающая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</w:p>
    <w:p w:rsidR="002D489C" w:rsidRDefault="002D489C">
      <w:pPr>
        <w:spacing w:line="275" w:lineRule="exact"/>
        <w:ind w:left="478"/>
        <w:rPr>
          <w:b/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:rsidR="002D489C" w:rsidRDefault="002D489C">
      <w:pPr>
        <w:pStyle w:val="BodyText"/>
        <w:spacing w:before="3"/>
        <w:ind w:left="0"/>
        <w:jc w:val="left"/>
        <w:rPr>
          <w:b/>
        </w:rPr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37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837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2D489C" w:rsidRDefault="002D489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13251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86" w:right="7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7837" w:type="dxa"/>
          </w:tcPr>
          <w:p w:rsidR="002D489C" w:rsidRDefault="002D489C">
            <w:pPr>
              <w:pStyle w:val="TableParagraph"/>
              <w:tabs>
                <w:tab w:val="left" w:pos="1342"/>
                <w:tab w:val="left" w:pos="1639"/>
                <w:tab w:val="left" w:pos="3322"/>
                <w:tab w:val="left" w:pos="4771"/>
                <w:tab w:val="left" w:pos="5639"/>
                <w:tab w:val="left" w:pos="7615"/>
              </w:tabs>
              <w:ind w:right="7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познавательных</w:t>
            </w:r>
            <w:r>
              <w:rPr>
                <w:sz w:val="24"/>
              </w:rPr>
              <w:tab/>
              <w:t>процессов,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  <w:t>мотивационных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регуляционных компонентов деятельности в ее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предпосылки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черкания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волоконными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</w:p>
          <w:p w:rsidR="002D489C" w:rsidRDefault="002D489C">
            <w:pPr>
              <w:pStyle w:val="TableParagraph"/>
              <w:tabs>
                <w:tab w:val="left" w:pos="1960"/>
                <w:tab w:val="left" w:pos="3414"/>
                <w:tab w:val="left" w:pos="4584"/>
                <w:tab w:val="left" w:pos="4934"/>
                <w:tab w:val="left" w:pos="6219"/>
                <w:tab w:val="left" w:pos="7510"/>
              </w:tabs>
              <w:ind w:right="78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совместные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ребенком,</w:t>
            </w:r>
            <w:r>
              <w:rPr>
                <w:sz w:val="24"/>
              </w:rPr>
              <w:tab/>
              <w:t>направляя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ассоциирование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каракулей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обликом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D489C" w:rsidRDefault="002D489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«узнавание»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«опредмечивания»,</w:t>
            </w:r>
          </w:p>
          <w:p w:rsidR="002D489C" w:rsidRDefault="002D489C">
            <w:pPr>
              <w:pStyle w:val="TableParagraph"/>
              <w:tabs>
                <w:tab w:val="left" w:pos="1222"/>
                <w:tab w:val="left" w:pos="3484"/>
                <w:tab w:val="left" w:pos="5330"/>
              </w:tabs>
              <w:ind w:right="73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 интерес к изображению и к себе как объекту для 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бытовой,</w:t>
            </w:r>
            <w:r>
              <w:rPr>
                <w:sz w:val="24"/>
              </w:rPr>
              <w:tab/>
              <w:t>предметно-игровой,</w:t>
            </w:r>
            <w:r>
              <w:rPr>
                <w:sz w:val="24"/>
              </w:rPr>
              <w:tab/>
              <w:t>положительный</w:t>
            </w:r>
            <w:r>
              <w:rPr>
                <w:sz w:val="24"/>
              </w:rPr>
              <w:tab/>
              <w:t>эмоциональный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высказываниями;</w:t>
            </w:r>
          </w:p>
          <w:p w:rsidR="002D489C" w:rsidRDefault="002D489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2D489C" w:rsidRDefault="002D489C">
            <w:pPr>
              <w:pStyle w:val="TableParagraph"/>
              <w:spacing w:before="2"/>
              <w:ind w:right="71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восприятие плоскостных изображений, уделяя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книгах;</w:t>
            </w:r>
          </w:p>
          <w:p w:rsidR="002D489C" w:rsidRDefault="002D489C">
            <w:pPr>
              <w:pStyle w:val="TableParagraph"/>
              <w:spacing w:line="242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2D489C" w:rsidRDefault="002D489C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уделять особое внимание рисованию фигуры человека, учить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пропорции;</w:t>
            </w:r>
          </w:p>
          <w:p w:rsidR="002D489C" w:rsidRDefault="002D489C">
            <w:pPr>
              <w:pStyle w:val="TableParagraph"/>
              <w:spacing w:line="237" w:lineRule="auto"/>
              <w:ind w:right="78" w:firstLine="62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сочетания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цветов;</w:t>
            </w:r>
          </w:p>
          <w:p w:rsidR="002D489C" w:rsidRDefault="002D489C">
            <w:pPr>
              <w:pStyle w:val="TableParagraph"/>
              <w:spacing w:before="4" w:line="237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пейзаж);</w:t>
            </w:r>
          </w:p>
          <w:p w:rsidR="002D489C" w:rsidRDefault="002D489C">
            <w:pPr>
              <w:pStyle w:val="TableParagraph"/>
              <w:spacing w:before="3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отражая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</w:p>
          <w:p w:rsidR="002D489C" w:rsidRDefault="002D489C">
            <w:pPr>
              <w:pStyle w:val="TableParagraph"/>
              <w:spacing w:before="1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развивать творческие способности, побуждать придумывать и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D489C" w:rsidRDefault="002D489C">
            <w:pPr>
              <w:pStyle w:val="TableParagraph"/>
              <w:spacing w:line="242" w:lineRule="auto"/>
              <w:ind w:right="77" w:firstLine="62"/>
              <w:jc w:val="both"/>
              <w:rPr>
                <w:sz w:val="24"/>
              </w:rPr>
            </w:pPr>
            <w:r>
              <w:rPr>
                <w:sz w:val="24"/>
              </w:rPr>
              <w:t>развивать эстетические чувства, эстетическое восприятие 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2D489C" w:rsidRDefault="002D489C">
            <w:pPr>
              <w:pStyle w:val="TableParagraph"/>
              <w:tabs>
                <w:tab w:val="left" w:pos="1346"/>
                <w:tab w:val="left" w:pos="3298"/>
                <w:tab w:val="left" w:pos="4430"/>
                <w:tab w:val="left" w:pos="5471"/>
                <w:tab w:val="left" w:pos="6732"/>
              </w:tabs>
              <w:ind w:right="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пластическим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(тесту,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глине),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разминают,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разрывают,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соединяют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расплющивают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придают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кускам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предметный вид, что закрепляется в слове и дальнейшем обыгрывании;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конструктивный</w:t>
            </w:r>
            <w:r>
              <w:rPr>
                <w:sz w:val="24"/>
              </w:rPr>
              <w:tab/>
              <w:t>праксис,</w:t>
            </w:r>
            <w:r>
              <w:rPr>
                <w:sz w:val="24"/>
              </w:rPr>
              <w:tab/>
              <w:t>ручную</w:t>
            </w:r>
            <w:r>
              <w:rPr>
                <w:sz w:val="24"/>
              </w:rPr>
              <w:tab/>
              <w:t>умелость,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технические навыки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 w:rsidR="002D489C" w:rsidRDefault="002D489C">
            <w:pPr>
              <w:pStyle w:val="TableParagraph"/>
              <w:ind w:right="78" w:firstLine="62"/>
              <w:jc w:val="both"/>
              <w:rPr>
                <w:sz w:val="24"/>
              </w:rPr>
            </w:pPr>
            <w:r>
              <w:rPr>
                <w:sz w:val="24"/>
              </w:rPr>
              <w:t>включать в последующую совместную игру фигурки людей,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вылепленных ребенком (собачка просит есть, бегает, спит, «служит»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2D489C" w:rsidRDefault="002D489C">
            <w:pPr>
              <w:pStyle w:val="TableParagraph"/>
              <w:spacing w:line="237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2D489C" w:rsidRDefault="002D489C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960" w:right="460" w:bottom="1060" w:left="1000" w:header="0" w:footer="834" w:gutter="0"/>
          <w:cols w:space="720"/>
        </w:sectPr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37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837" w:type="dxa"/>
            <w:shd w:val="clear" w:color="auto" w:fill="F1F1F1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2D489C" w:rsidRDefault="002D48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14077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7" w:type="dxa"/>
          </w:tcPr>
          <w:p w:rsidR="002D489C" w:rsidRDefault="002D489C">
            <w:pPr>
              <w:pStyle w:val="TableParagraph"/>
              <w:tabs>
                <w:tab w:val="left" w:pos="1227"/>
                <w:tab w:val="left" w:pos="1606"/>
                <w:tab w:val="left" w:pos="2867"/>
                <w:tab w:val="left" w:pos="3333"/>
                <w:tab w:val="left" w:pos="4225"/>
                <w:tab w:val="left" w:pos="4440"/>
                <w:tab w:val="left" w:pos="4753"/>
                <w:tab w:val="left" w:pos="5778"/>
                <w:tab w:val="left" w:pos="6038"/>
                <w:tab w:val="left" w:pos="6641"/>
                <w:tab w:val="left" w:pos="7616"/>
              </w:tabs>
              <w:ind w:right="80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z w:val="24"/>
              </w:rPr>
              <w:tab/>
              <w:t>включающие</w:t>
            </w:r>
            <w:r>
              <w:rPr>
                <w:sz w:val="24"/>
              </w:rPr>
              <w:tab/>
              <w:t>наклеивание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заготовок,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  <w:t>декоративных</w:t>
            </w:r>
            <w:r>
              <w:rPr>
                <w:sz w:val="24"/>
              </w:rPr>
              <w:tab/>
              <w:t>узоры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принципу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повторности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чередования в процессе «подвижной аппликации», без наклеивания;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выработке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точных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зрительным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совмещении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поверхностей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2D489C" w:rsidRDefault="002D489C">
            <w:pPr>
              <w:pStyle w:val="TableParagraph"/>
              <w:tabs>
                <w:tab w:val="left" w:pos="1404"/>
                <w:tab w:val="left" w:pos="3121"/>
                <w:tab w:val="left" w:pos="4463"/>
                <w:tab w:val="left" w:pos="5192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координацию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рук,</w:t>
            </w:r>
            <w:r>
              <w:rPr>
                <w:sz w:val="24"/>
              </w:rPr>
              <w:tab/>
              <w:t>зрительно-двигательную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 рисования,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2D489C" w:rsidRDefault="002D489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2D489C" w:rsidRDefault="002D489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</w:t>
            </w:r>
          </w:p>
          <w:p w:rsidR="002D489C" w:rsidRDefault="002D489C">
            <w:pPr>
              <w:pStyle w:val="TableParagraph"/>
              <w:tabs>
                <w:tab w:val="left" w:pos="1855"/>
                <w:tab w:val="left" w:pos="2577"/>
                <w:tab w:val="left" w:pos="4543"/>
                <w:tab w:val="left" w:pos="6754"/>
              </w:tabs>
              <w:spacing w:before="3"/>
              <w:ind w:right="76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инициативе;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ориентировочно-исследовательский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целенаправленное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воспринятое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2D489C" w:rsidRDefault="002D489C">
            <w:pPr>
              <w:pStyle w:val="TableParagraph"/>
              <w:spacing w:before="1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ему в процессе работы и реализовывать его, объяснять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получившегося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2D489C" w:rsidRDefault="002D489C">
            <w:pPr>
              <w:pStyle w:val="TableParagraph"/>
              <w:tabs>
                <w:tab w:val="left" w:pos="2325"/>
                <w:tab w:val="left" w:pos="3735"/>
                <w:tab w:val="left" w:pos="5265"/>
                <w:tab w:val="left" w:pos="6978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обучая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агглютинации,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гиперболизации,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акцентирования,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схематизации;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новых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изодеятельности</w:t>
            </w:r>
            <w:r>
              <w:rPr>
                <w:sz w:val="24"/>
              </w:rPr>
              <w:tab/>
              <w:t>(задания</w:t>
            </w:r>
            <w:r>
              <w:rPr>
                <w:sz w:val="24"/>
              </w:rPr>
              <w:tab/>
              <w:t>«Нарисуй</w:t>
            </w:r>
            <w:r>
              <w:rPr>
                <w:sz w:val="24"/>
              </w:rPr>
              <w:tab/>
              <w:t>волшебный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замок»,</w:t>
            </w:r>
          </w:p>
          <w:p w:rsidR="002D489C" w:rsidRDefault="002D489C">
            <w:pPr>
              <w:pStyle w:val="TableParagraph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«Несуществующее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«Чудо-дерево»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незаконченные изображения;</w:t>
            </w:r>
          </w:p>
          <w:p w:rsidR="002D489C" w:rsidRDefault="002D489C">
            <w:pPr>
              <w:pStyle w:val="TableParagraph"/>
              <w:spacing w:before="3"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стремление детей к использованию различных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 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D489C" w:rsidRDefault="002D489C">
            <w:pPr>
              <w:pStyle w:val="TableParagraph"/>
              <w:spacing w:before="3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предметах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поддерживать стремление к расширению содержания 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дошкольников;</w:t>
            </w:r>
          </w:p>
          <w:p w:rsidR="002D489C" w:rsidRDefault="002D489C">
            <w:pPr>
              <w:pStyle w:val="TableParagraph"/>
              <w:spacing w:line="242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изображать себя, свою семью, окружающих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2D489C" w:rsidRDefault="002D489C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при создании сюжетных рисунков, передаче их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рассказах;</w:t>
            </w:r>
          </w:p>
          <w:p w:rsidR="002D489C" w:rsidRDefault="002D489C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заданием;</w:t>
            </w:r>
          </w:p>
          <w:p w:rsidR="002D489C" w:rsidRDefault="002D489C">
            <w:pPr>
              <w:pStyle w:val="TableParagraph"/>
              <w:spacing w:before="1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2D489C" w:rsidRDefault="002D489C">
            <w:pPr>
              <w:pStyle w:val="TableParagraph"/>
              <w:spacing w:line="242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чувство ритма в процессе работы кистью, карандашами,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фломастерами;</w:t>
            </w:r>
          </w:p>
          <w:p w:rsidR="002D489C" w:rsidRDefault="002D489C">
            <w:pPr>
              <w:pStyle w:val="TableParagraph"/>
              <w:ind w:right="70"/>
              <w:jc w:val="both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  <w:p w:rsidR="002D489C" w:rsidRDefault="002D48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60" w:left="1000" w:header="0" w:footer="834" w:gutter="0"/>
          <w:cols w:space="720"/>
        </w:sectPr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37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837" w:type="dxa"/>
            <w:shd w:val="clear" w:color="auto" w:fill="F1F1F1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2D489C" w:rsidRDefault="002D48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3312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455"/>
                <w:tab w:val="left" w:pos="1448"/>
              </w:tabs>
              <w:ind w:left="86" w:right="71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837" w:type="dxa"/>
          </w:tcPr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рассказам, народными игрушками, предметами народного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D489C" w:rsidRDefault="002D489C">
            <w:pPr>
              <w:pStyle w:val="TableParagraph"/>
              <w:tabs>
                <w:tab w:val="left" w:pos="1428"/>
                <w:tab w:val="left" w:pos="1884"/>
                <w:tab w:val="left" w:pos="2795"/>
                <w:tab w:val="left" w:pos="4810"/>
                <w:tab w:val="left" w:pos="6321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художественное</w:t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воздействие художественного образа, понимать содержание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выражать свои чувства и эмоции с помощью творческих рассказов;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«музейной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педагогики»;</w:t>
            </w:r>
          </w:p>
          <w:p w:rsidR="002D489C" w:rsidRDefault="002D489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эстетические чувства</w:t>
            </w:r>
          </w:p>
        </w:tc>
      </w:tr>
      <w:tr w:rsidR="002D489C">
        <w:trPr>
          <w:trHeight w:val="10764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522"/>
                <w:tab w:val="left" w:pos="1582"/>
              </w:tabs>
              <w:ind w:left="86" w:right="74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37" w:type="dxa"/>
          </w:tcPr>
          <w:p w:rsidR="002D489C" w:rsidRDefault="002D489C">
            <w:pPr>
              <w:pStyle w:val="TableParagraph"/>
              <w:tabs>
                <w:tab w:val="left" w:pos="881"/>
                <w:tab w:val="left" w:pos="1241"/>
                <w:tab w:val="left" w:pos="2881"/>
                <w:tab w:val="left" w:pos="4348"/>
                <w:tab w:val="left" w:pos="4689"/>
                <w:tab w:val="left" w:pos="6276"/>
              </w:tabs>
              <w:ind w:right="75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(барабан,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дудочка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 учить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скрытые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звучанию, определять по звукоподражаниям, как подают голос животные;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сигнала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прекращению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упражнениях,</w:t>
            </w:r>
            <w:r>
              <w:rPr>
                <w:sz w:val="24"/>
              </w:rPr>
              <w:tab/>
              <w:t>побуждение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определению</w:t>
            </w:r>
            <w:r>
              <w:rPr>
                <w:sz w:val="24"/>
              </w:rPr>
              <w:tab/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звучащего предмета,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звучаний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(быстро/медленно),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(громко/тихо);</w:t>
            </w: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изменение темпа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 произнесения звуков, проговаривания потешек и стихов;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слуховому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сосредоточению и нацеливанию на восприятие музыкальной 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плясового, спокойного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веселого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характеров, вызывая 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</w:p>
          <w:p w:rsidR="002D489C" w:rsidRDefault="002D489C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 организации различных занятий с ребенком 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как средство для активизации и повышения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окружающего;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зрительно-слуховые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звуко-высотный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 w:rsidR="002D489C" w:rsidRDefault="002D489C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разными музыкальными инструментами;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к их звучанию, а также оркестра, хоров, отдельных голосов;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впечатления;</w:t>
            </w:r>
          </w:p>
          <w:p w:rsidR="002D489C" w:rsidRDefault="002D489C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мелодий;</w:t>
            </w:r>
          </w:p>
          <w:p w:rsidR="002D489C" w:rsidRDefault="002D489C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ЗПР;</w:t>
            </w:r>
          </w:p>
          <w:p w:rsidR="002D489C" w:rsidRDefault="002D489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 игре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D489C" w:rsidRDefault="002D489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дудочке,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ксилофоне,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губной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гармошке,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барабане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D489C" w:rsidRDefault="002D489C">
      <w:pPr>
        <w:spacing w:line="261" w:lineRule="exact"/>
        <w:jc w:val="both"/>
        <w:rPr>
          <w:sz w:val="24"/>
        </w:rPr>
        <w:sectPr w:rsidR="002D489C">
          <w:pgSz w:w="11910" w:h="16840"/>
          <w:pgMar w:top="1020" w:right="460" w:bottom="1040" w:left="1000" w:header="0" w:footer="834" w:gutter="0"/>
          <w:cols w:space="720"/>
        </w:sectPr>
      </w:pPr>
    </w:p>
    <w:tbl>
      <w:tblPr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7837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7837" w:type="dxa"/>
            <w:shd w:val="clear" w:color="auto" w:fill="F1F1F1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  <w:p w:rsidR="002D489C" w:rsidRDefault="002D48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10490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7" w:type="dxa"/>
          </w:tcPr>
          <w:p w:rsidR="002D489C" w:rsidRDefault="002D489C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оркестровой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2D489C" w:rsidRDefault="002D489C">
            <w:pPr>
              <w:pStyle w:val="TableParagraph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 умение использовать музыку для передачи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настроения;</w:t>
            </w:r>
          </w:p>
          <w:p w:rsidR="002D489C" w:rsidRDefault="002D489C">
            <w:pPr>
              <w:pStyle w:val="TableParagraph"/>
              <w:tabs>
                <w:tab w:val="left" w:pos="1414"/>
                <w:tab w:val="left" w:pos="2771"/>
                <w:tab w:val="left" w:pos="4388"/>
                <w:tab w:val="left" w:pos="5285"/>
                <w:tab w:val="left" w:pos="6479"/>
              </w:tabs>
              <w:spacing w:before="2"/>
              <w:ind w:right="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певческие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(чистота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интонирование,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дикция,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слаженность);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пропевать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все слова песни, соблюдая ее темп, ритм, 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динамическую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танцев;</w:t>
            </w:r>
          </w:p>
          <w:p w:rsidR="002D489C" w:rsidRDefault="002D489C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расширять опыт выполнения разнообразных действий с предметами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танцев, музыкально-ритмических упражнений: передавать их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 поднимать вверх, покачивать ими над головой, бросать и 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D489C" w:rsidRDefault="002D489C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стрелке-вектору),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сигналам;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голову,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поворачивая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задевая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партнеров;</w:t>
            </w:r>
          </w:p>
          <w:p w:rsidR="002D489C" w:rsidRDefault="002D489C">
            <w:pPr>
              <w:pStyle w:val="TableParagraph"/>
              <w:spacing w:before="1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(акцент),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2/4, 3/4, 4/4;</w:t>
            </w:r>
          </w:p>
          <w:p w:rsidR="002D489C" w:rsidRDefault="002D489C">
            <w:pPr>
              <w:pStyle w:val="TableParagraph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выполнять движения в соответствии с изменением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(быстро — медленно); самостоятельно придумывать и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(вальс,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 и свободу проявлений творчества в музыкальных играх;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 музыкальную деятельность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ознакомлением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2D489C" w:rsidRDefault="002D489C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понравившееся музыкальное произведение, передавать свое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 вербальными и невербальными средствами; отражать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2D489C" w:rsidRDefault="002D489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89C" w:rsidRDefault="002D489C">
            <w:pPr>
              <w:pStyle w:val="TableParagraph"/>
              <w:spacing w:line="274" w:lineRule="exact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танце,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</w:tr>
    </w:tbl>
    <w:p w:rsidR="002D489C" w:rsidRDefault="002D489C">
      <w:pPr>
        <w:pStyle w:val="BodyText"/>
        <w:ind w:left="0"/>
        <w:jc w:val="left"/>
        <w:rPr>
          <w:b/>
          <w:sz w:val="16"/>
        </w:rPr>
      </w:pPr>
    </w:p>
    <w:p w:rsidR="002D489C" w:rsidRDefault="002D489C">
      <w:pPr>
        <w:pStyle w:val="Heading2"/>
        <w:spacing w:before="90" w:line="242" w:lineRule="auto"/>
        <w:ind w:right="1497"/>
        <w:jc w:val="left"/>
      </w:pPr>
      <w:r>
        <w:t>Коррекционно-развивающая работа в образовательной области «Физическое</w:t>
      </w:r>
      <w:r>
        <w:rPr>
          <w:spacing w:val="-57"/>
        </w:rPr>
        <w:t xml:space="preserve"> </w:t>
      </w:r>
      <w:r>
        <w:t>развитие»</w:t>
      </w:r>
    </w:p>
    <w:p w:rsidR="002D489C" w:rsidRDefault="002D489C">
      <w:pPr>
        <w:pStyle w:val="BodyText"/>
        <w:ind w:right="398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 ЗПР подразумевает создание условий: для сохранения и укрепления здоровья детей,</w:t>
      </w:r>
      <w:r>
        <w:rPr>
          <w:spacing w:val="1"/>
        </w:rPr>
        <w:t xml:space="preserve"> </w:t>
      </w:r>
      <w:r>
        <w:t>физического развития, формирование у них полноценных двигательных навыков и</w:t>
      </w:r>
      <w:r>
        <w:rPr>
          <w:spacing w:val="1"/>
        </w:rPr>
        <w:t xml:space="preserve"> </w:t>
      </w:r>
      <w:r>
        <w:t>физических качеств, применение здоровьесберегающих технологий и методов позитивного</w:t>
      </w:r>
      <w:r>
        <w:rPr>
          <w:spacing w:val="1"/>
        </w:rPr>
        <w:t xml:space="preserve"> </w:t>
      </w:r>
      <w:r>
        <w:t>воздействия на психомоторное развитие ребенка, организацию специальной</w:t>
      </w:r>
      <w:r>
        <w:rPr>
          <w:spacing w:val="1"/>
        </w:rPr>
        <w:t xml:space="preserve"> </w:t>
      </w:r>
      <w:r>
        <w:t>(коррекционной) работы на занятиях по физическому воспитанию, включение членов семьи</w:t>
      </w:r>
      <w:r>
        <w:rPr>
          <w:spacing w:val="1"/>
        </w:rPr>
        <w:t xml:space="preserve"> </w:t>
      </w:r>
      <w:r>
        <w:t>воспитанников в процесс физического развития и оздоровления детей. Важно обеспечить</w:t>
      </w:r>
      <w:r>
        <w:rPr>
          <w:spacing w:val="1"/>
        </w:rPr>
        <w:t xml:space="preserve"> </w:t>
      </w:r>
      <w:r>
        <w:t>медицинский</w:t>
      </w:r>
      <w:r>
        <w:rPr>
          <w:spacing w:val="2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профилактику</w:t>
      </w:r>
      <w:r>
        <w:rPr>
          <w:spacing w:val="-9"/>
        </w:rPr>
        <w:t xml:space="preserve"> </w:t>
      </w:r>
      <w:r>
        <w:t>заболеваемости.</w:t>
      </w:r>
    </w:p>
    <w:p w:rsidR="002D489C" w:rsidRDefault="002D489C">
      <w:pPr>
        <w:pStyle w:val="BodyText"/>
        <w:jc w:val="left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образовательной</w:t>
      </w:r>
    </w:p>
    <w:p w:rsidR="002D489C" w:rsidRDefault="002D489C">
      <w:pPr>
        <w:sectPr w:rsidR="002D489C">
          <w:footerReference w:type="default" r:id="rId43"/>
          <w:pgSz w:w="11910" w:h="16840"/>
          <w:pgMar w:top="1020" w:right="460" w:bottom="1320" w:left="1000" w:header="0" w:footer="1130" w:gutter="0"/>
          <w:cols w:space="720"/>
        </w:sectPr>
      </w:pPr>
    </w:p>
    <w:p w:rsidR="002D489C" w:rsidRDefault="002D489C">
      <w:pPr>
        <w:pStyle w:val="BodyText"/>
        <w:spacing w:before="75"/>
        <w:ind w:right="3418"/>
        <w:jc w:val="left"/>
      </w:pPr>
      <w:r>
        <w:t>коррекция недостатков и развитие ручной моторики:</w:t>
      </w:r>
      <w:r>
        <w:rPr>
          <w:spacing w:val="1"/>
        </w:rPr>
        <w:t xml:space="preserve"> </w:t>
      </w:r>
      <w:r>
        <w:t>нормализация</w:t>
      </w:r>
      <w:r>
        <w:rPr>
          <w:spacing w:val="-7"/>
        </w:rPr>
        <w:t xml:space="preserve"> </w:t>
      </w:r>
      <w:r>
        <w:t>мышечного</w:t>
      </w:r>
      <w:r>
        <w:rPr>
          <w:spacing w:val="-2"/>
        </w:rPr>
        <w:t xml:space="preserve"> </w:t>
      </w:r>
      <w:r>
        <w:t>тонуса</w:t>
      </w:r>
      <w:r>
        <w:rPr>
          <w:spacing w:val="-4"/>
        </w:rPr>
        <w:t xml:space="preserve"> </w:t>
      </w:r>
      <w:r>
        <w:t>пальцев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рук;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тонких</w:t>
      </w:r>
      <w:r>
        <w:rPr>
          <w:spacing w:val="-3"/>
        </w:rPr>
        <w:t xml:space="preserve"> </w:t>
      </w:r>
      <w:r>
        <w:t>движений;</w:t>
      </w:r>
    </w:p>
    <w:p w:rsidR="002D489C" w:rsidRDefault="002D489C">
      <w:pPr>
        <w:pStyle w:val="BodyText"/>
        <w:spacing w:line="274" w:lineRule="exact"/>
        <w:jc w:val="left"/>
      </w:pPr>
      <w:r>
        <w:t>коррекция</w:t>
      </w:r>
      <w:r>
        <w:rPr>
          <w:spacing w:val="-2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артикуляционной</w:t>
      </w:r>
      <w:r>
        <w:rPr>
          <w:spacing w:val="-5"/>
        </w:rPr>
        <w:t xml:space="preserve"> </w:t>
      </w:r>
      <w:r>
        <w:t>моторики;</w:t>
      </w:r>
    </w:p>
    <w:p w:rsidR="002D489C" w:rsidRDefault="002D489C">
      <w:pPr>
        <w:pStyle w:val="ListParagraph"/>
        <w:numPr>
          <w:ilvl w:val="0"/>
          <w:numId w:val="38"/>
        </w:numPr>
        <w:tabs>
          <w:tab w:val="left" w:pos="623"/>
        </w:tabs>
        <w:spacing w:before="3"/>
        <w:ind w:right="3585" w:firstLine="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психомоторных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2D489C" w:rsidRDefault="002D489C">
      <w:pPr>
        <w:pStyle w:val="BodyText"/>
        <w:spacing w:line="275" w:lineRule="exact"/>
        <w:jc w:val="left"/>
      </w:pPr>
      <w:r>
        <w:t>моторной</w:t>
      </w:r>
      <w:r>
        <w:rPr>
          <w:spacing w:val="-2"/>
        </w:rPr>
        <w:t xml:space="preserve"> </w:t>
      </w:r>
      <w:r>
        <w:t>памяти;</w:t>
      </w:r>
    </w:p>
    <w:p w:rsidR="002D489C" w:rsidRDefault="002D489C">
      <w:pPr>
        <w:pStyle w:val="BodyText"/>
        <w:spacing w:line="242" w:lineRule="auto"/>
        <w:ind w:right="3030"/>
        <w:jc w:val="left"/>
      </w:pPr>
      <w:r>
        <w:t>слухо-зрительно-моторной и реципрокной координации движений;</w:t>
      </w:r>
      <w:r>
        <w:rPr>
          <w:spacing w:val="-57"/>
        </w:rPr>
        <w:t xml:space="preserve"> </w:t>
      </w:r>
      <w:r>
        <w:t>произвольной</w:t>
      </w:r>
      <w:r>
        <w:rPr>
          <w:spacing w:val="2"/>
        </w:rPr>
        <w:t xml:space="preserve"> </w:t>
      </w:r>
      <w:r>
        <w:t>регуляции</w:t>
      </w:r>
      <w:r>
        <w:rPr>
          <w:spacing w:val="6"/>
        </w:rPr>
        <w:t xml:space="preserve"> </w:t>
      </w:r>
      <w:r>
        <w:t>движений</w:t>
      </w:r>
    </w:p>
    <w:p w:rsidR="002D489C" w:rsidRDefault="002D489C">
      <w:pPr>
        <w:pStyle w:val="BodyText"/>
        <w:spacing w:before="6"/>
        <w:ind w:left="0"/>
        <w:jc w:val="left"/>
        <w:rPr>
          <w:sz w:val="23"/>
        </w:rPr>
      </w:pPr>
    </w:p>
    <w:tbl>
      <w:tblPr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8221"/>
      </w:tblGrid>
      <w:tr w:rsidR="002D489C">
        <w:trPr>
          <w:trHeight w:val="552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8221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D489C" w:rsidRDefault="002D489C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11320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86" w:right="7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(занятия на различном игровом оборудовании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для ног,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туловища);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сердца, улучшение тактильной чувствительности тела, 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расслабление гипертонуса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пассивных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(включать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расторможенных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деликатно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повышенную подвижность;</w:t>
            </w:r>
          </w:p>
          <w:p w:rsidR="002D489C" w:rsidRDefault="002D489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мускулатуры,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развивая у детей самостоятельный контроль за работой различных мышечных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(«сосулька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«сосулька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расслабляются);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по нормализации мышечного тонуса, приёмы релаксации;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стимулирующие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пяточно-пальцевого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переката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следам,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мату...;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ступнями,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учитывать при отборе содержания предлагаемых упражнений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тонизирующего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их);</w:t>
            </w:r>
          </w:p>
          <w:p w:rsidR="002D489C" w:rsidRDefault="002D489C">
            <w:pPr>
              <w:pStyle w:val="TableParagraph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внимательно и осторожно подходить к отбору содержания 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нервно-психической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(повышенная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заторможенность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д.);</w:t>
            </w:r>
          </w:p>
          <w:p w:rsidR="002D489C" w:rsidRDefault="002D489C">
            <w:pPr>
              <w:pStyle w:val="TableParagraph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 и регулировать уровень психофизической нагрузки (снижая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 т.д.) в процессе коррекции недостатков моторного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</w:p>
          <w:p w:rsidR="002D489C" w:rsidRDefault="002D489C">
            <w:pPr>
              <w:pStyle w:val="TableParagraph"/>
              <w:spacing w:line="274" w:lineRule="exact"/>
              <w:ind w:right="75"/>
              <w:jc w:val="both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(музыкалько-ритмические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</w:tc>
      </w:tr>
    </w:tbl>
    <w:p w:rsidR="002D489C" w:rsidRDefault="002D489C">
      <w:pPr>
        <w:spacing w:line="274" w:lineRule="exact"/>
        <w:jc w:val="both"/>
        <w:rPr>
          <w:sz w:val="24"/>
        </w:rPr>
        <w:sectPr w:rsidR="002D489C">
          <w:footerReference w:type="default" r:id="rId44"/>
          <w:pgSz w:w="11910" w:h="16840"/>
          <w:pgMar w:top="940" w:right="460" w:bottom="1060" w:left="1000" w:header="0" w:footer="868" w:gutter="0"/>
          <w:cols w:space="720"/>
        </w:sectPr>
      </w:pPr>
    </w:p>
    <w:tbl>
      <w:tblPr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8221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8221" w:type="dxa"/>
            <w:shd w:val="clear" w:color="auto" w:fill="F1F1F1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D489C" w:rsidRDefault="002D48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6625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дифференцированный подход к отбору содержания и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 с учетом возрастных физических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D489C" w:rsidRDefault="002D489C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включать упражнения по нормализации деятельности опорно-двигательного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коррекцию плоскостопия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D489C" w:rsidRDefault="002D489C">
            <w:pPr>
              <w:pStyle w:val="TableParagraph"/>
              <w:ind w:right="82" w:firstLine="57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взрослого);</w:t>
            </w:r>
          </w:p>
          <w:p w:rsidR="002D489C" w:rsidRDefault="002D489C">
            <w:pPr>
              <w:pStyle w:val="TableParagraph"/>
              <w:spacing w:line="242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учить детей элементарно рассказывать о своем самочувствии, объяснять,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болит;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 дыхания с углубленным, но спокойным выдохом;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спокойно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сомкнутых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губах;</w:t>
            </w:r>
          </w:p>
          <w:p w:rsidR="002D489C" w:rsidRDefault="002D489C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бассейны), направленные на улучшение венозного оттока и работы сердца,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тонуса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сухожилий,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гипертонуса мышц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2D489C" w:rsidRDefault="002D489C">
            <w:pPr>
              <w:pStyle w:val="TableParagraph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побуждать детей рассказывать о своем здоровье, о возникающих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нездоровья;</w:t>
            </w:r>
          </w:p>
          <w:p w:rsidR="002D489C" w:rsidRDefault="002D489C">
            <w:pPr>
              <w:pStyle w:val="TableParagraph"/>
              <w:spacing w:line="274" w:lineRule="exact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основам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</w:tr>
      <w:tr w:rsidR="002D489C">
        <w:trPr>
          <w:trHeight w:val="7451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86" w:right="7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 ходьбы, бега, ползания и лазанья, прыжков, бросания и ловли,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стульями»,</w:t>
            </w:r>
          </w:p>
          <w:p w:rsidR="002D489C" w:rsidRDefault="002D489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«попрыгай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</w:p>
          <w:p w:rsidR="002D489C" w:rsidRDefault="002D489C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для развития основных движений, их техники и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занятия, физкультминутки (динамические паузы); разминки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ритмикой,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выполнять физические упражнения в коллективе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перестроениях;</w:t>
            </w:r>
          </w:p>
          <w:p w:rsidR="002D489C" w:rsidRDefault="002D489C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(конструкции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«Ромашка»,</w:t>
            </w:r>
          </w:p>
          <w:p w:rsidR="002D489C" w:rsidRDefault="002D489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«Островок»,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«Валуны»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п.);</w:t>
            </w:r>
          </w:p>
          <w:p w:rsidR="002D489C" w:rsidRDefault="002D489C"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сложно-координированных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D489C" w:rsidRDefault="002D489C">
            <w:pPr>
              <w:pStyle w:val="TableParagraph"/>
              <w:spacing w:before="2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качественной стороны движений — ловкости, гибкости,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выносливости;</w:t>
            </w:r>
          </w:p>
          <w:p w:rsidR="002D489C" w:rsidRDefault="002D489C">
            <w:pPr>
              <w:pStyle w:val="TableParagraph"/>
              <w:spacing w:before="3" w:line="237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развивать точность произвольных движений, учить детей переключаться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2D489C" w:rsidRDefault="002D489C">
            <w:pPr>
              <w:pStyle w:val="TableParagraph"/>
              <w:spacing w:before="5"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словесный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  <w:p w:rsidR="002D489C" w:rsidRDefault="002D489C">
            <w:pPr>
              <w:pStyle w:val="TableParagraph"/>
              <w:tabs>
                <w:tab w:val="right" w:pos="8364"/>
              </w:tabs>
              <w:spacing w:before="55" w:line="40" w:lineRule="auto"/>
              <w:ind w:right="-15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двух-четырех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z w:val="24"/>
              </w:rPr>
              <w:tab/>
            </w:r>
            <w:r>
              <w:rPr>
                <w:position w:val="-15"/>
                <w:sz w:val="24"/>
              </w:rPr>
              <w:t>89</w:t>
            </w:r>
          </w:p>
        </w:tc>
      </w:tr>
    </w:tbl>
    <w:p w:rsidR="002D489C" w:rsidRDefault="002D489C">
      <w:pPr>
        <w:spacing w:line="40" w:lineRule="auto"/>
        <w:rPr>
          <w:sz w:val="24"/>
        </w:rPr>
        <w:sectPr w:rsidR="002D489C">
          <w:footerReference w:type="default" r:id="rId45"/>
          <w:pgSz w:w="11910" w:h="16840"/>
          <w:pgMar w:top="1020" w:right="460" w:bottom="280" w:left="1000" w:header="0" w:footer="0" w:gutter="0"/>
          <w:cols w:space="720"/>
        </w:sectPr>
      </w:pPr>
    </w:p>
    <w:tbl>
      <w:tblPr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8221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8221" w:type="dxa"/>
            <w:shd w:val="clear" w:color="auto" w:fill="F1F1F1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D489C" w:rsidRDefault="002D48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11043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2D489C" w:rsidRDefault="002D489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(быстрый,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медленный);</w:t>
            </w:r>
          </w:p>
          <w:p w:rsidR="002D489C" w:rsidRDefault="002D489C">
            <w:pPr>
              <w:pStyle w:val="TableParagraph"/>
              <w:spacing w:before="5" w:line="237" w:lineRule="auto"/>
              <w:ind w:firstLine="6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бега: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соизмерять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движениями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2D489C" w:rsidRDefault="002D489C">
            <w:pPr>
              <w:pStyle w:val="TableParagraph"/>
              <w:spacing w:before="4"/>
              <w:ind w:right="82"/>
              <w:rPr>
                <w:sz w:val="24"/>
              </w:rPr>
            </w:pPr>
            <w:r>
              <w:rPr>
                <w:sz w:val="24"/>
              </w:rPr>
              <w:t>закреплять навыки в разных видах прыжков, развивать их технику: энергично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отталкиваться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</w:p>
          <w:p w:rsidR="002D489C" w:rsidRDefault="002D48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набивным мячом, взаимодействовать с партнером при ловле и бросках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D489C" w:rsidRDefault="002D489C">
            <w:pPr>
              <w:pStyle w:val="TableParagraph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элементами;</w:t>
            </w:r>
          </w:p>
          <w:p w:rsidR="002D489C" w:rsidRDefault="002D489C">
            <w:pPr>
              <w:pStyle w:val="TableParagraph"/>
              <w:tabs>
                <w:tab w:val="left" w:pos="1159"/>
                <w:tab w:val="left" w:pos="1504"/>
                <w:tab w:val="left" w:pos="2641"/>
                <w:tab w:val="left" w:pos="4267"/>
                <w:tab w:val="left" w:pos="5327"/>
                <w:tab w:val="left" w:pos="6535"/>
                <w:tab w:val="left" w:pos="7000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закреплении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развитии</w:t>
            </w:r>
            <w:r>
              <w:rPr>
                <w:sz w:val="24"/>
              </w:rPr>
              <w:tab/>
              <w:t>двигательных</w:t>
            </w:r>
            <w:r>
              <w:rPr>
                <w:sz w:val="24"/>
              </w:rPr>
              <w:tab/>
              <w:t>качеств:</w:t>
            </w:r>
            <w:r>
              <w:rPr>
                <w:sz w:val="24"/>
              </w:rPr>
              <w:tab/>
              <w:t>движение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сенсорным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коврикам,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со сценарием досугов и спортивных праздников;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сагиттальной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пространства);</w:t>
            </w:r>
          </w:p>
          <w:p w:rsidR="002D489C" w:rsidRDefault="002D489C">
            <w:pPr>
              <w:pStyle w:val="TableParagraph"/>
              <w:spacing w:before="2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навыки выполнения движений и действий с 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вербальных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2D489C" w:rsidRDefault="002D489C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заниматься с полифункциональными модулями, создавая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высотные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туннельные конструкции;</w:t>
            </w:r>
          </w:p>
          <w:p w:rsidR="002D489C" w:rsidRDefault="002D489C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развивать слухо-зрительно-моторную координацию движений под музыку: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произведения),</w:t>
            </w:r>
          </w:p>
          <w:p w:rsidR="002D489C" w:rsidRDefault="002D489C">
            <w:pPr>
              <w:pStyle w:val="TableParagraph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  <w:p w:rsidR="002D489C" w:rsidRDefault="002D489C">
            <w:pPr>
              <w:pStyle w:val="TableParagraph"/>
              <w:spacing w:line="274" w:lineRule="exact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речевой материал, или же один ребенок или взрослый проговаривает 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выполняют)</w:t>
            </w:r>
          </w:p>
        </w:tc>
      </w:tr>
      <w:tr w:rsidR="002D489C">
        <w:trPr>
          <w:trHeight w:val="3033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1573"/>
              </w:tabs>
              <w:ind w:left="86" w:right="6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spacing w:line="237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тонуса;</w:t>
            </w:r>
          </w:p>
          <w:p w:rsidR="002D489C" w:rsidRDefault="002D489C">
            <w:pPr>
              <w:pStyle w:val="TableParagraph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согласованные действия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2D489C" w:rsidRDefault="002D489C">
            <w:pPr>
              <w:pStyle w:val="TableParagraph"/>
              <w:spacing w:line="237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удерживать позу пальцев и кистей рук;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руке;</w:t>
            </w:r>
          </w:p>
          <w:p w:rsidR="002D489C" w:rsidRDefault="002D489C">
            <w:pPr>
              <w:pStyle w:val="TableParagraph"/>
              <w:spacing w:before="5" w:line="237" w:lineRule="auto"/>
              <w:ind w:left="148" w:right="86" w:hanging="63"/>
              <w:jc w:val="both"/>
              <w:rPr>
                <w:sz w:val="24"/>
              </w:rPr>
            </w:pPr>
            <w:r>
              <w:rPr>
                <w:sz w:val="24"/>
              </w:rPr>
              <w:t>тренировать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(вращения,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похлопывания);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хватания,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</w:p>
          <w:p w:rsidR="002D489C" w:rsidRDefault="002D489C">
            <w:pPr>
              <w:pStyle w:val="TableParagraph"/>
              <w:tabs>
                <w:tab w:val="right" w:pos="8364"/>
              </w:tabs>
              <w:spacing w:before="56" w:line="40" w:lineRule="auto"/>
              <w:ind w:right="-159"/>
              <w:rPr>
                <w:sz w:val="24"/>
              </w:rPr>
            </w:pPr>
            <w:r>
              <w:rPr>
                <w:sz w:val="24"/>
              </w:rPr>
              <w:t>крупных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z w:val="24"/>
              </w:rPr>
              <w:tab/>
            </w:r>
            <w:r>
              <w:rPr>
                <w:position w:val="-15"/>
                <w:sz w:val="24"/>
              </w:rPr>
              <w:t>90</w:t>
            </w:r>
          </w:p>
        </w:tc>
      </w:tr>
    </w:tbl>
    <w:p w:rsidR="002D489C" w:rsidRDefault="002D489C">
      <w:pPr>
        <w:spacing w:line="40" w:lineRule="auto"/>
        <w:rPr>
          <w:sz w:val="24"/>
        </w:rPr>
        <w:sectPr w:rsidR="002D489C">
          <w:footerReference w:type="default" r:id="rId46"/>
          <w:pgSz w:w="11910" w:h="16840"/>
          <w:pgMar w:top="1020" w:right="460" w:bottom="280" w:left="1000" w:header="0" w:footer="0" w:gutter="0"/>
          <w:cols w:space="720"/>
        </w:sectPr>
      </w:pPr>
    </w:p>
    <w:tbl>
      <w:tblPr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8221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8221" w:type="dxa"/>
            <w:shd w:val="clear" w:color="auto" w:fill="F1F1F1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D489C" w:rsidRDefault="002D48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12973"/>
        </w:trPr>
        <w:tc>
          <w:tcPr>
            <w:tcW w:w="1782" w:type="dxa"/>
          </w:tcPr>
          <w:p w:rsidR="002D489C" w:rsidRDefault="002D48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spacing w:line="237" w:lineRule="auto"/>
              <w:ind w:right="82"/>
              <w:jc w:val="both"/>
              <w:rPr>
                <w:sz w:val="24"/>
              </w:rPr>
            </w:pPr>
            <w:r>
              <w:rPr>
                <w:sz w:val="24"/>
              </w:rPr>
              <w:t>применять игровые упражнения для расслабления мышц пальцев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утомлении;</w:t>
            </w:r>
          </w:p>
          <w:p w:rsidR="002D489C" w:rsidRDefault="002D489C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практические умения при выполнении орудийных и соотносящих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2D489C" w:rsidRDefault="002D489C">
            <w:pPr>
              <w:pStyle w:val="TableParagraph"/>
              <w:spacing w:line="237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2D489C" w:rsidRDefault="002D489C">
            <w:pPr>
              <w:pStyle w:val="TableParagraph"/>
              <w:spacing w:before="3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развивать технику тонких движений в «пальчиковой гимнастике»;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упражнения пальчиковой гимнастики с речевым сопровождением;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 предметами и игрушками разной фактуры: кручение, нанизывание,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нанизывании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образце;</w:t>
            </w:r>
          </w:p>
          <w:p w:rsidR="002D489C" w:rsidRDefault="002D489C">
            <w:pPr>
              <w:pStyle w:val="TableParagraph"/>
              <w:spacing w:line="242" w:lineRule="auto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хватания;</w:t>
            </w:r>
          </w:p>
          <w:p w:rsidR="002D489C" w:rsidRDefault="002D489C">
            <w:pPr>
              <w:pStyle w:val="TableParagraph"/>
              <w:spacing w:line="242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выкладывать мелкие предметы по заданным ориентирам: точкам,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линиям;</w:t>
            </w:r>
          </w:p>
          <w:p w:rsidR="002D489C" w:rsidRDefault="002D489C">
            <w:pPr>
              <w:pStyle w:val="TableParagraph"/>
              <w:ind w:right="77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умения выполнять практические действия с водой: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пересыпать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сыпучие материалы;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учить выполнять определенные движения руками под звуковые и 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 (если я подниму синий флажок - топни, а если красный-хлопни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изменяют);</w:t>
            </w:r>
          </w:p>
          <w:p w:rsidR="002D489C" w:rsidRDefault="002D489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 «кулак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ладонь»,</w:t>
            </w:r>
          </w:p>
          <w:p w:rsidR="002D489C" w:rsidRDefault="002D489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«камень – ножницы»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2D489C" w:rsidRDefault="002D489C">
            <w:pPr>
              <w:pStyle w:val="TableParagraph"/>
              <w:spacing w:line="242" w:lineRule="auto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учить детей выполнению элементов самомассажа каждого пальца от ногтя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основанию;</w:t>
            </w:r>
          </w:p>
          <w:p w:rsidR="002D489C" w:rsidRDefault="002D489C">
            <w:pPr>
              <w:pStyle w:val="TableParagraph"/>
              <w:spacing w:line="242" w:lineRule="auto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расстегивания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застегивания,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застежек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(липучки,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кнопки,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D489C" w:rsidRDefault="002D489C">
            <w:pPr>
              <w:pStyle w:val="TableParagraph"/>
              <w:spacing w:line="271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Совершенствовать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графомоторные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умения:</w:t>
            </w:r>
          </w:p>
          <w:p w:rsidR="002D489C" w:rsidRDefault="002D489C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дуги,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нелинованном листе, а затем в тетрадях в крупную клетку с опорой на точки;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зрительно-моторную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образцу: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между 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волнистыми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ломаными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изгибы;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сплошные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листа;</w:t>
            </w:r>
          </w:p>
          <w:p w:rsidR="002D489C" w:rsidRDefault="002D489C">
            <w:pPr>
              <w:pStyle w:val="TableParagraph"/>
              <w:tabs>
                <w:tab w:val="left" w:pos="6017"/>
              </w:tabs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 xml:space="preserve">развивать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точность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учить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обводить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лекала;</w:t>
            </w:r>
          </w:p>
          <w:p w:rsidR="002D489C" w:rsidRDefault="002D489C">
            <w:pPr>
              <w:pStyle w:val="TableParagraph"/>
              <w:tabs>
                <w:tab w:val="left" w:pos="1342"/>
                <w:tab w:val="left" w:pos="2853"/>
                <w:tab w:val="left" w:pos="4282"/>
                <w:tab w:val="left" w:pos="4665"/>
                <w:tab w:val="left" w:pos="5961"/>
                <w:tab w:val="left" w:pos="7135"/>
                <w:tab w:val="left" w:pos="7740"/>
              </w:tabs>
              <w:ind w:right="7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при изображении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 дорисовывая недостающие части к предложенному образцу;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целостность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моторную</w:t>
            </w:r>
            <w:r>
              <w:rPr>
                <w:sz w:val="24"/>
              </w:rPr>
              <w:tab/>
              <w:t>ловкость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элементов;</w:t>
            </w:r>
          </w:p>
          <w:p w:rsidR="002D489C" w:rsidRDefault="002D489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заштриховывать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штриховать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</w:p>
          <w:p w:rsidR="002D489C" w:rsidRDefault="002D489C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раскрашивать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контуру  сюжетные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</w:p>
          <w:p w:rsidR="002D489C" w:rsidRDefault="002D489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</w:tr>
      <w:tr w:rsidR="002D489C">
        <w:trPr>
          <w:trHeight w:val="1103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1573"/>
              </w:tabs>
              <w:ind w:left="86" w:right="6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D489C" w:rsidRDefault="002D489C">
            <w:pPr>
              <w:pStyle w:val="TableParagraph"/>
              <w:spacing w:line="261" w:lineRule="exact"/>
              <w:ind w:left="86"/>
              <w:rPr>
                <w:sz w:val="24"/>
              </w:rPr>
            </w:pPr>
            <w:r>
              <w:rPr>
                <w:sz w:val="24"/>
              </w:rPr>
              <w:t>артикуляцион-</w:t>
            </w: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праксис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D489C" w:rsidRDefault="002D489C">
            <w:pPr>
              <w:pStyle w:val="TableParagraph"/>
              <w:tabs>
                <w:tab w:val="right" w:pos="8364"/>
              </w:tabs>
              <w:spacing w:before="46" w:line="40" w:lineRule="auto"/>
              <w:ind w:right="-159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положением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артикуляции;</w:t>
            </w:r>
            <w:r>
              <w:rPr>
                <w:sz w:val="24"/>
              </w:rPr>
              <w:tab/>
            </w:r>
            <w:r>
              <w:rPr>
                <w:position w:val="-15"/>
                <w:sz w:val="24"/>
              </w:rPr>
              <w:t>91</w:t>
            </w:r>
          </w:p>
        </w:tc>
      </w:tr>
    </w:tbl>
    <w:p w:rsidR="002D489C" w:rsidRDefault="002D489C">
      <w:pPr>
        <w:spacing w:line="40" w:lineRule="auto"/>
        <w:rPr>
          <w:sz w:val="24"/>
        </w:rPr>
        <w:sectPr w:rsidR="002D489C">
          <w:footerReference w:type="default" r:id="rId47"/>
          <w:pgSz w:w="11910" w:h="16840"/>
          <w:pgMar w:top="1020" w:right="460" w:bottom="280" w:left="1000" w:header="0" w:footer="0" w:gutter="0"/>
          <w:cols w:space="720"/>
        </w:sectPr>
      </w:pPr>
    </w:p>
    <w:tbl>
      <w:tblPr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82"/>
        <w:gridCol w:w="8221"/>
      </w:tblGrid>
      <w:tr w:rsidR="002D489C">
        <w:trPr>
          <w:trHeight w:val="551"/>
        </w:trPr>
        <w:tc>
          <w:tcPr>
            <w:tcW w:w="1782" w:type="dxa"/>
            <w:shd w:val="clear" w:color="auto" w:fill="F1F1F1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8221" w:type="dxa"/>
            <w:shd w:val="clear" w:color="auto" w:fill="F1F1F1"/>
          </w:tcPr>
          <w:p w:rsidR="002D489C" w:rsidRDefault="002D489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D489C" w:rsidRDefault="002D48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D489C">
        <w:trPr>
          <w:trHeight w:val="2481"/>
        </w:trPr>
        <w:tc>
          <w:tcPr>
            <w:tcW w:w="1782" w:type="dxa"/>
          </w:tcPr>
          <w:p w:rsidR="002D489C" w:rsidRDefault="002D489C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2D489C" w:rsidRDefault="002D489C">
            <w:pPr>
              <w:pStyle w:val="TableParagraph"/>
              <w:tabs>
                <w:tab w:val="left" w:pos="1356"/>
                <w:tab w:val="left" w:pos="3939"/>
                <w:tab w:val="left" w:pos="5349"/>
                <w:tab w:val="left" w:pos="6299"/>
              </w:tabs>
              <w:ind w:right="8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статико-динамические</w:t>
            </w:r>
            <w:r>
              <w:rPr>
                <w:sz w:val="24"/>
              </w:rPr>
              <w:tab/>
              <w:t>ощущения,</w:t>
            </w:r>
            <w:r>
              <w:rPr>
                <w:sz w:val="24"/>
              </w:rPr>
              <w:tab/>
              <w:t>четкие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артикуляционные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кинестезии;</w:t>
            </w:r>
          </w:p>
          <w:p w:rsidR="002D489C" w:rsidRDefault="002D489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фонационное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(речевое)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вдоха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выдоха 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рот;</w:t>
            </w:r>
          </w:p>
          <w:p w:rsidR="002D489C" w:rsidRDefault="002D489C">
            <w:pPr>
              <w:pStyle w:val="TableParagraph"/>
              <w:tabs>
                <w:tab w:val="left" w:pos="1318"/>
                <w:tab w:val="left" w:pos="2550"/>
                <w:tab w:val="left" w:pos="3654"/>
                <w:tab w:val="left" w:pos="5203"/>
                <w:tab w:val="left" w:pos="6416"/>
                <w:tab w:val="left" w:pos="6766"/>
              </w:tabs>
              <w:spacing w:before="5" w:line="237" w:lineRule="auto"/>
              <w:ind w:right="7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оральный</w:t>
            </w:r>
            <w:r>
              <w:rPr>
                <w:sz w:val="24"/>
              </w:rPr>
              <w:tab/>
              <w:t>праксис,</w:t>
            </w:r>
            <w:r>
              <w:rPr>
                <w:sz w:val="24"/>
              </w:rPr>
              <w:tab/>
              <w:t>мимическую</w:t>
            </w:r>
            <w:r>
              <w:rPr>
                <w:sz w:val="24"/>
              </w:rPr>
              <w:tab/>
              <w:t>моторику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(яркое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сомкнули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обида</w:t>
            </w:r>
          </w:p>
          <w:p w:rsidR="002D489C" w:rsidRDefault="002D489C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надули щеки...)</w:t>
            </w:r>
          </w:p>
        </w:tc>
      </w:tr>
      <w:tr w:rsidR="002D489C">
        <w:trPr>
          <w:trHeight w:val="11594"/>
        </w:trPr>
        <w:tc>
          <w:tcPr>
            <w:tcW w:w="1782" w:type="dxa"/>
          </w:tcPr>
          <w:p w:rsidR="002D489C" w:rsidRDefault="002D489C">
            <w:pPr>
              <w:pStyle w:val="TableParagraph"/>
              <w:tabs>
                <w:tab w:val="left" w:pos="1573"/>
              </w:tabs>
              <w:ind w:left="86" w:right="6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8221" w:type="dxa"/>
          </w:tcPr>
          <w:p w:rsidR="002D489C" w:rsidRDefault="002D489C">
            <w:pPr>
              <w:pStyle w:val="TableParagraph"/>
              <w:spacing w:line="242" w:lineRule="auto"/>
              <w:ind w:right="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музыкально-ритмических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фонетической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ритмики</w:t>
            </w:r>
          </w:p>
          <w:p w:rsidR="002D489C" w:rsidRDefault="002D489C">
            <w:pPr>
              <w:pStyle w:val="TableParagraph"/>
              <w:ind w:right="73"/>
              <w:jc w:val="both"/>
              <w:rPr>
                <w:sz w:val="24"/>
              </w:rPr>
            </w:pPr>
            <w:r>
              <w:rPr>
                <w:sz w:val="24"/>
              </w:rPr>
              <w:t>продолжать развивать и корригировать нарушения сенсорно-перцептивных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(слухо-зрительно-моторную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признаку);</w:t>
            </w:r>
          </w:p>
          <w:p w:rsidR="002D489C" w:rsidRDefault="002D489C">
            <w:pPr>
              <w:pStyle w:val="TableParagraph"/>
              <w:spacing w:line="237" w:lineRule="auto"/>
              <w:ind w:right="7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развитию у детей произвольной регуляции в ходе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D489C" w:rsidRDefault="002D489C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при совершенствовании и преодолении недостатков двигательного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восприятия);</w:t>
            </w:r>
          </w:p>
          <w:p w:rsidR="002D489C" w:rsidRDefault="002D489C">
            <w:pPr>
              <w:pStyle w:val="TableParagraph"/>
              <w:spacing w:line="242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2D489C" w:rsidRDefault="002D489C">
            <w:pPr>
              <w:pStyle w:val="TableParagraph"/>
              <w:spacing w:line="242" w:lineRule="auto"/>
              <w:ind w:right="72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слухо-моторную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координации;</w:t>
            </w:r>
          </w:p>
          <w:p w:rsidR="002D489C" w:rsidRDefault="002D489C">
            <w:pPr>
              <w:pStyle w:val="TableParagraph"/>
              <w:tabs>
                <w:tab w:val="left" w:pos="1486"/>
                <w:tab w:val="left" w:pos="1764"/>
                <w:tab w:val="left" w:pos="1908"/>
                <w:tab w:val="left" w:pos="2039"/>
                <w:tab w:val="left" w:pos="2219"/>
                <w:tab w:val="left" w:pos="3277"/>
                <w:tab w:val="left" w:pos="3428"/>
                <w:tab w:val="left" w:pos="3668"/>
                <w:tab w:val="left" w:pos="4793"/>
                <w:tab w:val="left" w:pos="5356"/>
                <w:tab w:val="left" w:pos="5395"/>
                <w:tab w:val="left" w:pos="6269"/>
                <w:tab w:val="left" w:pos="6536"/>
                <w:tab w:val="left" w:pos="6723"/>
                <w:tab w:val="left" w:pos="7135"/>
                <w:tab w:val="left" w:pos="7999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образность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психогимнастики,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эмоциональных</w:t>
            </w:r>
            <w:r>
              <w:rPr>
                <w:sz w:val="24"/>
              </w:rPr>
              <w:tab/>
              <w:t>состояний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пантомимики, жестов, к созданию игровых образов (дворник, повар...) и т. п.;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четырех-шести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D489C" w:rsidRDefault="002D489C">
            <w:pPr>
              <w:pStyle w:val="TableParagraph"/>
              <w:ind w:right="8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2D489C" w:rsidRDefault="002D489C">
            <w:pPr>
              <w:pStyle w:val="TableParagraph"/>
              <w:spacing w:line="242" w:lineRule="auto"/>
              <w:ind w:right="79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2D489C" w:rsidRDefault="002D489C">
            <w:pPr>
              <w:pStyle w:val="TableParagraph"/>
              <w:spacing w:line="242" w:lineRule="auto"/>
              <w:ind w:right="8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расслаблению 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2D489C" w:rsidRDefault="002D489C">
            <w:pPr>
              <w:pStyle w:val="TableParagraph"/>
              <w:ind w:right="7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ходе 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2D489C" w:rsidRDefault="002D489C">
            <w:pPr>
              <w:pStyle w:val="TableParagraph"/>
              <w:tabs>
                <w:tab w:val="left" w:pos="1582"/>
                <w:tab w:val="left" w:pos="2601"/>
                <w:tab w:val="left" w:pos="3809"/>
                <w:tab w:val="left" w:pos="4385"/>
                <w:tab w:val="left" w:pos="4859"/>
                <w:tab w:val="left" w:pos="5564"/>
                <w:tab w:val="left" w:pos="7166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подчинять движения темпу и ритму речевых и неречевых сигналов и сочетать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выполнение с музыкальным сопровождением, речевым материалом;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материал,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же</w:t>
            </w:r>
            <w:r>
              <w:rPr>
                <w:sz w:val="24"/>
              </w:rPr>
              <w:tab/>
              <w:t>один</w:t>
            </w:r>
            <w:r>
              <w:rPr>
                <w:sz w:val="24"/>
              </w:rPr>
              <w:tab/>
              <w:t xml:space="preserve">ребенок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выполняют);</w:t>
            </w:r>
          </w:p>
          <w:p w:rsidR="002D489C" w:rsidRDefault="002D489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отстукивать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слуховому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</w:p>
          <w:p w:rsidR="002D489C" w:rsidRDefault="002D489C">
            <w:pPr>
              <w:pStyle w:val="TableParagraph"/>
              <w:tabs>
                <w:tab w:val="right" w:pos="8364"/>
              </w:tabs>
              <w:spacing w:before="30" w:line="40" w:lineRule="auto"/>
              <w:ind w:right="-159"/>
              <w:rPr>
                <w:sz w:val="24"/>
              </w:rPr>
            </w:pPr>
            <w:r>
              <w:rPr>
                <w:sz w:val="24"/>
              </w:rPr>
              <w:t>ритмическую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  <w:r>
              <w:rPr>
                <w:sz w:val="24"/>
              </w:rPr>
              <w:tab/>
            </w:r>
            <w:r>
              <w:rPr>
                <w:position w:val="-15"/>
                <w:sz w:val="24"/>
              </w:rPr>
              <w:t>92</w:t>
            </w:r>
          </w:p>
        </w:tc>
      </w:tr>
    </w:tbl>
    <w:p w:rsidR="002D489C" w:rsidRDefault="002D489C">
      <w:pPr>
        <w:spacing w:line="40" w:lineRule="auto"/>
        <w:rPr>
          <w:sz w:val="24"/>
        </w:rPr>
        <w:sectPr w:rsidR="002D489C">
          <w:footerReference w:type="default" r:id="rId48"/>
          <w:pgSz w:w="11910" w:h="16840"/>
          <w:pgMar w:top="1020" w:right="460" w:bottom="280" w:left="1000" w:header="0" w:footer="0" w:gutter="0"/>
          <w:cols w:space="720"/>
        </w:sectPr>
      </w:pPr>
    </w:p>
    <w:p w:rsidR="002D489C" w:rsidRDefault="002D489C">
      <w:pPr>
        <w:pStyle w:val="Heading2"/>
        <w:spacing w:before="74"/>
      </w:pPr>
      <w:r>
        <w:t>Коррекционно-развивающее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ЗПР</w:t>
      </w:r>
    </w:p>
    <w:p w:rsidR="002D489C" w:rsidRDefault="002D489C">
      <w:pPr>
        <w:pStyle w:val="BodyText"/>
        <w:spacing w:before="6"/>
        <w:ind w:left="0"/>
        <w:jc w:val="left"/>
        <w:rPr>
          <w:b/>
          <w:sz w:val="23"/>
        </w:rPr>
      </w:pPr>
    </w:p>
    <w:p w:rsidR="002D489C" w:rsidRDefault="002D489C">
      <w:pPr>
        <w:pStyle w:val="BodyText"/>
        <w:ind w:right="384"/>
      </w:pPr>
      <w:r>
        <w:t>Данное направление предполагает комплекс мер, воздействующих на личность в целом,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типичными</w:t>
      </w:r>
      <w:r>
        <w:rPr>
          <w:spacing w:val="1"/>
        </w:rPr>
        <w:t xml:space="preserve"> </w:t>
      </w:r>
      <w:r>
        <w:t>видами)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учреждения.</w:t>
      </w:r>
    </w:p>
    <w:p w:rsidR="002D489C" w:rsidRDefault="002D489C">
      <w:pPr>
        <w:pStyle w:val="BodyText"/>
        <w:spacing w:before="1" w:line="242" w:lineRule="auto"/>
        <w:ind w:right="384"/>
      </w:pPr>
      <w:r>
        <w:t>Ведущая роль в коррекционно-развивающем процессе принадлежит</w:t>
      </w:r>
      <w:r>
        <w:rPr>
          <w:spacing w:val="60"/>
        </w:rPr>
        <w:t xml:space="preserve"> </w:t>
      </w:r>
      <w:r>
        <w:t>учителю - дефектологу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воспитателю.</w:t>
      </w:r>
    </w:p>
    <w:p w:rsidR="002D489C" w:rsidRDefault="002D489C">
      <w:pPr>
        <w:pStyle w:val="BodyText"/>
        <w:ind w:right="390"/>
      </w:pPr>
      <w:r>
        <w:t>Занятия с детьми проводятся учителем-дефектологом в соответствии с учебным планом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(фонематического)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ознакомлению с окружающим миром и развитию речи, ознакомлению с художественной</w:t>
      </w:r>
      <w:r>
        <w:rPr>
          <w:spacing w:val="1"/>
        </w:rPr>
        <w:t xml:space="preserve"> </w:t>
      </w:r>
      <w:r>
        <w:t>литературой, по развитию элементарных математических представлений. В начале учебного</w:t>
      </w:r>
      <w:r>
        <w:rPr>
          <w:spacing w:val="-57"/>
        </w:rPr>
        <w:t xml:space="preserve"> </w:t>
      </w:r>
      <w:r>
        <w:t>года специальное время отводится для обследования детей. Выявляются 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:rsidR="002D489C" w:rsidRDefault="002D489C">
      <w:pPr>
        <w:pStyle w:val="Heading2"/>
        <w:spacing w:before="3" w:line="272" w:lineRule="exac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учителя-дефектолога.</w:t>
      </w:r>
    </w:p>
    <w:p w:rsidR="002D489C" w:rsidRDefault="002D489C">
      <w:pPr>
        <w:pStyle w:val="BodyText"/>
        <w:spacing w:line="242" w:lineRule="auto"/>
        <w:ind w:right="388"/>
      </w:pPr>
      <w:r>
        <w:t>Учитель-дефектолог отвечает за коррекционно-развивающую работу в целом, проводит 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индивидуальные занятия.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обязанности</w:t>
      </w:r>
      <w:r>
        <w:rPr>
          <w:spacing w:val="8"/>
        </w:rPr>
        <w:t xml:space="preserve"> </w:t>
      </w:r>
      <w:r>
        <w:t>учителя-дефектолога</w:t>
      </w:r>
      <w:r>
        <w:rPr>
          <w:spacing w:val="-5"/>
        </w:rPr>
        <w:t xml:space="preserve"> </w:t>
      </w:r>
      <w:r>
        <w:t>входят:</w:t>
      </w:r>
    </w:p>
    <w:p w:rsidR="002D489C" w:rsidRDefault="002D489C">
      <w:pPr>
        <w:pStyle w:val="BodyText"/>
        <w:spacing w:line="271" w:lineRule="exact"/>
      </w:pPr>
      <w:r>
        <w:t>-динамическое</w:t>
      </w:r>
      <w:r>
        <w:rPr>
          <w:spacing w:val="-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ребенка;</w:t>
      </w:r>
    </w:p>
    <w:p w:rsidR="002D489C" w:rsidRDefault="002D489C">
      <w:pPr>
        <w:pStyle w:val="BodyText"/>
        <w:jc w:val="left"/>
      </w:pPr>
      <w:r>
        <w:t>выполнение требований программ коррекционно-развивающего обучения и воспитания;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преемственности в работе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воспитателями,</w:t>
      </w:r>
      <w:r>
        <w:rPr>
          <w:spacing w:val="11"/>
        </w:rPr>
        <w:t xml:space="preserve"> </w:t>
      </w:r>
      <w:r>
        <w:t>учителем-логопедом,</w:t>
      </w:r>
      <w:r>
        <w:rPr>
          <w:spacing w:val="6"/>
        </w:rPr>
        <w:t xml:space="preserve"> </w:t>
      </w:r>
      <w:r>
        <w:t>педагогом-</w:t>
      </w:r>
      <w:r>
        <w:rPr>
          <w:spacing w:val="-57"/>
        </w:rPr>
        <w:t xml:space="preserve"> </w:t>
      </w:r>
      <w:r>
        <w:t>психологом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врачом;</w:t>
      </w:r>
    </w:p>
    <w:p w:rsidR="002D489C" w:rsidRDefault="002D489C">
      <w:pPr>
        <w:pStyle w:val="BodyText"/>
        <w:spacing w:line="274" w:lineRule="exact"/>
        <w:jc w:val="left"/>
      </w:pPr>
      <w:r>
        <w:t>взаимосвязь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родителями.</w:t>
      </w:r>
    </w:p>
    <w:p w:rsidR="002D489C" w:rsidRDefault="002D489C">
      <w:pPr>
        <w:pStyle w:val="BodyText"/>
        <w:spacing w:before="1"/>
        <w:ind w:right="396"/>
      </w:pPr>
      <w:r>
        <w:t>Учитель-дефектолог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продвижением</w:t>
      </w:r>
      <w:r>
        <w:rPr>
          <w:spacing w:val="6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протоколах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5"/>
        </w:rPr>
        <w:t xml:space="preserve"> </w:t>
      </w:r>
      <w:r>
        <w:t>коррекционные</w:t>
      </w:r>
      <w:r>
        <w:rPr>
          <w:spacing w:val="-12"/>
        </w:rPr>
        <w:t xml:space="preserve"> </w:t>
      </w:r>
      <w:r>
        <w:t>занятия.</w:t>
      </w:r>
    </w:p>
    <w:p w:rsidR="002D489C" w:rsidRDefault="002D489C">
      <w:pPr>
        <w:pStyle w:val="Heading2"/>
        <w:spacing w:before="3" w:line="275" w:lineRule="exac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учителя-логопеда.</w:t>
      </w:r>
    </w:p>
    <w:p w:rsidR="002D489C" w:rsidRDefault="002D489C">
      <w:pPr>
        <w:pStyle w:val="BodyText"/>
        <w:ind w:right="386"/>
      </w:pPr>
      <w:r>
        <w:t>В обязанности учителя-логопеда входят всестороннее изучение речевой деятельности детей,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задержку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осложненную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недоразвитием,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воспитателям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-6"/>
        </w:rPr>
        <w:t xml:space="preserve"> </w:t>
      </w:r>
      <w:r>
        <w:t>не резко</w:t>
      </w:r>
      <w:r>
        <w:rPr>
          <w:spacing w:val="2"/>
        </w:rPr>
        <w:t xml:space="preserve"> </w:t>
      </w:r>
      <w:r>
        <w:t>выраженных</w:t>
      </w:r>
      <w:r>
        <w:rPr>
          <w:spacing w:val="-4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детей.</w:t>
      </w:r>
    </w:p>
    <w:p w:rsidR="002D489C" w:rsidRDefault="002D489C">
      <w:pPr>
        <w:pStyle w:val="BodyText"/>
        <w:spacing w:line="237" w:lineRule="auto"/>
        <w:ind w:right="400"/>
      </w:pPr>
      <w:r>
        <w:t>Организация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условий:</w:t>
      </w:r>
    </w:p>
    <w:p w:rsidR="002D489C" w:rsidRDefault="002D489C">
      <w:pPr>
        <w:pStyle w:val="BodyText"/>
        <w:spacing w:before="5" w:line="237" w:lineRule="auto"/>
        <w:ind w:right="391"/>
      </w:pPr>
      <w:r>
        <w:t>взаимосвязь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(восприятия,</w:t>
      </w:r>
      <w:r>
        <w:rPr>
          <w:spacing w:val="-1"/>
        </w:rPr>
        <w:t xml:space="preserve"> </w:t>
      </w:r>
      <w:r>
        <w:t>памяти,</w:t>
      </w:r>
      <w:r>
        <w:rPr>
          <w:spacing w:val="3"/>
        </w:rPr>
        <w:t xml:space="preserve"> </w:t>
      </w:r>
      <w:r>
        <w:t>мышления);</w:t>
      </w:r>
    </w:p>
    <w:p w:rsidR="002D489C" w:rsidRDefault="002D489C">
      <w:pPr>
        <w:pStyle w:val="BodyText"/>
        <w:spacing w:before="6" w:line="237" w:lineRule="auto"/>
        <w:ind w:right="399"/>
      </w:pP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 речи,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музыке;</w:t>
      </w:r>
    </w:p>
    <w:p w:rsidR="002D489C" w:rsidRDefault="002D489C">
      <w:pPr>
        <w:pStyle w:val="BodyText"/>
        <w:spacing w:before="6" w:line="237" w:lineRule="auto"/>
        <w:ind w:right="392"/>
      </w:pPr>
      <w:r>
        <w:t>проведение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3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грамматической);</w:t>
      </w:r>
    </w:p>
    <w:p w:rsidR="002D489C" w:rsidRDefault="002D489C">
      <w:pPr>
        <w:pStyle w:val="BodyText"/>
        <w:spacing w:before="3"/>
        <w:ind w:right="386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(слухового,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речедвигательного,</w:t>
      </w:r>
      <w:r>
        <w:rPr>
          <w:spacing w:val="1"/>
        </w:rPr>
        <w:t xml:space="preserve"> </w:t>
      </w:r>
      <w:r>
        <w:t>кинестетического),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межанализаторных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-3"/>
        </w:rPr>
        <w:t xml:space="preserve"> </w:t>
      </w:r>
      <w:r>
        <w:t>(артикуляционной,</w:t>
      </w:r>
      <w:r>
        <w:rPr>
          <w:spacing w:val="3"/>
        </w:rPr>
        <w:t xml:space="preserve"> </w:t>
      </w:r>
      <w:r>
        <w:t>ручной,</w:t>
      </w:r>
      <w:r>
        <w:rPr>
          <w:spacing w:val="-1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моторики).</w:t>
      </w:r>
    </w:p>
    <w:p w:rsidR="002D489C" w:rsidRDefault="002D489C">
      <w:pPr>
        <w:pStyle w:val="BodyText"/>
        <w:ind w:right="1698"/>
      </w:pPr>
      <w:r>
        <w:t>В задачи коррекционно-логопедического обучения дошкольников с ЗПР входят: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моторики;</w:t>
      </w:r>
    </w:p>
    <w:p w:rsidR="002D489C" w:rsidRDefault="002D489C">
      <w:pPr>
        <w:pStyle w:val="BodyText"/>
        <w:spacing w:before="1" w:line="275" w:lineRule="exact"/>
      </w:pPr>
      <w:r>
        <w:t>развитие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моторики;</w:t>
      </w:r>
    </w:p>
    <w:p w:rsidR="002D489C" w:rsidRDefault="002D489C">
      <w:pPr>
        <w:pStyle w:val="BodyText"/>
        <w:ind w:right="396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(статической,</w:t>
      </w:r>
      <w:r>
        <w:rPr>
          <w:spacing w:val="1"/>
        </w:rPr>
        <w:t xml:space="preserve"> </w:t>
      </w:r>
      <w:r>
        <w:t>динамической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тонуса,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координации);</w:t>
      </w:r>
    </w:p>
    <w:p w:rsidR="002D489C" w:rsidRDefault="002D489C">
      <w:pPr>
        <w:sectPr w:rsidR="002D489C">
          <w:footerReference w:type="default" r:id="rId49"/>
          <w:pgSz w:w="11910" w:h="16840"/>
          <w:pgMar w:top="1220" w:right="460" w:bottom="1080" w:left="1000" w:header="0" w:footer="897" w:gutter="0"/>
          <w:pgNumType w:start="93"/>
          <w:cols w:space="720"/>
        </w:sectPr>
      </w:pPr>
    </w:p>
    <w:p w:rsidR="002D489C" w:rsidRDefault="002D489C">
      <w:pPr>
        <w:pStyle w:val="BodyText"/>
        <w:spacing w:before="75"/>
        <w:ind w:right="5552"/>
      </w:pPr>
      <w:r>
        <w:t>развитие слухового восприятия, внимания;</w:t>
      </w:r>
      <w:r>
        <w:rPr>
          <w:spacing w:val="-57"/>
        </w:rPr>
        <w:t xml:space="preserve"> </w:t>
      </w:r>
      <w:r>
        <w:t>развитие зрительного восприятия, памяти;</w:t>
      </w:r>
      <w:r>
        <w:rPr>
          <w:spacing w:val="-5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ритма;</w:t>
      </w:r>
    </w:p>
    <w:p w:rsidR="002D489C" w:rsidRDefault="002D489C">
      <w:pPr>
        <w:pStyle w:val="BodyText"/>
        <w:jc w:val="left"/>
      </w:pPr>
      <w:r>
        <w:t>формирование</w:t>
      </w:r>
      <w:r>
        <w:rPr>
          <w:spacing w:val="8"/>
        </w:rPr>
        <w:t xml:space="preserve"> </w:t>
      </w:r>
      <w:r>
        <w:t>произносительных</w:t>
      </w:r>
      <w:r>
        <w:rPr>
          <w:spacing w:val="10"/>
        </w:rPr>
        <w:t xml:space="preserve"> </w:t>
      </w:r>
      <w:r>
        <w:t>умений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навыков:</w:t>
      </w:r>
      <w:r>
        <w:rPr>
          <w:spacing w:val="10"/>
        </w:rPr>
        <w:t xml:space="preserve"> </w:t>
      </w:r>
      <w:r>
        <w:t>коррекция</w:t>
      </w:r>
      <w:r>
        <w:rPr>
          <w:spacing w:val="6"/>
        </w:rPr>
        <w:t xml:space="preserve"> </w:t>
      </w:r>
      <w:r>
        <w:t>нарушений</w:t>
      </w:r>
      <w:r>
        <w:rPr>
          <w:spacing w:val="10"/>
        </w:rPr>
        <w:t xml:space="preserve"> </w:t>
      </w:r>
      <w:r>
        <w:t>изолированных</w:t>
      </w:r>
      <w:r>
        <w:rPr>
          <w:spacing w:val="-57"/>
        </w:rPr>
        <w:t xml:space="preserve"> </w:t>
      </w:r>
      <w:r>
        <w:t>звуков;</w:t>
      </w:r>
      <w:r>
        <w:rPr>
          <w:spacing w:val="48"/>
        </w:rPr>
        <w:t xml:space="preserve"> </w:t>
      </w:r>
      <w:r>
        <w:t>автоматизация</w:t>
      </w:r>
      <w:r>
        <w:rPr>
          <w:spacing w:val="48"/>
        </w:rPr>
        <w:t xml:space="preserve"> </w:t>
      </w:r>
      <w:r>
        <w:t>звуков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слогах,</w:t>
      </w:r>
      <w:r>
        <w:rPr>
          <w:spacing w:val="54"/>
        </w:rPr>
        <w:t xml:space="preserve"> </w:t>
      </w:r>
      <w:r>
        <w:t>словах,</w:t>
      </w:r>
      <w:r>
        <w:rPr>
          <w:spacing w:val="54"/>
        </w:rPr>
        <w:t xml:space="preserve"> </w:t>
      </w:r>
      <w:r>
        <w:t>словосочетаниях,</w:t>
      </w:r>
      <w:r>
        <w:rPr>
          <w:spacing w:val="51"/>
        </w:rPr>
        <w:t xml:space="preserve"> </w:t>
      </w:r>
      <w:r>
        <w:t>предложениях,</w:t>
      </w:r>
      <w:r>
        <w:rPr>
          <w:spacing w:val="55"/>
        </w:rPr>
        <w:t xml:space="preserve"> </w:t>
      </w:r>
      <w:r>
        <w:t>связной</w:t>
      </w:r>
      <w:r>
        <w:rPr>
          <w:spacing w:val="-57"/>
        </w:rPr>
        <w:t xml:space="preserve"> </w:t>
      </w:r>
      <w:r>
        <w:t>речи; дифференциация звуков; коррекция нарушений звукослоговой структуры;</w:t>
      </w:r>
      <w:r>
        <w:rPr>
          <w:spacing w:val="1"/>
        </w:rPr>
        <w:t xml:space="preserve"> </w:t>
      </w:r>
      <w:r>
        <w:t>совершенствование лексических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языка;</w:t>
      </w:r>
    </w:p>
    <w:p w:rsidR="002D489C" w:rsidRDefault="002D489C">
      <w:pPr>
        <w:pStyle w:val="BodyText"/>
        <w:spacing w:line="242" w:lineRule="auto"/>
        <w:ind w:right="5987"/>
        <w:jc w:val="left"/>
      </w:pPr>
      <w:r>
        <w:t>развитие навыков связной речи;</w:t>
      </w:r>
      <w:r>
        <w:rPr>
          <w:spacing w:val="1"/>
        </w:rPr>
        <w:t xml:space="preserve"> </w:t>
      </w:r>
      <w:r>
        <w:t>обогащение</w:t>
      </w:r>
      <w:r>
        <w:rPr>
          <w:spacing w:val="-7"/>
        </w:rPr>
        <w:t xml:space="preserve"> </w:t>
      </w:r>
      <w:r>
        <w:t>коммуникативного</w:t>
      </w:r>
      <w:r>
        <w:rPr>
          <w:spacing w:val="-5"/>
        </w:rPr>
        <w:t xml:space="preserve"> </w:t>
      </w:r>
      <w:r>
        <w:t>опыта.</w:t>
      </w:r>
    </w:p>
    <w:p w:rsidR="002D489C" w:rsidRDefault="002D489C">
      <w:pPr>
        <w:pStyle w:val="BodyText"/>
        <w:ind w:right="384"/>
      </w:pP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учителя-дефектолога,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воспитателей, музыкального руководителя, инструктора по физической культуре 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определения последовательности занятий и задач. В результате совместного обсуждения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решали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образовательные задачи. Только в этом случае коррекция недостатков речи у дошкольников</w:t>
      </w:r>
      <w:r>
        <w:rPr>
          <w:spacing w:val="1"/>
        </w:rPr>
        <w:t xml:space="preserve"> </w:t>
      </w:r>
      <w:r>
        <w:t>с ЗПР</w:t>
      </w:r>
      <w:r>
        <w:rPr>
          <w:spacing w:val="2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системно.</w:t>
      </w:r>
    </w:p>
    <w:p w:rsidR="002D489C" w:rsidRDefault="002D489C">
      <w:pPr>
        <w:pStyle w:val="Heading2"/>
        <w:spacing w:before="1" w:line="273" w:lineRule="exac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педагога-психолога</w:t>
      </w:r>
    </w:p>
    <w:p w:rsidR="002D489C" w:rsidRDefault="002D489C">
      <w:pPr>
        <w:pStyle w:val="BodyText"/>
        <w:spacing w:line="273" w:lineRule="exact"/>
      </w:pPr>
      <w:r>
        <w:t>В</w:t>
      </w:r>
      <w:r>
        <w:rPr>
          <w:spacing w:val="-4"/>
        </w:rPr>
        <w:t xml:space="preserve"> </w:t>
      </w:r>
      <w:r>
        <w:t>обязанности педагога-психолога</w:t>
      </w:r>
      <w:r>
        <w:rPr>
          <w:spacing w:val="-7"/>
        </w:rPr>
        <w:t xml:space="preserve"> </w:t>
      </w:r>
      <w:r>
        <w:t>входят:</w:t>
      </w:r>
    </w:p>
    <w:p w:rsidR="002D489C" w:rsidRDefault="002D489C">
      <w:pPr>
        <w:pStyle w:val="BodyText"/>
        <w:spacing w:before="5" w:line="237" w:lineRule="auto"/>
        <w:jc w:val="left"/>
      </w:pP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поведенческих</w:t>
      </w:r>
      <w:r>
        <w:rPr>
          <w:spacing w:val="-2"/>
        </w:rPr>
        <w:t xml:space="preserve"> </w:t>
      </w:r>
      <w:r>
        <w:t>реакций;</w:t>
      </w:r>
    </w:p>
    <w:p w:rsidR="002D489C" w:rsidRDefault="002D489C">
      <w:pPr>
        <w:pStyle w:val="BodyText"/>
        <w:tabs>
          <w:tab w:val="left" w:pos="1958"/>
        </w:tabs>
        <w:spacing w:before="3"/>
        <w:ind w:right="393"/>
        <w:jc w:val="left"/>
      </w:pPr>
      <w:r>
        <w:t>проведение</w:t>
      </w:r>
      <w:r>
        <w:tab/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личностной сферы, повышение умственного развития и адаптивных возможностей ребенка;</w:t>
      </w:r>
      <w:r>
        <w:rPr>
          <w:spacing w:val="1"/>
        </w:rPr>
        <w:t xml:space="preserve"> </w:t>
      </w:r>
      <w:r>
        <w:t>оказание</w:t>
      </w:r>
      <w:r>
        <w:rPr>
          <w:spacing w:val="30"/>
        </w:rPr>
        <w:t xml:space="preserve"> </w:t>
      </w:r>
      <w:r>
        <w:t>консультативной</w:t>
      </w:r>
      <w:r>
        <w:rPr>
          <w:spacing w:val="27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учителю-дефектологу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воспитателям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ребенка.</w:t>
      </w:r>
    </w:p>
    <w:p w:rsidR="002D489C" w:rsidRDefault="002D489C">
      <w:pPr>
        <w:pStyle w:val="Heading2"/>
        <w:spacing w:before="5"/>
        <w:jc w:val="left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руководителя</w:t>
      </w:r>
    </w:p>
    <w:p w:rsidR="002D489C" w:rsidRDefault="002D489C">
      <w:pPr>
        <w:sectPr w:rsidR="002D489C">
          <w:pgSz w:w="11910" w:h="16840"/>
          <w:pgMar w:top="940" w:right="460" w:bottom="1240" w:left="1000" w:header="0" w:footer="897" w:gutter="0"/>
          <w:cols w:space="720"/>
        </w:sectPr>
      </w:pPr>
    </w:p>
    <w:p w:rsidR="002D489C" w:rsidRDefault="002D489C">
      <w:pPr>
        <w:pStyle w:val="BodyText"/>
        <w:spacing w:before="72" w:line="276" w:lineRule="auto"/>
        <w:ind w:left="320" w:right="119"/>
      </w:pPr>
      <w:r>
        <w:t>Музыкальный руководитель организует работу по музыкальному воспитанию детей с 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учителем-дефектологом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учреждении.</w:t>
      </w:r>
    </w:p>
    <w:p w:rsidR="002D489C" w:rsidRDefault="002D489C">
      <w:pPr>
        <w:pStyle w:val="BodyText"/>
        <w:spacing w:line="278" w:lineRule="auto"/>
        <w:ind w:left="541" w:right="133" w:firstLine="710"/>
      </w:pPr>
      <w:r>
        <w:t>Создание оптимальных условий для развития детей с ЗПР зависит в 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психологии,</w:t>
      </w:r>
      <w:r>
        <w:rPr>
          <w:spacing w:val="-2"/>
        </w:rPr>
        <w:t xml:space="preserve"> </w:t>
      </w:r>
      <w:r>
        <w:t>междисциплинарного</w:t>
      </w:r>
      <w:r>
        <w:rPr>
          <w:spacing w:val="2"/>
        </w:rPr>
        <w:t xml:space="preserve"> </w:t>
      </w:r>
      <w:r>
        <w:t>взаимодействия.</w:t>
      </w:r>
    </w:p>
    <w:p w:rsidR="002D489C" w:rsidRDefault="002D489C">
      <w:pPr>
        <w:pStyle w:val="Heading2"/>
        <w:spacing w:before="8"/>
        <w:ind w:left="1252"/>
      </w:pPr>
      <w:bookmarkStart w:id="3" w:name="Коррекционно-развивающая_работа_воспитат"/>
      <w:bookmarkEnd w:id="3"/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воспитателя</w:t>
      </w:r>
    </w:p>
    <w:p w:rsidR="002D489C" w:rsidRDefault="002D489C">
      <w:pPr>
        <w:pStyle w:val="BodyText"/>
        <w:spacing w:before="31" w:line="276" w:lineRule="auto"/>
        <w:ind w:left="541" w:right="118" w:firstLine="710"/>
      </w:pPr>
      <w:r>
        <w:t>Воспитатель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занимается коррекционно - воспитательной работой на занятиях и в режимные моменты,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физиологических,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педагога-психолога,</w:t>
      </w:r>
      <w:r>
        <w:rPr>
          <w:spacing w:val="-2"/>
        </w:rPr>
        <w:t xml:space="preserve"> </w:t>
      </w:r>
      <w:r>
        <w:t>учителя-дефектолога,</w:t>
      </w:r>
      <w:r>
        <w:rPr>
          <w:spacing w:val="-2"/>
        </w:rPr>
        <w:t xml:space="preserve"> </w:t>
      </w:r>
      <w:r>
        <w:t>учителя-логопеда.</w:t>
      </w:r>
    </w:p>
    <w:p w:rsidR="002D489C" w:rsidRDefault="002D489C">
      <w:pPr>
        <w:pStyle w:val="Heading2"/>
        <w:spacing w:before="2"/>
        <w:ind w:left="1482"/>
      </w:pPr>
      <w:bookmarkStart w:id="4" w:name="Диагностико-консультативное_направление_"/>
      <w:bookmarkEnd w:id="4"/>
      <w:r>
        <w:t>Диагностико-консультативное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работы для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 ЗПР</w:t>
      </w:r>
    </w:p>
    <w:p w:rsidR="002D489C" w:rsidRDefault="002D489C">
      <w:pPr>
        <w:pStyle w:val="BodyText"/>
        <w:spacing w:before="31" w:line="278" w:lineRule="auto"/>
        <w:ind w:left="541" w:right="110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обеспечивается комплексное изучение и динамическое наблюдением за развитием ребенка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2D489C" w:rsidRDefault="002D489C">
      <w:pPr>
        <w:pStyle w:val="Heading2"/>
        <w:spacing w:line="272" w:lineRule="exact"/>
        <w:ind w:left="1031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2D489C" w:rsidRDefault="002D489C">
      <w:pPr>
        <w:pStyle w:val="BodyText"/>
        <w:spacing w:line="272" w:lineRule="exact"/>
        <w:ind w:left="1031"/>
      </w:pPr>
      <w:r>
        <w:t>своевременное</w:t>
      </w:r>
      <w:r>
        <w:rPr>
          <w:spacing w:val="-7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ОВЗ;</w:t>
      </w:r>
    </w:p>
    <w:p w:rsidR="002D489C" w:rsidRDefault="002D489C">
      <w:pPr>
        <w:pStyle w:val="BodyText"/>
        <w:spacing w:before="5" w:line="237" w:lineRule="auto"/>
        <w:ind w:left="320" w:firstLine="710"/>
        <w:jc w:val="left"/>
      </w:pPr>
      <w:r>
        <w:t>комплексный</w:t>
      </w:r>
      <w:r>
        <w:rPr>
          <w:spacing w:val="8"/>
        </w:rPr>
        <w:t xml:space="preserve"> </w:t>
      </w:r>
      <w:r>
        <w:t>сбор</w:t>
      </w:r>
      <w:r>
        <w:rPr>
          <w:spacing w:val="3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ребёнке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основании</w:t>
      </w:r>
      <w:r>
        <w:rPr>
          <w:spacing w:val="8"/>
        </w:rPr>
        <w:t xml:space="preserve"> </w:t>
      </w:r>
      <w:r>
        <w:t>диагностической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3"/>
        </w:rPr>
        <w:t xml:space="preserve"> </w:t>
      </w:r>
      <w:r>
        <w:t>разного профиля;</w:t>
      </w:r>
    </w:p>
    <w:p w:rsidR="002D489C" w:rsidRDefault="002D489C">
      <w:pPr>
        <w:pStyle w:val="BodyText"/>
        <w:spacing w:before="6" w:line="237" w:lineRule="auto"/>
        <w:ind w:left="320" w:firstLine="710"/>
        <w:jc w:val="left"/>
      </w:pPr>
      <w:r>
        <w:t>определение</w:t>
      </w:r>
      <w:r>
        <w:rPr>
          <w:spacing w:val="29"/>
        </w:rPr>
        <w:t xml:space="preserve"> </w:t>
      </w:r>
      <w:r>
        <w:t>уровня</w:t>
      </w:r>
      <w:r>
        <w:rPr>
          <w:spacing w:val="30"/>
        </w:rPr>
        <w:t xml:space="preserve"> </w:t>
      </w:r>
      <w:r>
        <w:t>актуального</w:t>
      </w:r>
      <w:r>
        <w:rPr>
          <w:spacing w:val="3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зоны</w:t>
      </w:r>
      <w:r>
        <w:rPr>
          <w:spacing w:val="32"/>
        </w:rPr>
        <w:t xml:space="preserve"> </w:t>
      </w:r>
      <w:r>
        <w:t>ближайшего</w:t>
      </w:r>
      <w:r>
        <w:rPr>
          <w:spacing w:val="35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воспитанника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ЗПР,</w:t>
      </w:r>
      <w:r>
        <w:rPr>
          <w:spacing w:val="-57"/>
        </w:rPr>
        <w:t xml:space="preserve"> </w:t>
      </w:r>
      <w:r>
        <w:t>выявление его</w:t>
      </w:r>
      <w:r>
        <w:rPr>
          <w:spacing w:val="2"/>
        </w:rPr>
        <w:t xml:space="preserve"> </w:t>
      </w:r>
      <w:r>
        <w:t>резервных возможностей;</w:t>
      </w:r>
    </w:p>
    <w:p w:rsidR="002D489C" w:rsidRDefault="002D489C">
      <w:pPr>
        <w:pStyle w:val="BodyText"/>
        <w:tabs>
          <w:tab w:val="left" w:pos="2481"/>
          <w:tab w:val="left" w:pos="3921"/>
          <w:tab w:val="left" w:pos="6803"/>
        </w:tabs>
        <w:spacing w:before="6" w:line="237" w:lineRule="auto"/>
        <w:ind w:left="320" w:right="1183" w:firstLine="710"/>
        <w:jc w:val="left"/>
      </w:pPr>
      <w:r>
        <w:t>изучение</w:t>
      </w:r>
      <w:r>
        <w:tab/>
        <w:t>развития</w:t>
      </w:r>
      <w:r>
        <w:tab/>
        <w:t>эмоционально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волевой</w:t>
      </w:r>
      <w:r>
        <w:tab/>
        <w:t>сферы и личностных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воспитанников;</w:t>
      </w:r>
    </w:p>
    <w:p w:rsidR="002D489C" w:rsidRDefault="002D489C">
      <w:pPr>
        <w:pStyle w:val="BodyText"/>
        <w:spacing w:before="3"/>
        <w:ind w:left="1031"/>
        <w:jc w:val="left"/>
      </w:pPr>
      <w:r>
        <w:t>изучение</w:t>
      </w:r>
      <w:r>
        <w:rPr>
          <w:spacing w:val="53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ситуации</w:t>
      </w:r>
      <w:r>
        <w:rPr>
          <w:spacing w:val="55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семейного</w:t>
      </w:r>
      <w:r>
        <w:rPr>
          <w:spacing w:val="55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</w:p>
    <w:p w:rsidR="002D489C" w:rsidRDefault="002D489C">
      <w:pPr>
        <w:sectPr w:rsidR="002D489C">
          <w:pgSz w:w="11920" w:h="16850"/>
          <w:pgMar w:top="1040" w:right="660" w:bottom="1260" w:left="1120" w:header="0" w:footer="897" w:gutter="0"/>
          <w:cols w:space="720"/>
        </w:sectPr>
      </w:pPr>
    </w:p>
    <w:p w:rsidR="002D489C" w:rsidRDefault="002D489C">
      <w:pPr>
        <w:pStyle w:val="BodyText"/>
        <w:spacing w:line="274" w:lineRule="exact"/>
        <w:ind w:left="320"/>
        <w:jc w:val="left"/>
      </w:pPr>
      <w:r>
        <w:t>ЗПР;</w:t>
      </w:r>
    </w:p>
    <w:p w:rsidR="002D489C" w:rsidRDefault="002D489C">
      <w:pPr>
        <w:pStyle w:val="BodyText"/>
        <w:ind w:left="0"/>
        <w:jc w:val="left"/>
      </w:pPr>
      <w:r>
        <w:br w:type="column"/>
      </w:r>
    </w:p>
    <w:p w:rsidR="002D489C" w:rsidRDefault="002D489C">
      <w:pPr>
        <w:pStyle w:val="BodyText"/>
        <w:spacing w:line="275" w:lineRule="exact"/>
        <w:ind w:left="177"/>
        <w:jc w:val="left"/>
      </w:pPr>
      <w:r>
        <w:t>изучение</w:t>
      </w:r>
      <w:r>
        <w:rPr>
          <w:spacing w:val="-3"/>
        </w:rPr>
        <w:t xml:space="preserve"> </w:t>
      </w:r>
      <w:r>
        <w:t>адаптивных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социализации</w:t>
      </w:r>
      <w:r>
        <w:rPr>
          <w:spacing w:val="12"/>
        </w:rPr>
        <w:t xml:space="preserve"> </w:t>
      </w:r>
      <w:r>
        <w:t>ребёнка;</w:t>
      </w:r>
    </w:p>
    <w:p w:rsidR="002D489C" w:rsidRDefault="002D489C">
      <w:pPr>
        <w:pStyle w:val="BodyText"/>
        <w:spacing w:line="275" w:lineRule="exact"/>
        <w:ind w:left="177"/>
        <w:jc w:val="left"/>
      </w:pPr>
      <w:r>
        <w:t>системный</w:t>
      </w:r>
      <w:r>
        <w:rPr>
          <w:spacing w:val="7"/>
        </w:rPr>
        <w:t xml:space="preserve"> </w:t>
      </w:r>
      <w:r>
        <w:t>разносторонний</w:t>
      </w:r>
      <w:r>
        <w:rPr>
          <w:spacing w:val="8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специалистов</w:t>
      </w:r>
      <w:r>
        <w:rPr>
          <w:spacing w:val="9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уровнем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динамикой</w:t>
      </w:r>
      <w:r>
        <w:rPr>
          <w:spacing w:val="13"/>
        </w:rPr>
        <w:t xml:space="preserve"> </w:t>
      </w:r>
      <w:r>
        <w:t>развития</w:t>
      </w:r>
    </w:p>
    <w:p w:rsidR="002D489C" w:rsidRDefault="002D489C">
      <w:pPr>
        <w:spacing w:line="275" w:lineRule="exact"/>
        <w:sectPr w:rsidR="002D489C">
          <w:type w:val="continuous"/>
          <w:pgSz w:w="11920" w:h="16850"/>
          <w:pgMar w:top="1000" w:right="660" w:bottom="0" w:left="1120" w:header="720" w:footer="720" w:gutter="0"/>
          <w:cols w:num="2" w:space="720" w:equalWidth="0">
            <w:col w:w="815" w:space="40"/>
            <w:col w:w="9285"/>
          </w:cols>
        </w:sectPr>
      </w:pPr>
    </w:p>
    <w:p w:rsidR="002D489C" w:rsidRDefault="002D489C">
      <w:pPr>
        <w:pStyle w:val="BodyText"/>
        <w:spacing w:before="3" w:line="275" w:lineRule="exact"/>
        <w:ind w:left="320"/>
        <w:jc w:val="left"/>
      </w:pPr>
      <w:r>
        <w:t>ребёнка;</w:t>
      </w:r>
    </w:p>
    <w:p w:rsidR="002D489C" w:rsidRDefault="002D489C">
      <w:pPr>
        <w:pStyle w:val="BodyText"/>
        <w:spacing w:line="275" w:lineRule="exact"/>
        <w:ind w:left="1031"/>
        <w:jc w:val="left"/>
      </w:pPr>
      <w:r>
        <w:t>анализ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работы.</w:t>
      </w:r>
    </w:p>
    <w:p w:rsidR="002D489C" w:rsidRDefault="002D489C">
      <w:pPr>
        <w:pStyle w:val="Heading2"/>
        <w:spacing w:before="7" w:line="273" w:lineRule="exact"/>
        <w:ind w:left="1031"/>
        <w:jc w:val="left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2D489C" w:rsidRDefault="002D489C">
      <w:pPr>
        <w:pStyle w:val="BodyText"/>
        <w:spacing w:line="242" w:lineRule="auto"/>
        <w:ind w:left="320" w:firstLine="710"/>
        <w:jc w:val="left"/>
      </w:pPr>
      <w:r>
        <w:t>выработку</w:t>
      </w:r>
      <w:r>
        <w:rPr>
          <w:spacing w:val="30"/>
        </w:rPr>
        <w:t xml:space="preserve"> </w:t>
      </w:r>
      <w:r>
        <w:t>совместных</w:t>
      </w:r>
      <w:r>
        <w:rPr>
          <w:spacing w:val="35"/>
        </w:rPr>
        <w:t xml:space="preserve"> </w:t>
      </w:r>
      <w:r>
        <w:t>обоснованных</w:t>
      </w:r>
      <w:r>
        <w:rPr>
          <w:spacing w:val="35"/>
        </w:rPr>
        <w:t xml:space="preserve"> </w:t>
      </w:r>
      <w:r>
        <w:t>рекомендаций</w:t>
      </w:r>
      <w:r>
        <w:rPr>
          <w:spacing w:val="40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основным</w:t>
      </w:r>
      <w:r>
        <w:rPr>
          <w:spacing w:val="36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процесса;</w:t>
      </w:r>
    </w:p>
    <w:p w:rsidR="002D489C" w:rsidRDefault="002D489C">
      <w:pPr>
        <w:pStyle w:val="BodyText"/>
        <w:tabs>
          <w:tab w:val="left" w:pos="3213"/>
          <w:tab w:val="left" w:pos="5069"/>
          <w:tab w:val="left" w:pos="6388"/>
          <w:tab w:val="left" w:pos="6940"/>
          <w:tab w:val="left" w:pos="7995"/>
          <w:tab w:val="left" w:pos="9890"/>
        </w:tabs>
        <w:spacing w:line="242" w:lineRule="auto"/>
        <w:ind w:left="320" w:right="165" w:firstLine="710"/>
        <w:jc w:val="left"/>
      </w:pPr>
      <w:r>
        <w:t>консультирование</w:t>
      </w:r>
      <w:r>
        <w:tab/>
        <w:t>специалистами</w:t>
      </w:r>
      <w:r>
        <w:tab/>
        <w:t>педагогов</w:t>
      </w:r>
      <w:r>
        <w:tab/>
        <w:t>по</w:t>
      </w:r>
      <w:r>
        <w:tab/>
        <w:t>выбору</w:t>
      </w:r>
      <w:r>
        <w:tab/>
        <w:t>индивидуально</w:t>
      </w:r>
      <w:r>
        <w:tab/>
      </w:r>
      <w:r>
        <w:rPr>
          <w:spacing w:val="-3"/>
        </w:rPr>
        <w:t>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работы с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ЗПР;</w:t>
      </w:r>
    </w:p>
    <w:p w:rsidR="002D489C" w:rsidRDefault="002D489C">
      <w:pPr>
        <w:pStyle w:val="BodyText"/>
        <w:spacing w:line="242" w:lineRule="auto"/>
        <w:ind w:left="320" w:firstLine="710"/>
        <w:jc w:val="left"/>
      </w:pPr>
      <w:r>
        <w:t>консультативную</w:t>
      </w:r>
      <w:r>
        <w:rPr>
          <w:spacing w:val="13"/>
        </w:rPr>
        <w:t xml:space="preserve"> </w:t>
      </w:r>
      <w:r>
        <w:t>помощь</w:t>
      </w:r>
      <w:r>
        <w:rPr>
          <w:spacing w:val="29"/>
        </w:rPr>
        <w:t xml:space="preserve"> </w:t>
      </w:r>
      <w:r>
        <w:t>семье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вопросах</w:t>
      </w:r>
      <w:r>
        <w:rPr>
          <w:spacing w:val="10"/>
        </w:rPr>
        <w:t xml:space="preserve"> </w:t>
      </w:r>
      <w:r>
        <w:t>выбора</w:t>
      </w:r>
      <w:r>
        <w:rPr>
          <w:spacing w:val="15"/>
        </w:rPr>
        <w:t xml:space="preserve"> </w:t>
      </w:r>
      <w:r>
        <w:t>стратегии</w:t>
      </w:r>
      <w:r>
        <w:rPr>
          <w:spacing w:val="16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2D489C" w:rsidRDefault="002D489C">
      <w:pPr>
        <w:pStyle w:val="BodyText"/>
        <w:spacing w:before="6"/>
        <w:ind w:left="0"/>
        <w:jc w:val="left"/>
        <w:rPr>
          <w:sz w:val="22"/>
        </w:rPr>
      </w:pPr>
    </w:p>
    <w:p w:rsidR="002D489C" w:rsidRDefault="002D489C">
      <w:pPr>
        <w:pStyle w:val="BodyText"/>
        <w:ind w:left="320" w:right="169" w:firstLine="710"/>
      </w:pPr>
      <w:r>
        <w:rPr>
          <w:b/>
        </w:rPr>
        <w:t>Информационно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просветительская работа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6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 СМИ, презентации. Все эти формы должны быть направлены на 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сопровождения.</w:t>
      </w:r>
    </w:p>
    <w:p w:rsidR="002D489C" w:rsidRDefault="002D489C">
      <w:pPr>
        <w:pStyle w:val="BodyText"/>
        <w:spacing w:line="274" w:lineRule="exact"/>
        <w:ind w:left="1031"/>
      </w:pPr>
      <w:r>
        <w:t>Организационная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</w:p>
    <w:p w:rsidR="002D489C" w:rsidRDefault="002D489C">
      <w:pPr>
        <w:spacing w:line="274" w:lineRule="exact"/>
        <w:sectPr w:rsidR="002D489C">
          <w:type w:val="continuous"/>
          <w:pgSz w:w="11920" w:h="16850"/>
          <w:pgMar w:top="1000" w:right="660" w:bottom="0" w:left="1120" w:header="720" w:footer="720" w:gutter="0"/>
          <w:cols w:space="720"/>
        </w:sectPr>
      </w:pPr>
    </w:p>
    <w:p w:rsidR="002D489C" w:rsidRDefault="002D489C">
      <w:pPr>
        <w:pStyle w:val="BodyText"/>
        <w:spacing w:before="65"/>
        <w:ind w:left="320" w:right="169" w:firstLine="710"/>
      </w:pP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больших и малых педсоветов, обучающих совещаний с представителями администрации,</w:t>
      </w:r>
      <w:r>
        <w:rPr>
          <w:spacing w:val="1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родителями.</w:t>
      </w:r>
    </w:p>
    <w:p w:rsidR="002D489C" w:rsidRDefault="002D489C">
      <w:pPr>
        <w:pStyle w:val="BodyText"/>
        <w:ind w:left="0"/>
        <w:jc w:val="left"/>
        <w:rPr>
          <w:sz w:val="26"/>
        </w:rPr>
      </w:pPr>
    </w:p>
    <w:p w:rsidR="002D489C" w:rsidRDefault="002D489C">
      <w:pPr>
        <w:pStyle w:val="BodyText"/>
        <w:spacing w:before="7"/>
        <w:ind w:left="0"/>
        <w:jc w:val="left"/>
        <w:rPr>
          <w:sz w:val="28"/>
        </w:rPr>
      </w:pPr>
    </w:p>
    <w:p w:rsidR="002D489C" w:rsidRDefault="002D489C">
      <w:pPr>
        <w:pStyle w:val="Heading1"/>
      </w:pPr>
      <w:r>
        <w:rPr>
          <w:noProof/>
          <w:lang w:eastAsia="ru-RU"/>
        </w:rPr>
        <w:pict>
          <v:shape id="_x0000_s1074" type="#_x0000_t202" style="position:absolute;left:0;text-align:left;margin-left:134.9pt;margin-top:19.05pt;width:278.65pt;height:122.1pt;z-index:-251650048;mso-wrap-distance-left:0;mso-wrap-distance-right:0;mso-position-horizontal-relative:page" filled="f">
            <v:textbox inset="0,0,0,0">
              <w:txbxContent>
                <w:p w:rsidR="002D489C" w:rsidRDefault="002D489C">
                  <w:pPr>
                    <w:spacing w:before="71" w:line="273" w:lineRule="exact"/>
                    <w:ind w:left="169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Учитель-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дефектолог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72"/>
                    </w:tabs>
                    <w:spacing w:line="237" w:lineRule="auto"/>
                    <w:ind w:right="214" w:hanging="360"/>
                    <w:jc w:val="left"/>
                  </w:pPr>
                  <w:r>
                    <w:rPr>
                      <w:spacing w:val="-1"/>
                    </w:rPr>
                    <w:t>Планирует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организует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-1"/>
                    </w:rPr>
                    <w:t>целенаправленную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интеграцию в для детей с задержкой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психического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развития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72"/>
                    </w:tabs>
                    <w:spacing w:before="8" w:line="237" w:lineRule="auto"/>
                    <w:ind w:right="254" w:hanging="360"/>
                    <w:jc w:val="left"/>
                  </w:pPr>
                  <w:r>
                    <w:t>Проведение коррекционно-педагогической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работы с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детьми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872"/>
                    </w:tabs>
                    <w:ind w:right="643" w:hanging="360"/>
                    <w:jc w:val="left"/>
                  </w:pPr>
                  <w:r>
                    <w:t>Обучение родителей педтехнологиям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сотрудничества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приемам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методам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его</w:t>
                  </w:r>
                </w:p>
              </w:txbxContent>
            </v:textbox>
            <w10:wrap type="topAndBottom" anchorx="page"/>
          </v:shape>
        </w:pict>
      </w:r>
      <w:bookmarkStart w:id="5" w:name="Схема_взаимодействия_участников_коррекци"/>
      <w:bookmarkEnd w:id="5"/>
      <w:r>
        <w:t>Схема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11"/>
        </w:rPr>
        <w:t xml:space="preserve"> </w:t>
      </w:r>
      <w:r>
        <w:t>процесса</w:t>
      </w:r>
    </w:p>
    <w:p w:rsidR="002D489C" w:rsidRDefault="002D489C">
      <w:pPr>
        <w:pStyle w:val="BodyText"/>
        <w:ind w:left="0"/>
        <w:jc w:val="left"/>
        <w:rPr>
          <w:b/>
          <w:sz w:val="20"/>
        </w:rPr>
      </w:pPr>
    </w:p>
    <w:p w:rsidR="002D489C" w:rsidRDefault="002D489C">
      <w:pPr>
        <w:pStyle w:val="BodyText"/>
        <w:ind w:left="0"/>
        <w:jc w:val="left"/>
        <w:rPr>
          <w:b/>
          <w:sz w:val="20"/>
        </w:rPr>
      </w:pPr>
    </w:p>
    <w:p w:rsidR="002D489C" w:rsidRDefault="002D489C">
      <w:pPr>
        <w:pStyle w:val="BodyText"/>
        <w:spacing w:before="9"/>
        <w:ind w:left="0"/>
        <w:jc w:val="left"/>
        <w:rPr>
          <w:b/>
          <w:sz w:val="17"/>
        </w:rPr>
      </w:pPr>
    </w:p>
    <w:p w:rsidR="002D489C" w:rsidRDefault="002D489C">
      <w:pPr>
        <w:pStyle w:val="Heading2"/>
        <w:spacing w:before="90"/>
        <w:ind w:left="4412" w:right="4514"/>
        <w:jc w:val="center"/>
      </w:pPr>
      <w:r>
        <w:rPr>
          <w:noProof/>
          <w:lang w:eastAsia="ru-RU"/>
        </w:rPr>
        <w:pict>
          <v:group id="_x0000_s1075" style="position:absolute;left:0;text-align:left;margin-left:129pt;margin-top:-157.2pt;width:419.55pt;height:607.5pt;z-index:-251654144;mso-position-horizontal-relative:page" coordorigin="2580,-3144" coordsize="8391,12150">
            <v:shape id="_x0000_s1076" style="position:absolute;left:5830;top:1266;width:670;height:7740" coordorigin="5830,1266" coordsize="670,7740" o:spt="100" adj="0,,0" path="m6331,1391r-11,-26l6280,1266r-69,115l6261,1385,5830,7026r20,1l6281,1387r50,4xm6500,8286r-121,59l6419,8376r-404,529l5975,8875r-25,131l6071,8948r-19,-15l6031,8917r404,-529l6475,8418r11,-58l6500,8286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rect id="_x0000_s1077" style="position:absolute;left:4714;top:13;width:2837;height:1340" filled="f"/>
            <v:shape id="_x0000_s1078" style="position:absolute;left:5390;top:1353;width:303;height:1624" coordorigin="5390,1353" coordsize="303,1624" o:spt="100" adj="0,,0" path="m5624,1470l5390,2974r20,3l5644,1473r-20,-3xm5683,1450r-56,l5647,1454r-3,19l5693,1481r-10,-31xm5627,1450r-3,20l5644,1473r3,-19l5627,1450xm5652,1353r-78,110l5624,1470r3,-20l5683,1450r-31,-97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rect id="_x0000_s1079" style="position:absolute;left:6092;top:2603;width:2179;height:5761" filled="f"/>
            <v:shape id="_x0000_s1080" style="position:absolute;left:6697;top:1271;width:171;height:1267" coordorigin="6697,1271" coordsize="171,1267" o:spt="100" adj="0,,0" path="m6767,1390r-20,2l6848,2538r20,-2l6767,1390xm6746,1271r-49,125l6747,1392r-2,-20l6765,1370r42,l6746,1271xm6765,1370r-20,2l6747,1392r20,-2l6765,1370xm6807,1370r-42,l6767,1390r49,-5l6807,1370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1" type="#_x0000_t75" style="position:absolute;left:5832;top:4293;width:364;height:121">
              <v:imagedata r:id="rId50" o:title=""/>
            </v:shape>
            <v:shape id="_x0000_s1082" style="position:absolute;left:2580;top:-1732;width:6715;height:4707" coordorigin="2580,-1732" coordsize="6715,4707" o:spt="100" adj="0,,0" path="m2978,-810r-123,54l2893,-724r-244,292l2611,-464r-31,130l2703,-387r-20,-17l2665,-419r244,-292l2947,-679r14,-60l2978,-810xm5070,2975r-21,-63l5027,2848r-35,36l4382,2280r14,-14l4417,2245r-127,-42l4333,2330r35,-35l4978,2898r-35,35l5070,2975xm5993,-187r-50,l5941,-810r-20,l5923,-187r-50,l5933,-67r50,-100l5993,-187xm9295,-702r-21,-64l9253,-829r-35,35l8363,-1654r14,-14l8398,-1689r-127,-43l8313,-1604r35,-36l9203,-780r-35,35l9295,-702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rect id="_x0000_s1083" style="position:absolute;left:2698;top:-3144;width:5573;height:2442" stroked="f"/>
            <v:shape id="_x0000_s1084" style="position:absolute;left:8375;top:2975;width:726;height:674" coordorigin="8375,2975" coordsize="726,674" o:spt="100" adj="0,,0" path="m8422,3524r-47,125l8504,3612r-22,-24l8455,3588r-14,-14l8456,3560r-34,-36xm8456,3560r-15,14l8455,3588r15,-13l8456,3560xm8470,3575r-15,13l8482,3588r-12,-13xm9006,3050r-550,510l8470,3575r550,-511l9006,3050xm9078,3036r-57,l9035,3051r-15,13l9054,3101r24,-65xm9021,3036r-15,14l9020,3064r15,-13l9021,3036xm9101,2975r-129,38l9006,3050r15,-14l9078,3036r23,-61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rect id="_x0000_s1085" style="position:absolute;left:8645;top:-566;width:2326;height:4921" stroked="f"/>
            <v:shape id="_x0000_s1086" style="position:absolute;left:4290;top:371;width:4358;height:597" coordorigin="4290,371" coordsize="4358,597" o:spt="100" adj="0,,0" path="m4714,908r-20,-10l4594,848r,50l4290,896r,20l4594,918r,50l4695,918r19,-10xm8648,390r-6,-19l7664,632r-13,-49l7551,672r131,27l7671,656r-2,-5l8648,390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wrap anchorx="page"/>
          </v:group>
        </w:pict>
      </w:r>
      <w:r>
        <w:rPr>
          <w:noProof/>
          <w:lang w:eastAsia="ru-RU"/>
        </w:rPr>
        <w:pict>
          <v:shape id="_x0000_s1087" type="#_x0000_t202" style="position:absolute;left:0;text-align:left;margin-left:79.4pt;margin-top:-16.7pt;width:136.2pt;height:134.45pt;z-index:251660288;mso-position-horizontal-relative:page" filled="f">
            <v:textbox inset="0,0,0,0">
              <w:txbxContent>
                <w:p w:rsidR="002D489C" w:rsidRDefault="002D489C">
                  <w:pPr>
                    <w:spacing w:before="75" w:line="272" w:lineRule="exact"/>
                    <w:ind w:left="147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Воспитатель</w:t>
                  </w:r>
                </w:p>
                <w:p w:rsidR="002D489C" w:rsidRDefault="002D489C">
                  <w:pPr>
                    <w:pStyle w:val="BodyText"/>
                    <w:spacing w:line="271" w:lineRule="exact"/>
                    <w:ind w:left="147"/>
                    <w:jc w:val="left"/>
                  </w:pPr>
                  <w:r>
                    <w:t>-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проведение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СИОС</w:t>
                  </w:r>
                </w:p>
                <w:p w:rsidR="002D489C" w:rsidRDefault="002D489C">
                  <w:pPr>
                    <w:pStyle w:val="BodyText"/>
                    <w:ind w:left="147" w:right="607"/>
                    <w:jc w:val="left"/>
                  </w:pPr>
                  <w:r>
                    <w:t>-соблюдение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преемственности 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работе с другими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специалистами</w:t>
                  </w:r>
                </w:p>
                <w:p w:rsidR="002D489C" w:rsidRDefault="002D489C">
                  <w:pPr>
                    <w:pStyle w:val="BodyText"/>
                    <w:spacing w:line="244" w:lineRule="auto"/>
                    <w:ind w:left="147" w:right="569"/>
                    <w:jc w:val="left"/>
                  </w:pPr>
                  <w:r>
                    <w:t>-обеспечение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индивидуального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подхода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каждому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_x0000_s1088" type="#_x0000_t202" style="position:absolute;left:0;text-align:left;margin-left:432.25pt;margin-top:-28.3pt;width:116.3pt;height:246.05pt;z-index:251661312;mso-position-horizontal-relative:page" filled="f">
            <v:textbox inset="0,0,0,0">
              <w:txbxContent>
                <w:p w:rsidR="002D489C" w:rsidRDefault="002D489C">
                  <w:pPr>
                    <w:spacing w:before="71"/>
                    <w:ind w:left="154" w:right="522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Музыкальный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руководитель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294"/>
                    </w:tabs>
                    <w:ind w:right="559" w:firstLine="0"/>
                    <w:jc w:val="left"/>
                  </w:pPr>
                  <w:r>
                    <w:t>развитие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музыкальных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способностей,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эмоциональной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сферы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творческой</w:t>
                  </w:r>
                </w:p>
                <w:p w:rsidR="002D489C" w:rsidRDefault="002D489C">
                  <w:pPr>
                    <w:pStyle w:val="BodyText"/>
                    <w:spacing w:line="237" w:lineRule="auto"/>
                    <w:ind w:left="154" w:right="540"/>
                    <w:jc w:val="left"/>
                  </w:pPr>
                  <w:r>
                    <w:t>деятельности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</w:rPr>
                    <w:t>воспитанников;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294"/>
                    </w:tabs>
                    <w:spacing w:before="2"/>
                    <w:ind w:right="314" w:firstLine="0"/>
                    <w:jc w:val="left"/>
                  </w:pPr>
                  <w:r>
                    <w:t>взаимодействие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 специалистами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детского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сада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вопросам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организации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совместной</w:t>
                  </w:r>
                </w:p>
                <w:p w:rsidR="002D489C" w:rsidRDefault="002D489C">
                  <w:pPr>
                    <w:pStyle w:val="BodyText"/>
                    <w:spacing w:before="10"/>
                    <w:ind w:left="154"/>
                    <w:jc w:val="left"/>
                  </w:pPr>
                  <w:r>
                    <w:t>деятельности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детей</w:t>
                  </w:r>
                </w:p>
              </w:txbxContent>
            </v:textbox>
            <w10:wrap anchorx="page"/>
          </v:shape>
        </w:pict>
      </w:r>
      <w:r>
        <w:t>РЕБЕНОК</w:t>
      </w:r>
    </w:p>
    <w:p w:rsidR="002D489C" w:rsidRDefault="002D489C">
      <w:pPr>
        <w:spacing w:before="2"/>
        <w:ind w:left="4277" w:right="4386" w:hanging="1"/>
        <w:jc w:val="center"/>
        <w:rPr>
          <w:b/>
          <w:sz w:val="24"/>
        </w:rPr>
      </w:pPr>
      <w:r>
        <w:rPr>
          <w:b/>
          <w:sz w:val="24"/>
        </w:rPr>
        <w:t>с задержкой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психического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развития</w:t>
      </w:r>
    </w:p>
    <w:p w:rsidR="002D489C" w:rsidRDefault="002D489C">
      <w:pPr>
        <w:pStyle w:val="BodyText"/>
        <w:ind w:left="0"/>
        <w:jc w:val="left"/>
        <w:rPr>
          <w:b/>
          <w:sz w:val="26"/>
        </w:rPr>
      </w:pPr>
    </w:p>
    <w:p w:rsidR="002D489C" w:rsidRDefault="002D489C">
      <w:pPr>
        <w:pStyle w:val="BodyText"/>
        <w:ind w:left="0"/>
        <w:jc w:val="left"/>
        <w:rPr>
          <w:b/>
          <w:sz w:val="26"/>
        </w:rPr>
      </w:pPr>
    </w:p>
    <w:p w:rsidR="002D489C" w:rsidRDefault="002D489C">
      <w:pPr>
        <w:pStyle w:val="BodyText"/>
        <w:ind w:left="0"/>
        <w:jc w:val="left"/>
        <w:rPr>
          <w:b/>
          <w:sz w:val="26"/>
        </w:rPr>
      </w:pPr>
    </w:p>
    <w:p w:rsidR="002D489C" w:rsidRDefault="002D489C">
      <w:pPr>
        <w:pStyle w:val="BodyText"/>
        <w:ind w:left="0"/>
        <w:jc w:val="left"/>
        <w:rPr>
          <w:b/>
          <w:sz w:val="26"/>
        </w:rPr>
      </w:pPr>
    </w:p>
    <w:p w:rsidR="002D489C" w:rsidRDefault="002D489C">
      <w:pPr>
        <w:pStyle w:val="BodyText"/>
        <w:spacing w:before="1"/>
        <w:ind w:left="0"/>
        <w:jc w:val="left"/>
        <w:rPr>
          <w:b/>
          <w:sz w:val="26"/>
        </w:rPr>
      </w:pPr>
    </w:p>
    <w:p w:rsidR="002D489C" w:rsidRDefault="002D489C">
      <w:pPr>
        <w:pStyle w:val="Heading2"/>
        <w:ind w:left="5127" w:right="3362"/>
        <w:jc w:val="left"/>
      </w:pPr>
      <w:r>
        <w:rPr>
          <w:noProof/>
          <w:lang w:eastAsia="ru-RU"/>
        </w:rPr>
        <w:pict>
          <v:shape id="_x0000_s1089" style="position:absolute;left:0;text-align:left;margin-left:91pt;margin-top:-17.3pt;width:6pt;height:234pt;z-index:251657216;mso-position-horizontal-relative:page" coordorigin="1820,-346" coordsize="120,4680" o:spt="100" adj="0,,0" path="m1870,4214r-50,l1880,4334r50,-100l1870,4234r,-20xm1890,-246r-20,l1870,4234r20,l1890,-246xm1940,4214r-50,l1890,4234r40,l1940,4214xm1880,-346r-60,120l1870,-226r,-20l1930,-246r-50,-100xm1930,-246r-40,l1890,-226r50,l1930,-246xe" fillcolor="black" stroked="f"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/>
          </v:shape>
        </w:pict>
      </w:r>
      <w:r>
        <w:rPr>
          <w:noProof/>
          <w:lang w:eastAsia="ru-RU"/>
        </w:rPr>
        <w:pict>
          <v:shape id="_x0000_s1090" type="#_x0000_t202" style="position:absolute;left:0;text-align:left;margin-left:111.6pt;margin-top:14.15pt;width:180pt;height:148.45pt;z-index:251659264;mso-position-horizontal-relative:page" filled="f">
            <v:textbox inset="0,0,0,0">
              <w:txbxContent>
                <w:p w:rsidR="002D489C" w:rsidRDefault="002D489C">
                  <w:pPr>
                    <w:spacing w:before="74" w:line="272" w:lineRule="exact"/>
                    <w:ind w:left="147"/>
                    <w:rPr>
                      <w:b/>
                      <w:sz w:val="24"/>
                    </w:rPr>
                  </w:pPr>
                  <w:r>
                    <w:rPr>
                      <w:b/>
                    </w:rPr>
                    <w:t>Педагог-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психолог</w:t>
                  </w:r>
                </w:p>
                <w:p w:rsidR="002D489C" w:rsidRDefault="002D489C">
                  <w:pPr>
                    <w:pStyle w:val="BodyText"/>
                    <w:spacing w:line="237" w:lineRule="auto"/>
                    <w:ind w:left="147" w:right="130"/>
                    <w:jc w:val="left"/>
                  </w:pPr>
                  <w:r>
                    <w:t>-психологическое обследование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воспитанников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292"/>
                    </w:tabs>
                    <w:spacing w:before="9" w:line="237" w:lineRule="auto"/>
                    <w:ind w:right="1019" w:firstLine="0"/>
                    <w:jc w:val="left"/>
                  </w:pPr>
                  <w:r>
                    <w:t>коррекция основных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психических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процессов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292"/>
                    </w:tabs>
                    <w:ind w:right="293" w:firstLine="0"/>
                    <w:jc w:val="left"/>
                  </w:pPr>
                  <w:r>
                    <w:t>снятие тревожности 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негативном настрое 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непосредственно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образовательной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деятельности</w:t>
                  </w:r>
                </w:p>
                <w:p w:rsidR="002D489C" w:rsidRDefault="002D489C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292"/>
                    </w:tabs>
                    <w:spacing w:before="9"/>
                    <w:ind w:left="291" w:hanging="145"/>
                    <w:jc w:val="left"/>
                  </w:pPr>
                  <w:r>
                    <w:t>консультирование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персонала</w:t>
                  </w:r>
                </w:p>
              </w:txbxContent>
            </v:textbox>
            <w10:wrap anchorx="page"/>
          </v:shape>
        </w:pict>
      </w:r>
      <w:r>
        <w:t>Инструктор по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</w:p>
    <w:p w:rsidR="002D489C" w:rsidRDefault="002D489C">
      <w:pPr>
        <w:pStyle w:val="ListParagraph"/>
        <w:numPr>
          <w:ilvl w:val="1"/>
          <w:numId w:val="38"/>
        </w:numPr>
        <w:tabs>
          <w:tab w:val="left" w:pos="5267"/>
        </w:tabs>
        <w:spacing w:line="242" w:lineRule="auto"/>
        <w:ind w:right="3388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СИОС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</w:p>
    <w:p w:rsidR="002D489C" w:rsidRDefault="002D489C">
      <w:pPr>
        <w:pStyle w:val="BodyText"/>
        <w:ind w:left="5127" w:right="3129"/>
        <w:jc w:val="left"/>
      </w:pPr>
      <w:r>
        <w:t>воспитанниками 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</w:p>
    <w:p w:rsidR="002D489C" w:rsidRDefault="002D489C">
      <w:pPr>
        <w:pStyle w:val="ListParagraph"/>
        <w:numPr>
          <w:ilvl w:val="1"/>
          <w:numId w:val="38"/>
        </w:numPr>
        <w:tabs>
          <w:tab w:val="left" w:pos="5267"/>
        </w:tabs>
        <w:ind w:right="3391" w:firstLine="0"/>
        <w:jc w:val="left"/>
        <w:rPr>
          <w:sz w:val="24"/>
        </w:rPr>
      </w:pPr>
      <w:r>
        <w:rPr>
          <w:spacing w:val="-4"/>
          <w:sz w:val="24"/>
        </w:rPr>
        <w:t>регулирование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</w:p>
    <w:p w:rsidR="002D489C" w:rsidRDefault="002D489C">
      <w:pPr>
        <w:pStyle w:val="ListParagraph"/>
        <w:numPr>
          <w:ilvl w:val="1"/>
          <w:numId w:val="38"/>
        </w:numPr>
        <w:tabs>
          <w:tab w:val="left" w:pos="5267"/>
        </w:tabs>
        <w:spacing w:line="242" w:lineRule="auto"/>
        <w:ind w:right="3444" w:firstLine="0"/>
        <w:jc w:val="left"/>
        <w:rPr>
          <w:sz w:val="24"/>
        </w:rPr>
      </w:pPr>
      <w:r>
        <w:rPr>
          <w:noProof/>
          <w:lang w:eastAsia="ru-RU"/>
        </w:rPr>
        <w:pict>
          <v:shape id="_x0000_s1091" type="#_x0000_t202" style="position:absolute;left:0;text-align:left;margin-left:61pt;margin-top:10pt;width:236.5pt;height:2in;z-index:251658240;mso-position-horizontal-relative:page" filled="f">
            <v:textbox inset="0,0,0,0">
              <w:txbxContent>
                <w:p w:rsidR="002D489C" w:rsidRDefault="002D489C">
                  <w:pPr>
                    <w:spacing w:before="75"/>
                    <w:ind w:left="142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Учитель-логопед</w:t>
                  </w:r>
                </w:p>
                <w:p w:rsidR="002D489C" w:rsidRDefault="002D489C">
                  <w:pPr>
                    <w:pStyle w:val="BodyText"/>
                    <w:spacing w:before="12" w:line="254" w:lineRule="auto"/>
                    <w:ind w:left="246" w:right="490"/>
                    <w:jc w:val="left"/>
                  </w:pPr>
                  <w:r>
                    <w:t>-практическое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усвоение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лексических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грамматических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средств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языка;</w:t>
                  </w:r>
                </w:p>
                <w:p w:rsidR="002D489C" w:rsidRDefault="002D489C">
                  <w:pPr>
                    <w:pStyle w:val="BodyText"/>
                    <w:spacing w:line="257" w:lineRule="exact"/>
                    <w:ind w:left="246"/>
                    <w:jc w:val="left"/>
                  </w:pPr>
                  <w:r>
                    <w:t>-формирование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правильного</w:t>
                  </w:r>
                </w:p>
                <w:p w:rsidR="002D489C" w:rsidRDefault="002D489C">
                  <w:pPr>
                    <w:pStyle w:val="BodyText"/>
                    <w:spacing w:before="3"/>
                    <w:ind w:left="246" w:right="227"/>
                    <w:jc w:val="left"/>
                  </w:pPr>
                  <w:r>
                    <w:t>произношения (воспитание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артикуляционных навыков,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звукопроизношения,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слоговой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структуры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слова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фонематического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восприятия);</w:t>
                  </w:r>
                </w:p>
                <w:p w:rsidR="002D489C" w:rsidRDefault="002D489C">
                  <w:pPr>
                    <w:pStyle w:val="BodyText"/>
                    <w:spacing w:before="15"/>
                    <w:ind w:left="270"/>
                    <w:jc w:val="left"/>
                  </w:pPr>
                  <w:r>
                    <w:t>-развитие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навыков связной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речи</w:t>
                  </w:r>
                </w:p>
              </w:txbxContent>
            </v:textbox>
            <w10:wrap anchorx="page"/>
          </v:shape>
        </w:pict>
      </w:r>
      <w:r>
        <w:rPr>
          <w:spacing w:val="-2"/>
          <w:sz w:val="24"/>
        </w:rPr>
        <w:t>планирование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</w:p>
    <w:p w:rsidR="002D489C" w:rsidRDefault="002D489C">
      <w:pPr>
        <w:spacing w:line="242" w:lineRule="auto"/>
        <w:rPr>
          <w:sz w:val="24"/>
        </w:rPr>
        <w:sectPr w:rsidR="002D489C">
          <w:pgSz w:w="11920" w:h="16850"/>
          <w:pgMar w:top="980" w:right="660" w:bottom="1080" w:left="1120" w:header="0" w:footer="897" w:gutter="0"/>
          <w:cols w:space="720"/>
        </w:sectPr>
      </w:pPr>
    </w:p>
    <w:p w:rsidR="002D489C" w:rsidRDefault="002D489C">
      <w:pPr>
        <w:spacing w:before="61"/>
        <w:ind w:left="584"/>
        <w:rPr>
          <w:b/>
          <w:sz w:val="32"/>
        </w:rPr>
      </w:pPr>
      <w:r>
        <w:rPr>
          <w:b/>
          <w:sz w:val="32"/>
        </w:rPr>
        <w:t>Схема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взаимодействия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участников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коррекционного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процесса</w:t>
      </w:r>
    </w:p>
    <w:p w:rsidR="002D489C" w:rsidRDefault="002D489C">
      <w:pPr>
        <w:pStyle w:val="BodyText"/>
        <w:ind w:left="0"/>
        <w:jc w:val="left"/>
        <w:rPr>
          <w:b/>
          <w:sz w:val="20"/>
        </w:rPr>
      </w:pPr>
    </w:p>
    <w:p w:rsidR="002D489C" w:rsidRDefault="002D489C">
      <w:pPr>
        <w:pStyle w:val="BodyText"/>
        <w:ind w:left="0"/>
        <w:jc w:val="left"/>
        <w:rPr>
          <w:b/>
          <w:sz w:val="12"/>
        </w:rPr>
      </w:pPr>
      <w:r>
        <w:rPr>
          <w:noProof/>
          <w:lang w:eastAsia="ru-RU"/>
        </w:rPr>
        <w:pict>
          <v:group id="_x0000_s1092" style="position:absolute;margin-left:85.45pt;margin-top:8.9pt;width:468.15pt;height:355.7pt;z-index:-251649024;mso-wrap-distance-left:0;mso-wrap-distance-right:0;mso-position-horizontal-relative:page" coordorigin="1709,178" coordsize="9363,7114">
            <v:rect id="_x0000_s1093" style="position:absolute;left:1904;top:187;width:4126;height:524" filled="f"/>
            <v:shape id="_x0000_s1094" style="position:absolute;left:3667;top:363;width:2725;height:2718" coordorigin="3667,363" coordsize="2725,2718" o:spt="100" adj="0,,0" path="m3667,1299r26,131l3777,1337r5,-7l3734,1317r1,-5l3715,1312r-48,-13xm3879,706r-164,606l3735,1312,3899,711r-20,-5xm4261,704r-14,7l4242,711r109,2251l4301,2964r66,117l4411,2982r9,-21l4371,2961,4265,763r21,l4261,704xm4421,2959r-50,2l4420,2961r1,-2xm4286,763r-21,l4735,1863r-46,20l4791,1969r5,-88l4798,1855r-45,l4286,763xm4799,1835r-46,20l4798,1855r1,-20xm4612,699r-6,19l5912,1155r-16,47l6029,1183r-47,-47l5918,1136,4612,699xm5934,1088r-16,48l5982,1136r-48,-48xm6375,433r-400,l6272,434r,50l6373,434r2,-1xm5975,363r-120,59l5975,483r,-50l6375,433r17,-9l6372,414r-100,l5975,413r,-50xm6272,364r,50l6372,414,6272,364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5" style="position:absolute;left:1716;top:185;width:9324;height:5736" coordorigin="1716,185" coordsize="9324,5736" o:spt="100" adj="0,,0" path="m1730,4159r2523,l4253,2952r-2523,l1730,4159xm4436,3842r2520,l6956,2856r-2520,l4436,3842xm4436,2759r4138,l8574,1970r-4138,l4436,2759xm6493,709r3202,l9695,185r-3202,l6493,709xm1716,5921r2523,l4239,4133r-2523,l1716,5921xm4424,4207r2520,l6944,3804r-2520,l4424,4207xm7092,3360r3948,l11040,2638r-3948,l7092,3360xm8717,2151r2155,l10872,853r-2155,l8717,2151xe" fill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6" style="position:absolute;left:6479;top:483;width:3087;height:2250" coordorigin="6479,483" coordsize="3087,2250" o:spt="100" adj="0,,0" path="m8142,502r-6,-19l6593,886r-13,-48l6479,926r131,28l6599,911r-1,-5l8142,502xm8719,2613l8570,492r-10,1l8550,490,8252,1635r-48,-13l8232,1753r82,-94l8320,1652r-48,-12l8554,555r145,2059l8719,2613xm8768,2609r-49,4l8719,2613r-20,1l8649,2618r68,115l8758,2634r9,-21l8768,2609xm9566,807r-50,l9514,491r-20,l9496,807r-50,1l9507,927r49,-100l9566,807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7" style="position:absolute;left:4300;top:5438;width:4772;height:1846" coordorigin="4300,5438" coordsize="4772,1846" o:spt="100" adj="0,,0" path="m4300,7284r2523,l6823,5993r-2523,l4300,7284xm7092,5979r1980,l9072,5438r-1980,l7092,5979xm7092,6573r1980,l9072,6032r-1980,l7092,6573xe" fill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8" type="#_x0000_t202" style="position:absolute;left:2837;top:273;width:2280;height:266" filled="f" stroked="f">
              <v:textbox inset="0,0,0,0">
                <w:txbxContent>
                  <w:p w:rsidR="002D489C" w:rsidRDefault="002D489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Учитель-дефектолог</w:t>
                    </w:r>
                  </w:p>
                </w:txbxContent>
              </v:textbox>
            </v:shape>
            <v:shape id="_x0000_s1099" type="#_x0000_t202" style="position:absolute;left:7154;top:283;width:3433;height:1755" filled="f" stroked="f">
              <v:textbox inset="0,0,0,0">
                <w:txbxContent>
                  <w:p w:rsidR="002D489C" w:rsidRDefault="002D489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</w:rPr>
                      <w:t>ВОСПИТАТЕЛЬ</w:t>
                    </w:r>
                  </w:p>
                  <w:p w:rsidR="002D489C" w:rsidRDefault="002D489C">
                    <w:pPr>
                      <w:spacing w:before="5"/>
                      <w:rPr>
                        <w:b/>
                        <w:sz w:val="33"/>
                      </w:rPr>
                    </w:pPr>
                  </w:p>
                  <w:p w:rsidR="002D489C" w:rsidRDefault="002D489C">
                    <w:pPr>
                      <w:ind w:left="1718" w:right="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Совместная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игровая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ситуация</w:t>
                    </w:r>
                  </w:p>
                </w:txbxContent>
              </v:textbox>
            </v:shape>
            <v:shape id="_x0000_s1100" type="#_x0000_t202" style="position:absolute;left:4634;top:2055;width:5772;height:1217" filled="f" stroked="f">
              <v:textbox inset="0,0,0,0">
                <w:txbxContent>
                  <w:p w:rsidR="002D489C" w:rsidRDefault="002D489C">
                    <w:pPr>
                      <w:spacing w:line="247" w:lineRule="auto"/>
                      <w:ind w:left="1080" w:right="2018" w:hanging="1081"/>
                      <w:rPr>
                        <w:sz w:val="24"/>
                      </w:rPr>
                    </w:pPr>
                    <w:r>
                      <w:t>Работа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родителями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(консультации,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анкетирование)</w:t>
                    </w:r>
                  </w:p>
                  <w:p w:rsidR="002D489C" w:rsidRDefault="002D489C">
                    <w:pPr>
                      <w:spacing w:before="90" w:line="242" w:lineRule="auto"/>
                      <w:ind w:left="3543" w:right="1" w:hanging="42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Индивидуальная работа 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свободное время.</w:t>
                    </w:r>
                  </w:p>
                </w:txbxContent>
              </v:textbox>
            </v:shape>
            <v:shape id="_x0000_s1101" type="#_x0000_t202" style="position:absolute;left:4451;top:6079;width:2222;height:833" filled="f" stroked="f">
              <v:textbox inset="0,0,0,0">
                <w:txbxContent>
                  <w:p w:rsidR="002D489C" w:rsidRDefault="002D489C">
                    <w:pPr>
                      <w:spacing w:line="247" w:lineRule="auto"/>
                      <w:rPr>
                        <w:sz w:val="24"/>
                      </w:rPr>
                    </w:pPr>
                    <w:r>
                      <w:t>Фронтальная игровая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ситуация</w:t>
                    </w:r>
                  </w:p>
                </w:txbxContent>
              </v:textbox>
            </v:shape>
            <v:shape id="_x0000_s1102" type="#_x0000_t202" style="position:absolute;left:7099;top:6013;width:1965;height:553" filled="f" stroked="f">
              <v:textbox inset="0,0,0,0">
                <w:txbxContent>
                  <w:p w:rsidR="002D489C" w:rsidRDefault="002D489C">
                    <w:pPr>
                      <w:spacing w:before="104"/>
                      <w:ind w:left="328"/>
                      <w:rPr>
                        <w:sz w:val="24"/>
                      </w:rPr>
                    </w:pPr>
                    <w:r>
                      <w:t>Игротерапия</w:t>
                    </w:r>
                  </w:p>
                </w:txbxContent>
              </v:textbox>
            </v:shape>
            <v:shape id="_x0000_s1103" type="#_x0000_t202" style="position:absolute;left:7099;top:5445;width:1965;height:553" filled="f" stroked="f">
              <v:textbox inset="0,0,0,0">
                <w:txbxContent>
                  <w:p w:rsidR="002D489C" w:rsidRDefault="002D489C">
                    <w:pPr>
                      <w:spacing w:before="76"/>
                      <w:ind w:left="146"/>
                      <w:rPr>
                        <w:sz w:val="24"/>
                      </w:rPr>
                    </w:pPr>
                    <w:r>
                      <w:t>ИЗО</w:t>
                    </w:r>
                  </w:p>
                </w:txbxContent>
              </v:textbox>
            </v:shape>
            <v:shape id="_x0000_s1104" type="#_x0000_t202" style="position:absolute;left:1730;top:4153;width:2508;height:1760" filled="f" stroked="f">
              <v:textbox inset="0,0,0,0">
                <w:txbxContent>
                  <w:p w:rsidR="002D489C" w:rsidRDefault="002D489C">
                    <w:pPr>
                      <w:spacing w:before="52" w:line="242" w:lineRule="auto"/>
                      <w:ind w:left="137" w:right="661"/>
                      <w:rPr>
                        <w:sz w:val="24"/>
                      </w:rPr>
                    </w:pPr>
                    <w:r>
                      <w:t>Коррекционная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подгрупповая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игровая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ситуация</w:t>
                    </w:r>
                  </w:p>
                </w:txbxContent>
              </v:textbox>
            </v:shape>
            <v:shape id="_x0000_s1105" type="#_x0000_t202" style="position:absolute;left:1730;top:2959;width:2508;height:1179" filled="f" stroked="f">
              <v:textbox inset="0,0,0,0">
                <w:txbxContent>
                  <w:p w:rsidR="002D489C" w:rsidRDefault="002D489C">
                    <w:pPr>
                      <w:spacing w:before="64" w:line="242" w:lineRule="auto"/>
                      <w:ind w:left="152" w:right="632"/>
                      <w:rPr>
                        <w:sz w:val="24"/>
                      </w:rPr>
                    </w:pPr>
                    <w:r>
                      <w:rPr>
                        <w:spacing w:val="-1"/>
                      </w:rPr>
                      <w:t>Индивидуальная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игровая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образовательная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ситуация</w:t>
                    </w:r>
                  </w:p>
                </w:txbxContent>
              </v:textbox>
            </v:shape>
            <v:shape id="_x0000_s1106" type="#_x0000_t202" style="position:absolute;left:4443;top:3830;width:2505;height:369" filled="f" stroked="f">
              <v:textbox inset="0,0,0,0">
                <w:txbxContent>
                  <w:p w:rsidR="002D489C" w:rsidRDefault="002D489C">
                    <w:pPr>
                      <w:spacing w:before="63"/>
                      <w:ind w:left="320"/>
                      <w:rPr>
                        <w:sz w:val="24"/>
                      </w:rPr>
                    </w:pPr>
                    <w:r>
                      <w:t>Педагог-психолог</w:t>
                    </w:r>
                  </w:p>
                </w:txbxContent>
              </v:textbox>
            </v:shape>
            <v:shape id="_x0000_s1107" type="#_x0000_t202" style="position:absolute;left:4443;top:2863;width:2505;height:952" filled="f" stroked="f">
              <v:textbox inset="0,0,0,0">
                <w:txbxContent>
                  <w:p w:rsidR="002D489C" w:rsidRDefault="002D489C">
                    <w:pPr>
                      <w:spacing w:before="67" w:line="237" w:lineRule="auto"/>
                      <w:ind w:left="214" w:right="206"/>
                      <w:jc w:val="center"/>
                      <w:rPr>
                        <w:sz w:val="24"/>
                      </w:rPr>
                    </w:pPr>
                    <w:r>
                      <w:t>Коррекция развития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свободной</w:t>
                    </w:r>
                  </w:p>
                  <w:p w:rsidR="002D489C" w:rsidRDefault="002D489C">
                    <w:pPr>
                      <w:spacing w:before="13"/>
                      <w:ind w:left="210" w:right="20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деятельности.</w:t>
                    </w:r>
                  </w:p>
                </w:txbxContent>
              </v:textbox>
            </v:shape>
            <v:shape id="_x0000_s1108" type="#_x0000_t202" style="position:absolute;left:9600;top:6034;width:1081;height:539" filled="f">
              <v:textbox inset="0,0,0,0">
                <w:txbxContent>
                  <w:p w:rsidR="002D489C" w:rsidRDefault="002D489C">
                    <w:pPr>
                      <w:spacing w:before="75"/>
                      <w:ind w:left="149"/>
                      <w:rPr>
                        <w:sz w:val="24"/>
                      </w:rPr>
                    </w:pPr>
                    <w:r>
                      <w:t>Игра</w:t>
                    </w:r>
                  </w:p>
                </w:txbxContent>
              </v:textbox>
            </v:shape>
            <v:shape id="_x0000_s1109" type="#_x0000_t202" style="position:absolute;left:9600;top:5438;width:1081;height:483" filled="f">
              <v:textbox inset="0,0,0,0">
                <w:txbxContent>
                  <w:p w:rsidR="002D489C" w:rsidRDefault="002D489C">
                    <w:pPr>
                      <w:spacing w:before="76"/>
                      <w:ind w:left="284"/>
                      <w:rPr>
                        <w:sz w:val="24"/>
                      </w:rPr>
                    </w:pPr>
                    <w:r>
                      <w:t>Труд</w:t>
                    </w:r>
                  </w:p>
                </w:txbxContent>
              </v:textbox>
            </v:shape>
            <v:shape id="_x0000_s1110" type="#_x0000_t202" style="position:absolute;left:4395;top:4313;width:2530;height:450" filled="f">
              <v:textbox inset="0,0,0,0">
                <w:txbxContent>
                  <w:p w:rsidR="002D489C" w:rsidRDefault="002D489C">
                    <w:pPr>
                      <w:spacing w:before="77"/>
                      <w:ind w:left="145"/>
                      <w:rPr>
                        <w:sz w:val="24"/>
                      </w:rPr>
                    </w:pPr>
                    <w:r>
                      <w:t>Учитель-логопед</w:t>
                    </w:r>
                  </w:p>
                </w:txbxContent>
              </v:textbox>
            </v:shape>
            <v:shape id="_x0000_s1111" type="#_x0000_t202" style="position:absolute;left:9243;top:4207;width:1797;height:1079" filled="f">
              <v:textbox inset="0,0,0,0">
                <w:txbxContent>
                  <w:p w:rsidR="002D489C" w:rsidRDefault="002D489C">
                    <w:pPr>
                      <w:spacing w:before="68" w:line="244" w:lineRule="auto"/>
                      <w:ind w:left="401" w:right="386" w:firstLine="6"/>
                      <w:jc w:val="center"/>
                      <w:rPr>
                        <w:sz w:val="24"/>
                      </w:rPr>
                    </w:pPr>
                    <w:r>
                      <w:t>Развитие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мелкой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моторики</w:t>
                    </w:r>
                  </w:p>
                </w:txbxContent>
              </v:textbox>
            </v:shape>
            <v:shape id="_x0000_s1112" type="#_x0000_t202" style="position:absolute;left:7092;top:4207;width:1980;height:1079" filled="f">
              <v:textbox inset="0,0,0,0">
                <w:txbxContent>
                  <w:p w:rsidR="002D489C" w:rsidRDefault="002D489C">
                    <w:pPr>
                      <w:spacing w:before="68" w:line="244" w:lineRule="auto"/>
                      <w:ind w:left="189" w:right="177" w:hanging="3"/>
                      <w:jc w:val="center"/>
                      <w:rPr>
                        <w:sz w:val="24"/>
                      </w:rPr>
                    </w:pPr>
                    <w:r>
                      <w:t>Развитие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эмоциональной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сферы</w:t>
                    </w:r>
                  </w:p>
                </w:txbxContent>
              </v:textbox>
            </v:shape>
            <v:shape id="_x0000_s1113" type="#_x0000_t202" style="position:absolute;left:7092;top:3594;width:3972;height:539" filled="f">
              <v:textbox inset="0,0,0,0">
                <w:txbxContent>
                  <w:p w:rsidR="002D489C" w:rsidRDefault="002D489C">
                    <w:pPr>
                      <w:spacing w:before="76"/>
                      <w:ind w:left="727"/>
                      <w:rPr>
                        <w:sz w:val="24"/>
                      </w:rPr>
                    </w:pPr>
                    <w:r>
                      <w:t>Свободная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деятельность</w:t>
                    </w:r>
                  </w:p>
                </w:txbxContent>
              </v:textbox>
            </v:shape>
            <v:shape id="_x0000_s1114" type="#_x0000_t202" style="position:absolute;left:1730;top:1431;width:2523;height:1425" filled="f">
              <v:textbox inset="0,0,0,0">
                <w:txbxContent>
                  <w:p w:rsidR="002D489C" w:rsidRDefault="002D489C">
                    <w:pPr>
                      <w:spacing w:before="64" w:line="249" w:lineRule="auto"/>
                      <w:ind w:left="145" w:right="293"/>
                      <w:rPr>
                        <w:sz w:val="24"/>
                      </w:rPr>
                    </w:pPr>
                    <w:r>
                      <w:rPr>
                        <w:spacing w:val="-2"/>
                      </w:rPr>
                      <w:t xml:space="preserve">Коррекция </w:t>
                    </w:r>
                    <w:r>
                      <w:rPr>
                        <w:spacing w:val="-1"/>
                        <w:sz w:val="24"/>
                      </w:rPr>
                      <w:t>развития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обучения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СИОС</w:t>
                    </w:r>
                  </w:p>
                </w:txbxContent>
              </v:textbox>
            </v:shape>
            <v:shape id="_x0000_s1115" type="#_x0000_t202" style="position:absolute;left:4792;top:1184;width:3258;height:596" filled="f">
              <v:textbox inset="0,0,0,0">
                <w:txbxContent>
                  <w:p w:rsidR="002D489C" w:rsidRDefault="002D489C">
                    <w:pPr>
                      <w:spacing w:before="2"/>
                      <w:rPr>
                        <w:b/>
                        <w:sz w:val="24"/>
                      </w:rPr>
                    </w:pPr>
                  </w:p>
                  <w:p w:rsidR="002D489C" w:rsidRDefault="002D489C">
                    <w:pPr>
                      <w:ind w:left="823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</w:rPr>
                      <w:t>ДИАГНОСТИКА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D489C" w:rsidRDefault="002D489C">
      <w:pPr>
        <w:rPr>
          <w:sz w:val="12"/>
        </w:rPr>
        <w:sectPr w:rsidR="002D489C">
          <w:pgSz w:w="11920" w:h="16850"/>
          <w:pgMar w:top="1020" w:right="660" w:bottom="1260" w:left="1120" w:header="0" w:footer="897" w:gutter="0"/>
          <w:cols w:space="720"/>
        </w:sectPr>
      </w:pPr>
    </w:p>
    <w:p w:rsidR="002D489C" w:rsidRDefault="002D489C">
      <w:pPr>
        <w:pStyle w:val="Heading2"/>
        <w:spacing w:before="78"/>
        <w:ind w:left="3200"/>
      </w:pPr>
      <w:r>
        <w:t>III.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2D489C" w:rsidRDefault="002D489C">
      <w:pPr>
        <w:pStyle w:val="BodyText"/>
        <w:ind w:left="0"/>
        <w:jc w:val="left"/>
        <w:rPr>
          <w:b/>
        </w:rPr>
      </w:pPr>
    </w:p>
    <w:p w:rsidR="002D489C" w:rsidRDefault="002D489C">
      <w:pPr>
        <w:pStyle w:val="ListParagraph"/>
        <w:numPr>
          <w:ilvl w:val="1"/>
          <w:numId w:val="7"/>
        </w:numPr>
        <w:tabs>
          <w:tab w:val="left" w:pos="3647"/>
        </w:tabs>
        <w:spacing w:line="272" w:lineRule="exact"/>
        <w:rPr>
          <w:b/>
          <w:sz w:val="24"/>
        </w:rPr>
      </w:pPr>
      <w:r>
        <w:rPr>
          <w:b/>
          <w:sz w:val="24"/>
        </w:rPr>
        <w:t>Распорядок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дня.</w:t>
      </w:r>
    </w:p>
    <w:p w:rsidR="002D489C" w:rsidRDefault="002D489C">
      <w:pPr>
        <w:pStyle w:val="BodyText"/>
        <w:ind w:left="285" w:right="229" w:firstLine="66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«От рождения до школы» / Под ред. Н. Е. Вераксы, Т.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Васильевой,</w:t>
      </w:r>
      <w:r>
        <w:rPr>
          <w:spacing w:val="1"/>
        </w:rPr>
        <w:t xml:space="preserve"> </w:t>
      </w:r>
      <w:r>
        <w:t>санитарно-эпидемиологических правил и 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15.05.2013г. № 26 и скорректированы с учетом ФГОС дошкольного образования. 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саду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7.30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18.00.</w:t>
      </w:r>
    </w:p>
    <w:p w:rsidR="002D489C" w:rsidRDefault="002D489C">
      <w:pPr>
        <w:pStyle w:val="BodyText"/>
        <w:ind w:left="1010"/>
      </w:pPr>
      <w:r>
        <w:t>Ежедневная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учетом:</w:t>
      </w:r>
    </w:p>
    <w:p w:rsidR="002D489C" w:rsidRDefault="002D489C">
      <w:pPr>
        <w:pStyle w:val="BodyText"/>
        <w:spacing w:before="1"/>
        <w:ind w:left="285" w:right="232"/>
      </w:pPr>
      <w:r>
        <w:t>-построения образовательного процесса на адекватных возрасту формах работы с детьми:</w:t>
      </w:r>
      <w:r>
        <w:rPr>
          <w:spacing w:val="1"/>
        </w:rPr>
        <w:t xml:space="preserve"> </w:t>
      </w:r>
      <w:r>
        <w:t>основной</w:t>
      </w:r>
      <w:r>
        <w:rPr>
          <w:spacing w:val="36"/>
        </w:rPr>
        <w:t xml:space="preserve"> </w:t>
      </w:r>
      <w:r>
        <w:t>формой</w:t>
      </w:r>
      <w:r>
        <w:rPr>
          <w:spacing w:val="37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дошкольного</w:t>
      </w:r>
      <w:r>
        <w:rPr>
          <w:spacing w:val="35"/>
        </w:rPr>
        <w:t xml:space="preserve"> </w:t>
      </w:r>
      <w:r>
        <w:t>возраста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ведущим</w:t>
      </w:r>
      <w:r>
        <w:rPr>
          <w:spacing w:val="37"/>
        </w:rPr>
        <w:t xml:space="preserve"> </w:t>
      </w:r>
      <w:r>
        <w:t>видом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игрой;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97"/>
        </w:tabs>
        <w:ind w:right="235" w:firstLine="0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но и при проведении режимных моментов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D489C" w:rsidRDefault="002D489C">
      <w:pPr>
        <w:pStyle w:val="Heading2"/>
        <w:spacing w:before="3" w:line="275" w:lineRule="exact"/>
        <w:ind w:left="285"/>
      </w:pP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режимных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придерживается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правил: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502"/>
        </w:tabs>
        <w:spacing w:before="1" w:line="237" w:lineRule="auto"/>
        <w:ind w:right="234" w:firstLine="0"/>
        <w:jc w:val="left"/>
        <w:rPr>
          <w:sz w:val="24"/>
        </w:rPr>
      </w:pPr>
      <w:r>
        <w:rPr>
          <w:sz w:val="24"/>
        </w:rPr>
        <w:t>Полное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5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(сон,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питание).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spacing w:before="3" w:line="275" w:lineRule="exact"/>
        <w:ind w:left="429" w:hanging="145"/>
        <w:jc w:val="left"/>
        <w:rPr>
          <w:sz w:val="24"/>
        </w:rPr>
      </w:pPr>
      <w:r>
        <w:rPr>
          <w:sz w:val="24"/>
        </w:rPr>
        <w:t>Тщательный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уход,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6"/>
          <w:sz w:val="24"/>
        </w:rPr>
        <w:t xml:space="preserve"> </w:t>
      </w:r>
      <w:r>
        <w:rPr>
          <w:sz w:val="24"/>
        </w:rPr>
        <w:t>тела,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постели.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588"/>
          <w:tab w:val="left" w:pos="2151"/>
          <w:tab w:val="left" w:pos="2938"/>
          <w:tab w:val="left" w:pos="3269"/>
          <w:tab w:val="left" w:pos="4717"/>
          <w:tab w:val="left" w:pos="5796"/>
          <w:tab w:val="left" w:pos="6127"/>
          <w:tab w:val="left" w:pos="7422"/>
          <w:tab w:val="left" w:pos="8741"/>
        </w:tabs>
        <w:spacing w:line="242" w:lineRule="auto"/>
        <w:ind w:right="238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посильному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режимных</w:t>
      </w:r>
      <w:r>
        <w:rPr>
          <w:sz w:val="24"/>
        </w:rPr>
        <w:tab/>
        <w:t>процессах;</w:t>
      </w:r>
      <w:r>
        <w:rPr>
          <w:sz w:val="24"/>
        </w:rPr>
        <w:tab/>
        <w:t>поощрение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spacing w:line="271" w:lineRule="exact"/>
        <w:ind w:left="429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spacing w:before="1" w:line="275" w:lineRule="exact"/>
        <w:ind w:left="429" w:hanging="145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spacing w:line="275" w:lineRule="exact"/>
        <w:ind w:left="429" w:hanging="145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spacing w:before="3" w:line="275" w:lineRule="exact"/>
        <w:ind w:left="429" w:hanging="145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550"/>
        </w:tabs>
        <w:ind w:right="237" w:firstLine="0"/>
        <w:rPr>
          <w:sz w:val="24"/>
        </w:rPr>
      </w:pPr>
      <w:r>
        <w:rPr>
          <w:sz w:val="24"/>
        </w:rPr>
        <w:t>Спокойный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 долгих ожиданий, так как аппетит и сон малышей прямо зависят от состояния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системы.</w:t>
      </w:r>
    </w:p>
    <w:p w:rsidR="002D489C" w:rsidRDefault="002D489C">
      <w:pPr>
        <w:pStyle w:val="Heading2"/>
        <w:spacing w:before="6" w:line="272" w:lineRule="exact"/>
        <w:ind w:left="285"/>
      </w:pPr>
      <w:r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дня: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78"/>
        </w:tabs>
        <w:spacing w:line="242" w:lineRule="auto"/>
        <w:ind w:right="227" w:firstLine="0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постепенность.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83"/>
        </w:tabs>
        <w:ind w:right="241" w:firstLine="0"/>
        <w:rPr>
          <w:sz w:val="24"/>
        </w:rPr>
      </w:pPr>
      <w:r>
        <w:rPr>
          <w:sz w:val="24"/>
        </w:rPr>
        <w:t>Соответствие правильности построения режима дня возрастным психофизиологическим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ind w:left="429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 w:rsidR="002D489C" w:rsidRDefault="002D489C">
      <w:pPr>
        <w:pStyle w:val="Heading2"/>
        <w:spacing w:line="275" w:lineRule="exact"/>
        <w:ind w:left="285"/>
      </w:pP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включает:</w:t>
      </w:r>
    </w:p>
    <w:p w:rsidR="002D489C" w:rsidRDefault="002D489C">
      <w:pPr>
        <w:pStyle w:val="BodyText"/>
        <w:ind w:left="285" w:right="230"/>
      </w:pPr>
      <w:r>
        <w:t>Прием пищи определяется временем пребывания детей и режимом работы групп (завтрак, 2</w:t>
      </w:r>
      <w:r>
        <w:rPr>
          <w:spacing w:val="1"/>
        </w:rPr>
        <w:t xml:space="preserve"> </w:t>
      </w:r>
      <w:r>
        <w:t>завтрак, обед, полдник). Питание детей организуются в помещении совмещенной групповой.</w:t>
      </w:r>
      <w:r>
        <w:rPr>
          <w:spacing w:val="-57"/>
        </w:rPr>
        <w:t xml:space="preserve"> </w:t>
      </w:r>
      <w:r>
        <w:t>Ежедневная</w:t>
      </w:r>
      <w:r>
        <w:rPr>
          <w:spacing w:val="-5"/>
        </w:rPr>
        <w:t xml:space="preserve"> </w:t>
      </w:r>
      <w:r>
        <w:t>прогулка детей,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часа.</w:t>
      </w:r>
    </w:p>
    <w:p w:rsidR="002D489C" w:rsidRDefault="002D489C">
      <w:pPr>
        <w:pStyle w:val="BodyText"/>
        <w:spacing w:line="274" w:lineRule="exact"/>
        <w:ind w:left="285"/>
      </w:pPr>
      <w:r>
        <w:t>Прогулку</w:t>
      </w:r>
      <w:r>
        <w:rPr>
          <w:spacing w:val="-6"/>
        </w:rPr>
        <w:t xml:space="preserve"> </w:t>
      </w:r>
      <w:r>
        <w:t>организуют</w:t>
      </w:r>
      <w:r>
        <w:rPr>
          <w:spacing w:val="4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день: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половину</w:t>
      </w:r>
      <w:r>
        <w:rPr>
          <w:spacing w:val="3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обеда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вторую</w:t>
      </w:r>
      <w:r>
        <w:rPr>
          <w:spacing w:val="2"/>
        </w:rPr>
        <w:t xml:space="preserve"> </w:t>
      </w:r>
      <w:r>
        <w:t>половину</w:t>
      </w:r>
      <w:r>
        <w:rPr>
          <w:spacing w:val="-6"/>
        </w:rPr>
        <w:t xml:space="preserve"> </w:t>
      </w:r>
      <w:r>
        <w:t>дня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spacing w:line="237" w:lineRule="auto"/>
        <w:ind w:right="232" w:firstLine="0"/>
        <w:rPr>
          <w:sz w:val="24"/>
        </w:rPr>
      </w:pPr>
      <w:r>
        <w:rPr>
          <w:sz w:val="24"/>
        </w:rPr>
        <w:t>после дневного сна или перед уходом детей домой. Во время прогулки с детьми проводятся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</w:p>
    <w:p w:rsidR="002D489C" w:rsidRDefault="002D489C">
      <w:pPr>
        <w:pStyle w:val="BodyText"/>
        <w:spacing w:before="3"/>
        <w:ind w:left="285" w:right="229"/>
      </w:pPr>
      <w:r>
        <w:t>Дневной сон. Общая продолжительность суточного сна для детей дошкольного возраста 12 -</w:t>
      </w:r>
      <w:r>
        <w:rPr>
          <w:spacing w:val="1"/>
        </w:rPr>
        <w:t xml:space="preserve"> </w:t>
      </w:r>
      <w:r>
        <w:t>12,5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2,0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3ч. отводится</w:t>
      </w:r>
      <w:r>
        <w:rPr>
          <w:spacing w:val="1"/>
        </w:rPr>
        <w:t xml:space="preserve"> </w:t>
      </w:r>
      <w:r>
        <w:t>дневному сну.</w:t>
      </w:r>
      <w:r>
        <w:rPr>
          <w:spacing w:val="1"/>
        </w:rPr>
        <w:t xml:space="preserve"> </w:t>
      </w:r>
      <w:r>
        <w:t>Перед сном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 подвижных</w:t>
      </w:r>
      <w:r>
        <w:rPr>
          <w:spacing w:val="-3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игр.</w:t>
      </w:r>
    </w:p>
    <w:p w:rsidR="002D489C" w:rsidRDefault="002D489C">
      <w:pPr>
        <w:pStyle w:val="BodyText"/>
        <w:spacing w:line="242" w:lineRule="auto"/>
        <w:ind w:left="285" w:right="230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гигиена)</w:t>
      </w:r>
      <w:r>
        <w:rPr>
          <w:spacing w:val="-1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3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часов.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579"/>
        </w:tabs>
        <w:spacing w:line="242" w:lineRule="auto"/>
        <w:ind w:right="234" w:firstLine="0"/>
        <w:rPr>
          <w:sz w:val="24"/>
        </w:rPr>
      </w:pPr>
      <w:r>
        <w:rPr>
          <w:sz w:val="24"/>
        </w:rPr>
        <w:t>Непосредственная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3"/>
          <w:sz w:val="24"/>
        </w:rPr>
        <w:t xml:space="preserve"> </w:t>
      </w:r>
      <w:r>
        <w:rPr>
          <w:sz w:val="24"/>
        </w:rPr>
        <w:t>дополнительных</w:t>
      </w:r>
    </w:p>
    <w:p w:rsidR="002D489C" w:rsidRDefault="002D489C">
      <w:pPr>
        <w:spacing w:line="242" w:lineRule="auto"/>
        <w:jc w:val="both"/>
        <w:rPr>
          <w:sz w:val="24"/>
        </w:rPr>
        <w:sectPr w:rsidR="002D489C">
          <w:footerReference w:type="default" r:id="rId51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4"/>
        <w:ind w:left="285" w:right="223"/>
      </w:pPr>
      <w:r>
        <w:t>образовательных программ, для детей дошкольного возраста составляет</w:t>
      </w:r>
      <w:r>
        <w:rPr>
          <w:color w:val="C0504D"/>
        </w:rPr>
        <w:t xml:space="preserve">: </w:t>
      </w:r>
      <w:r>
        <w:t>в старшей группе</w:t>
      </w:r>
      <w:r>
        <w:rPr>
          <w:spacing w:val="1"/>
        </w:rPr>
        <w:t xml:space="preserve"> </w:t>
      </w:r>
      <w:r>
        <w:t>(дети шестого года жизни) - 6 часов 15 минут, в старшей группе (2 периода обучения) - 8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минут.</w:t>
      </w:r>
    </w:p>
    <w:p w:rsidR="002D489C" w:rsidRDefault="002D489C">
      <w:pPr>
        <w:pStyle w:val="BodyText"/>
        <w:ind w:left="285" w:right="227"/>
      </w:pPr>
      <w:r>
        <w:t>Продолжительность непрерывной непосредственно образовательной деятельности для детей</w:t>
      </w:r>
      <w:r>
        <w:rPr>
          <w:spacing w:val="1"/>
        </w:rPr>
        <w:t xml:space="preserve"> </w:t>
      </w:r>
      <w:r>
        <w:t>5-го года жизни - не более 20 минут, для детей 6-го года жизни - не более 25 минут, а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7-го</w:t>
      </w:r>
      <w:r>
        <w:rPr>
          <w:spacing w:val="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 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минут.</w:t>
      </w:r>
    </w:p>
    <w:p w:rsidR="002D489C" w:rsidRDefault="002D489C">
      <w:pPr>
        <w:pStyle w:val="BodyText"/>
        <w:ind w:left="285" w:right="224"/>
      </w:pP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круглогодично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 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открытом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проводят только при отсутствии у детей медицинских противопоказаний и наличии у детей</w:t>
      </w:r>
      <w:r>
        <w:rPr>
          <w:spacing w:val="1"/>
        </w:rPr>
        <w:t xml:space="preserve"> </w:t>
      </w:r>
      <w:r>
        <w:t>спортивной одежды, соответствующей погодным условиям.</w:t>
      </w:r>
      <w:r>
        <w:rPr>
          <w:spacing w:val="1"/>
        </w:rPr>
        <w:t xml:space="preserve"> </w:t>
      </w:r>
      <w:r>
        <w:t>Общественно полезный труд</w:t>
      </w:r>
      <w:r>
        <w:rPr>
          <w:spacing w:val="1"/>
        </w:rPr>
        <w:t xml:space="preserve"> </w:t>
      </w:r>
      <w:r>
        <w:t>детей старших групп, проводится в форме самообслуживания, элементарного 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природе.</w:t>
      </w:r>
    </w:p>
    <w:p w:rsidR="002D489C" w:rsidRDefault="002D489C">
      <w:pPr>
        <w:pStyle w:val="BodyText"/>
        <w:spacing w:before="1"/>
        <w:ind w:left="285" w:right="237"/>
      </w:pP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гимнастика и</w:t>
      </w:r>
      <w:r>
        <w:rPr>
          <w:spacing w:val="-2"/>
        </w:rPr>
        <w:t xml:space="preserve"> </w:t>
      </w:r>
      <w:r>
        <w:t>другие.</w:t>
      </w:r>
    </w:p>
    <w:p w:rsidR="002D489C" w:rsidRDefault="002D489C">
      <w:pPr>
        <w:pStyle w:val="BodyText"/>
        <w:ind w:left="285" w:right="224"/>
      </w:pPr>
      <w:r>
        <w:t>Рациональный двигательный режим, физические упражнения и закаливающие мероприятия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оздоровительно-воспитательной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психофизиологических особенностей детей, времени года и режима работы дошкольных</w:t>
      </w:r>
      <w:r>
        <w:rPr>
          <w:spacing w:val="1"/>
        </w:rPr>
        <w:t xml:space="preserve"> </w:t>
      </w:r>
      <w:r>
        <w:t>организаций.</w:t>
      </w:r>
    </w:p>
    <w:p w:rsidR="002D489C" w:rsidRDefault="002D489C">
      <w:pPr>
        <w:pStyle w:val="BodyText"/>
        <w:ind w:left="285" w:right="227"/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физкультурно-оздоровительного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образовательную деятельность.</w:t>
      </w:r>
    </w:p>
    <w:p w:rsidR="002D489C" w:rsidRDefault="002D489C">
      <w:pPr>
        <w:pStyle w:val="BodyText"/>
        <w:ind w:left="0"/>
        <w:jc w:val="left"/>
        <w:rPr>
          <w:sz w:val="26"/>
        </w:rPr>
      </w:pPr>
    </w:p>
    <w:p w:rsidR="002D489C" w:rsidRDefault="002D489C">
      <w:pPr>
        <w:pStyle w:val="BodyText"/>
        <w:ind w:left="0"/>
        <w:jc w:val="left"/>
        <w:rPr>
          <w:sz w:val="26"/>
        </w:rPr>
      </w:pPr>
    </w:p>
    <w:p w:rsidR="002D489C" w:rsidRDefault="002D489C">
      <w:pPr>
        <w:pStyle w:val="BodyText"/>
        <w:ind w:left="0"/>
        <w:jc w:val="left"/>
        <w:rPr>
          <w:sz w:val="27"/>
        </w:rPr>
      </w:pPr>
    </w:p>
    <w:p w:rsidR="002D489C" w:rsidRDefault="002D489C">
      <w:pPr>
        <w:pStyle w:val="Heading2"/>
        <w:ind w:left="4255" w:right="4216"/>
        <w:jc w:val="center"/>
      </w:pPr>
      <w:r>
        <w:rPr>
          <w:w w:val="105"/>
        </w:rPr>
        <w:t>РЕЖИМ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</w:p>
    <w:p w:rsidR="002D489C" w:rsidRDefault="002D489C">
      <w:pPr>
        <w:pStyle w:val="BodyText"/>
        <w:spacing w:before="10"/>
        <w:ind w:left="0"/>
        <w:jc w:val="left"/>
        <w:rPr>
          <w:b/>
          <w:sz w:val="23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55"/>
        <w:gridCol w:w="3236"/>
      </w:tblGrid>
      <w:tr w:rsidR="002D489C">
        <w:trPr>
          <w:trHeight w:val="638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D489C" w:rsidRDefault="002D489C">
            <w:pPr>
              <w:pStyle w:val="TableParagraph"/>
              <w:ind w:left="1401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line="252" w:lineRule="auto"/>
              <w:ind w:left="642" w:right="1040" w:hanging="168"/>
              <w:rPr>
                <w:i/>
                <w:sz w:val="24"/>
              </w:rPr>
            </w:pPr>
            <w:r>
              <w:rPr>
                <w:i/>
                <w:sz w:val="24"/>
              </w:rPr>
              <w:t>Время в режиме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w w:val="105"/>
                <w:sz w:val="24"/>
              </w:rPr>
              <w:t>дня</w:t>
            </w:r>
          </w:p>
        </w:tc>
      </w:tr>
      <w:tr w:rsidR="002D489C">
        <w:trPr>
          <w:trHeight w:val="1002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 с семьей,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2D489C" w:rsidRDefault="002D489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before="15"/>
              <w:ind w:left="417"/>
              <w:jc w:val="center"/>
              <w:rPr>
                <w:sz w:val="24"/>
              </w:rPr>
            </w:pPr>
            <w:r>
              <w:rPr>
                <w:sz w:val="24"/>
              </w:rPr>
              <w:t>7.30-8.25</w:t>
            </w:r>
          </w:p>
        </w:tc>
      </w:tr>
      <w:tr w:rsidR="002D489C">
        <w:trPr>
          <w:trHeight w:val="292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line="272" w:lineRule="exact"/>
              <w:ind w:left="479"/>
              <w:jc w:val="center"/>
              <w:rPr>
                <w:sz w:val="24"/>
              </w:rPr>
            </w:pPr>
            <w:r>
              <w:rPr>
                <w:sz w:val="24"/>
              </w:rPr>
              <w:t>8.25-8.40</w:t>
            </w:r>
          </w:p>
        </w:tc>
      </w:tr>
      <w:tr w:rsidR="002D489C">
        <w:trPr>
          <w:trHeight w:val="605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30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before="16"/>
              <w:ind w:left="479"/>
              <w:jc w:val="center"/>
              <w:rPr>
                <w:sz w:val="24"/>
              </w:rPr>
            </w:pPr>
            <w:r>
              <w:rPr>
                <w:sz w:val="24"/>
              </w:rPr>
              <w:t>8.40-8.55</w:t>
            </w:r>
          </w:p>
        </w:tc>
      </w:tr>
      <w:tr w:rsidR="002D489C">
        <w:trPr>
          <w:trHeight w:val="589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ОД)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before="15"/>
              <w:ind w:left="479"/>
              <w:jc w:val="center"/>
              <w:rPr>
                <w:sz w:val="24"/>
              </w:rPr>
            </w:pPr>
            <w:r>
              <w:rPr>
                <w:sz w:val="24"/>
              </w:rPr>
              <w:t>8.55-9.00</w:t>
            </w:r>
          </w:p>
        </w:tc>
      </w:tr>
      <w:tr w:rsidR="002D489C">
        <w:trPr>
          <w:trHeight w:val="306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before="6"/>
              <w:ind w:left="465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2D489C">
        <w:trPr>
          <w:trHeight w:val="600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21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ОД)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line="273" w:lineRule="exact"/>
              <w:ind w:left="474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</w:tc>
      </w:tr>
      <w:tr w:rsidR="002D489C">
        <w:trPr>
          <w:trHeight w:val="446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before="11"/>
              <w:ind w:left="1012"/>
              <w:rPr>
                <w:sz w:val="24"/>
              </w:rPr>
            </w:pPr>
            <w:r>
              <w:rPr>
                <w:sz w:val="24"/>
              </w:rPr>
              <w:t xml:space="preserve">      9.40-10.10</w:t>
            </w:r>
          </w:p>
        </w:tc>
      </w:tr>
      <w:tr w:rsidR="002D489C">
        <w:trPr>
          <w:trHeight w:val="902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 w:rsidR="002D489C" w:rsidRDefault="002D489C">
            <w:pPr>
              <w:pStyle w:val="TableParagraph"/>
              <w:spacing w:line="300" w:lineRule="atLeast"/>
              <w:ind w:left="110" w:right="69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гигиена), 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spacing w:before="15"/>
              <w:ind w:left="0" w:right="116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10.10-10.20</w:t>
            </w:r>
          </w:p>
        </w:tc>
      </w:tr>
      <w:tr w:rsidR="002D489C">
        <w:trPr>
          <w:trHeight w:val="445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36" w:type="dxa"/>
          </w:tcPr>
          <w:p w:rsidR="002D489C" w:rsidRDefault="002D489C" w:rsidP="009C60B0">
            <w:pPr>
              <w:pStyle w:val="TableParagraph"/>
              <w:ind w:left="0"/>
              <w:jc w:val="center"/>
            </w:pPr>
            <w:r>
              <w:rPr>
                <w:sz w:val="24"/>
              </w:rPr>
              <w:t>10.20-11-50</w:t>
            </w:r>
          </w:p>
        </w:tc>
      </w:tr>
      <w:tr w:rsidR="002D489C">
        <w:trPr>
          <w:trHeight w:val="297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line="273" w:lineRule="exact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11.05-12.40</w:t>
            </w:r>
          </w:p>
        </w:tc>
      </w:tr>
    </w:tbl>
    <w:p w:rsidR="002D489C" w:rsidRDefault="002D489C">
      <w:pPr>
        <w:spacing w:line="273" w:lineRule="exact"/>
        <w:jc w:val="right"/>
        <w:rPr>
          <w:sz w:val="24"/>
        </w:rPr>
        <w:sectPr w:rsidR="002D489C">
          <w:footerReference w:type="default" r:id="rId52"/>
          <w:pgSz w:w="11910" w:h="16840"/>
          <w:pgMar w:top="740" w:right="620" w:bottom="280" w:left="1160" w:header="0" w:footer="0" w:gutter="0"/>
          <w:cols w:space="720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555"/>
        <w:gridCol w:w="3236"/>
      </w:tblGrid>
      <w:tr w:rsidR="002D489C">
        <w:trPr>
          <w:trHeight w:val="599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29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(игры)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line="273" w:lineRule="exact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12.40-12.50</w:t>
            </w:r>
          </w:p>
        </w:tc>
      </w:tr>
      <w:tr w:rsidR="002D489C">
        <w:trPr>
          <w:trHeight w:val="594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11" w:line="280" w:lineRule="atLeast"/>
              <w:ind w:left="110" w:right="2559"/>
              <w:rPr>
                <w:sz w:val="24"/>
              </w:rPr>
            </w:pPr>
            <w:r>
              <w:rPr>
                <w:sz w:val="24"/>
              </w:rPr>
              <w:t>Подготовка к обеду,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before="15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12.50-13.10</w:t>
            </w:r>
          </w:p>
        </w:tc>
      </w:tr>
      <w:tr w:rsidR="002D489C">
        <w:trPr>
          <w:trHeight w:val="297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 (личная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гигиена).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line="273" w:lineRule="exact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13.10-15.10</w:t>
            </w:r>
          </w:p>
        </w:tc>
      </w:tr>
      <w:tr w:rsidR="002D489C">
        <w:trPr>
          <w:trHeight w:val="297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Подъём.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before="2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15.10-15.25</w:t>
            </w:r>
          </w:p>
        </w:tc>
      </w:tr>
      <w:tr w:rsidR="002D489C">
        <w:trPr>
          <w:trHeight w:val="604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302" w:lineRule="exact"/>
              <w:ind w:left="110" w:right="77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гигиена).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before="15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15.25-15.40</w:t>
            </w:r>
          </w:p>
        </w:tc>
      </w:tr>
      <w:tr w:rsidR="002D489C">
        <w:trPr>
          <w:trHeight w:val="1190"/>
        </w:trPr>
        <w:tc>
          <w:tcPr>
            <w:tcW w:w="6555" w:type="dxa"/>
          </w:tcPr>
          <w:p w:rsidR="002D489C" w:rsidRDefault="002D489C">
            <w:pPr>
              <w:pStyle w:val="TableParagraph"/>
              <w:spacing w:before="15" w:line="259" w:lineRule="auto"/>
              <w:ind w:left="110" w:right="617"/>
              <w:rPr>
                <w:sz w:val="24"/>
              </w:rPr>
            </w:pPr>
            <w:r>
              <w:rPr>
                <w:sz w:val="24"/>
              </w:rPr>
              <w:t>Образовательная деятельность ( чтение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 индивидуальная коррекционная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психолога),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2D489C" w:rsidRDefault="002D489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before="11"/>
              <w:ind w:left="474"/>
              <w:rPr>
                <w:sz w:val="24"/>
              </w:rPr>
            </w:pPr>
            <w:r>
              <w:rPr>
                <w:sz w:val="24"/>
              </w:rPr>
              <w:t>15.40-16.10</w:t>
            </w:r>
          </w:p>
        </w:tc>
      </w:tr>
      <w:tr w:rsidR="002D489C">
        <w:trPr>
          <w:trHeight w:val="604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302" w:lineRule="exact"/>
              <w:ind w:left="110" w:right="69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line="273" w:lineRule="exact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16.15-16.40</w:t>
            </w:r>
          </w:p>
        </w:tc>
      </w:tr>
      <w:tr w:rsidR="002D489C">
        <w:trPr>
          <w:trHeight w:val="897"/>
        </w:trPr>
        <w:tc>
          <w:tcPr>
            <w:tcW w:w="6555" w:type="dxa"/>
          </w:tcPr>
          <w:p w:rsidR="002D489C" w:rsidRDefault="002D489C">
            <w:pPr>
              <w:pStyle w:val="TableParagraph"/>
              <w:spacing w:line="237" w:lineRule="auto"/>
              <w:ind w:left="110" w:right="695" w:firstLine="6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2D489C" w:rsidRDefault="002D489C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семьей, 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3236" w:type="dxa"/>
          </w:tcPr>
          <w:p w:rsidR="002D489C" w:rsidRDefault="002D489C">
            <w:pPr>
              <w:pStyle w:val="TableParagraph"/>
              <w:spacing w:line="273" w:lineRule="exact"/>
              <w:ind w:left="0" w:right="1161"/>
              <w:jc w:val="right"/>
              <w:rPr>
                <w:sz w:val="24"/>
              </w:rPr>
            </w:pPr>
            <w:r>
              <w:rPr>
                <w:sz w:val="24"/>
              </w:rPr>
              <w:t>16.40-18.00</w:t>
            </w:r>
          </w:p>
        </w:tc>
      </w:tr>
    </w:tbl>
    <w:p w:rsidR="002D489C" w:rsidRDefault="002D489C">
      <w:pPr>
        <w:pStyle w:val="BodyText"/>
        <w:ind w:left="0"/>
        <w:jc w:val="left"/>
        <w:rPr>
          <w:b/>
          <w:sz w:val="20"/>
        </w:rPr>
      </w:pPr>
    </w:p>
    <w:p w:rsidR="002D489C" w:rsidRDefault="002D489C">
      <w:pPr>
        <w:pStyle w:val="BodyText"/>
        <w:spacing w:before="3"/>
        <w:ind w:left="0"/>
        <w:jc w:val="left"/>
        <w:rPr>
          <w:b/>
          <w:sz w:val="20"/>
        </w:rPr>
      </w:pPr>
    </w:p>
    <w:p w:rsidR="002D489C" w:rsidRDefault="002D489C">
      <w:pPr>
        <w:pStyle w:val="ListParagraph"/>
        <w:numPr>
          <w:ilvl w:val="1"/>
          <w:numId w:val="7"/>
        </w:numPr>
        <w:tabs>
          <w:tab w:val="left" w:pos="1553"/>
        </w:tabs>
        <w:spacing w:before="90" w:line="272" w:lineRule="exact"/>
        <w:ind w:left="1552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материально-технического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Программы.</w:t>
      </w:r>
    </w:p>
    <w:p w:rsidR="002D489C" w:rsidRDefault="002D489C">
      <w:pPr>
        <w:pStyle w:val="BodyText"/>
        <w:spacing w:line="272" w:lineRule="exact"/>
        <w:ind w:left="285"/>
      </w:pPr>
      <w:r>
        <w:t>Материально-технические 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соответствуют:</w:t>
      </w:r>
    </w:p>
    <w:p w:rsidR="002D489C" w:rsidRDefault="002D489C">
      <w:pPr>
        <w:pStyle w:val="ListParagraph"/>
        <w:numPr>
          <w:ilvl w:val="0"/>
          <w:numId w:val="5"/>
        </w:numPr>
        <w:tabs>
          <w:tab w:val="left" w:pos="468"/>
        </w:tabs>
        <w:spacing w:before="3"/>
        <w:ind w:right="227" w:firstLine="0"/>
        <w:rPr>
          <w:sz w:val="24"/>
        </w:rPr>
      </w:pPr>
      <w:r>
        <w:rPr>
          <w:sz w:val="24"/>
        </w:rPr>
        <w:t>Санитарно-эпидемиологическим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нормативам, описанным в 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2.4.1.3049-13.</w:t>
      </w:r>
    </w:p>
    <w:p w:rsidR="002D489C" w:rsidRDefault="002D489C">
      <w:pPr>
        <w:pStyle w:val="BodyText"/>
        <w:ind w:left="285" w:right="224"/>
      </w:pPr>
      <w:r>
        <w:t>Здание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центрального отопления в соответствии с требованиями, предъявляемыми к отоплению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соответствуют росту, возрасту детей, учтены гигиенические и педагогические требования.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отделку,</w:t>
      </w:r>
      <w:r>
        <w:rPr>
          <w:spacing w:val="1"/>
        </w:rPr>
        <w:t xml:space="preserve"> </w:t>
      </w:r>
      <w:r>
        <w:t>допускающую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влажным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дезинфекцию.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безвредны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достаточным количеством мебели, посуды, пособий, инвентаря, игрушек, безвредных 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освещения соответствуют требованиям к естественному, искусственному освещению жилых</w:t>
      </w:r>
      <w:r>
        <w:rPr>
          <w:spacing w:val="1"/>
        </w:rPr>
        <w:t xml:space="preserve"> </w:t>
      </w:r>
      <w:r>
        <w:t>и общественных зданий. Источники искусственного освещения обеспечивают достаточное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Устройство,</w:t>
      </w:r>
      <w:r>
        <w:rPr>
          <w:spacing w:val="61"/>
        </w:rPr>
        <w:t xml:space="preserve"> </w:t>
      </w:r>
      <w:r>
        <w:t>оборудование,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пищеблока соответствует санитарным правилам к организациям общественного питания.</w:t>
      </w:r>
      <w:r>
        <w:rPr>
          <w:spacing w:val="1"/>
        </w:rPr>
        <w:t xml:space="preserve"> </w:t>
      </w:r>
      <w:r>
        <w:t>Пищеблок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Набор оборудования производственных, складских помещений соответствует санитарным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холодильное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поступающие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 их происхождение, качество и безопасность. При организации 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десятидневного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рекомендуемым санитарными правилами среднесуточным набором продуктов питания, с</w:t>
      </w:r>
      <w:r>
        <w:rPr>
          <w:spacing w:val="1"/>
        </w:rPr>
        <w:t xml:space="preserve"> </w:t>
      </w:r>
      <w:r>
        <w:t>учётом возраста детей и временем пребывания в учреждении. Санитарное состояние здания</w:t>
      </w:r>
      <w:r>
        <w:rPr>
          <w:spacing w:val="1"/>
        </w:rPr>
        <w:t xml:space="preserve"> </w:t>
      </w:r>
      <w:r>
        <w:t>подтверждено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заключения,</w:t>
      </w:r>
      <w:r>
        <w:rPr>
          <w:spacing w:val="1"/>
        </w:rPr>
        <w:t xml:space="preserve"> </w:t>
      </w:r>
      <w:r>
        <w:t>подтверждающего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правилам, выданного органом, уполномоченным осуществлять государственный санитарно-</w:t>
      </w:r>
      <w:r>
        <w:rPr>
          <w:spacing w:val="1"/>
        </w:rPr>
        <w:t xml:space="preserve"> </w:t>
      </w:r>
      <w:r>
        <w:t>эпидемиологический</w:t>
      </w:r>
      <w:r>
        <w:rPr>
          <w:spacing w:val="2"/>
        </w:rPr>
        <w:t xml:space="preserve"> </w:t>
      </w:r>
      <w:r>
        <w:t>надзор.</w:t>
      </w:r>
    </w:p>
    <w:p w:rsidR="002D489C" w:rsidRDefault="002D489C">
      <w:pPr>
        <w:sectPr w:rsidR="002D489C">
          <w:footerReference w:type="default" r:id="rId53"/>
          <w:pgSz w:w="11910" w:h="16840"/>
          <w:pgMar w:top="820" w:right="620" w:bottom="280" w:left="1160" w:header="0" w:footer="0" w:gutter="0"/>
          <w:cols w:space="720"/>
        </w:sectPr>
      </w:pPr>
    </w:p>
    <w:p w:rsidR="002D489C" w:rsidRDefault="002D489C">
      <w:pPr>
        <w:pStyle w:val="ListParagraph"/>
        <w:numPr>
          <w:ilvl w:val="0"/>
          <w:numId w:val="5"/>
        </w:numPr>
        <w:tabs>
          <w:tab w:val="left" w:pos="573"/>
        </w:tabs>
        <w:spacing w:before="74"/>
        <w:ind w:right="232" w:firstLine="0"/>
        <w:rPr>
          <w:sz w:val="24"/>
        </w:rPr>
      </w:pPr>
      <w:r>
        <w:rPr>
          <w:sz w:val="24"/>
        </w:rPr>
        <w:t>Требованиям, определяемым в соответствии с правилами пожарной безопасности.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работы по пожарной безопасности в ДОУ основным нормативным документом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ППБ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училищ,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учреждений».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 ними:</w:t>
      </w:r>
    </w:p>
    <w:p w:rsidR="002D489C" w:rsidRDefault="002D489C">
      <w:pPr>
        <w:pStyle w:val="BodyText"/>
        <w:spacing w:line="274" w:lineRule="exact"/>
        <w:ind w:left="285"/>
        <w:jc w:val="left"/>
      </w:pPr>
      <w:r>
        <w:t>-Территория</w:t>
      </w:r>
      <w:r>
        <w:rPr>
          <w:spacing w:val="-7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содержится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чистоте.</w:t>
      </w:r>
    </w:p>
    <w:p w:rsidR="002D489C" w:rsidRDefault="002D489C">
      <w:pPr>
        <w:pStyle w:val="BodyText"/>
        <w:spacing w:before="5" w:line="237" w:lineRule="auto"/>
        <w:ind w:left="285"/>
        <w:jc w:val="left"/>
      </w:pPr>
      <w:r>
        <w:t>-Расстановка</w:t>
      </w:r>
      <w:r>
        <w:rPr>
          <w:spacing w:val="54"/>
        </w:rPr>
        <w:t xml:space="preserve"> </w:t>
      </w:r>
      <w:r>
        <w:t>мебели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оборудования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помещениях</w:t>
      </w:r>
      <w:r>
        <w:rPr>
          <w:spacing w:val="50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препятствует</w:t>
      </w:r>
      <w:r>
        <w:rPr>
          <w:spacing w:val="56"/>
        </w:rPr>
        <w:t xml:space="preserve"> </w:t>
      </w:r>
      <w:r>
        <w:t>эвакуации</w:t>
      </w:r>
      <w:r>
        <w:rPr>
          <w:spacing w:val="56"/>
        </w:rPr>
        <w:t xml:space="preserve"> </w:t>
      </w:r>
      <w:r>
        <w:t>людей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подходу</w:t>
      </w:r>
      <w:r>
        <w:rPr>
          <w:spacing w:val="-9"/>
        </w:rPr>
        <w:t xml:space="preserve"> </w:t>
      </w:r>
      <w:r>
        <w:t>средствам</w:t>
      </w:r>
      <w:r>
        <w:rPr>
          <w:spacing w:val="3"/>
        </w:rPr>
        <w:t xml:space="preserve"> </w:t>
      </w:r>
      <w:r>
        <w:t>пожаротушения.</w:t>
      </w:r>
    </w:p>
    <w:p w:rsidR="002D489C" w:rsidRDefault="002D489C">
      <w:pPr>
        <w:pStyle w:val="BodyText"/>
        <w:spacing w:before="5" w:line="237" w:lineRule="auto"/>
        <w:ind w:left="285"/>
        <w:jc w:val="left"/>
      </w:pPr>
      <w:r>
        <w:t>-В</w:t>
      </w:r>
      <w:r>
        <w:rPr>
          <w:spacing w:val="1"/>
        </w:rPr>
        <w:t xml:space="preserve"> </w:t>
      </w:r>
      <w:r>
        <w:t>коридорах и</w:t>
      </w:r>
      <w:r>
        <w:rPr>
          <w:spacing w:val="1"/>
        </w:rPr>
        <w:t xml:space="preserve"> </w:t>
      </w:r>
      <w:r>
        <w:t>дверях эвакуационных выходов имеются</w:t>
      </w:r>
      <w:r>
        <w:rPr>
          <w:spacing w:val="1"/>
        </w:rPr>
        <w:t xml:space="preserve"> </w:t>
      </w:r>
      <w:r>
        <w:t>предписывающие</w:t>
      </w:r>
      <w:r>
        <w:rPr>
          <w:spacing w:val="1"/>
        </w:rPr>
        <w:t xml:space="preserve"> </w:t>
      </w:r>
      <w:r>
        <w:t>и указательные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безопасности.</w:t>
      </w:r>
    </w:p>
    <w:p w:rsidR="002D489C" w:rsidRDefault="002D489C">
      <w:pPr>
        <w:pStyle w:val="BodyText"/>
        <w:spacing w:before="6" w:line="237" w:lineRule="auto"/>
        <w:ind w:left="285"/>
        <w:jc w:val="left"/>
      </w:pPr>
      <w:r>
        <w:t>-Эвакуационные проходы,</w:t>
      </w:r>
      <w:r>
        <w:rPr>
          <w:spacing w:val="1"/>
        </w:rPr>
        <w:t xml:space="preserve"> </w:t>
      </w:r>
      <w:r>
        <w:t>выходы, тамбуры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загромождены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предметами и</w:t>
      </w:r>
      <w:r>
        <w:rPr>
          <w:spacing w:val="-57"/>
        </w:rPr>
        <w:t xml:space="preserve"> </w:t>
      </w:r>
      <w:r>
        <w:t>оборудованием.</w:t>
      </w:r>
    </w:p>
    <w:p w:rsidR="002D489C" w:rsidRDefault="002D489C">
      <w:pPr>
        <w:pStyle w:val="BodyText"/>
        <w:spacing w:before="4" w:line="275" w:lineRule="exact"/>
        <w:ind w:left="285"/>
        <w:jc w:val="left"/>
      </w:pPr>
      <w:r>
        <w:t>-Здание</w:t>
      </w:r>
      <w:r>
        <w:rPr>
          <w:spacing w:val="-3"/>
        </w:rPr>
        <w:t xml:space="preserve"> </w:t>
      </w:r>
      <w:r>
        <w:t>оборудовано</w:t>
      </w:r>
      <w:r>
        <w:rPr>
          <w:spacing w:val="-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оповещения</w:t>
      </w:r>
      <w:r>
        <w:rPr>
          <w:spacing w:val="-7"/>
        </w:rPr>
        <w:t xml:space="preserve"> </w:t>
      </w:r>
      <w:r>
        <w:t>людей о</w:t>
      </w:r>
      <w:r>
        <w:rPr>
          <w:spacing w:val="-2"/>
        </w:rPr>
        <w:t xml:space="preserve"> </w:t>
      </w:r>
      <w:r>
        <w:t>пожаре.</w:t>
      </w:r>
    </w:p>
    <w:p w:rsidR="002D489C" w:rsidRDefault="002D489C">
      <w:pPr>
        <w:pStyle w:val="BodyText"/>
        <w:spacing w:line="242" w:lineRule="auto"/>
        <w:ind w:left="285" w:right="226"/>
      </w:pPr>
      <w:r>
        <w:t>-Здание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нормативом.</w:t>
      </w:r>
    </w:p>
    <w:p w:rsidR="002D489C" w:rsidRDefault="002D489C">
      <w:pPr>
        <w:pStyle w:val="BodyText"/>
        <w:spacing w:line="242" w:lineRule="auto"/>
        <w:ind w:left="285" w:right="236"/>
      </w:pP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2D489C" w:rsidRDefault="002D489C">
      <w:pPr>
        <w:pStyle w:val="BodyText"/>
        <w:ind w:left="285" w:right="229"/>
      </w:pP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cоответствуют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необходимости и достаточности для организации образовательной, коррекционной работы,</w:t>
      </w:r>
      <w:r>
        <w:rPr>
          <w:spacing w:val="1"/>
        </w:rPr>
        <w:t xml:space="preserve"> </w:t>
      </w:r>
      <w:r>
        <w:t>методического оснащения воспитательно – образовательного процесса, а также обеспечения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активности,</w:t>
      </w:r>
    </w:p>
    <w:p w:rsidR="002D489C" w:rsidRDefault="002D489C">
      <w:pPr>
        <w:pStyle w:val="BodyText"/>
        <w:spacing w:line="242" w:lineRule="auto"/>
        <w:ind w:left="285" w:right="230"/>
      </w:pPr>
      <w:r>
        <w:t>Объекты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следующими</w:t>
      </w:r>
      <w:r>
        <w:rPr>
          <w:spacing w:val="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воспитания:</w:t>
      </w:r>
    </w:p>
    <w:p w:rsidR="002D489C" w:rsidRDefault="002D489C">
      <w:pPr>
        <w:pStyle w:val="BodyText"/>
        <w:ind w:left="285" w:right="242"/>
      </w:pPr>
      <w:r>
        <w:t>-игровым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пособия),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 и инвентарем (гимнастическая стенка, мячи, гимнастические маты и др.),</w:t>
      </w:r>
      <w:r>
        <w:rPr>
          <w:spacing w:val="1"/>
        </w:rPr>
        <w:t xml:space="preserve"> </w:t>
      </w:r>
      <w:r>
        <w:t>музыкальными инструментами (металлофоны, треугольники, трещетки, колокольчики и др.),</w:t>
      </w:r>
      <w:r>
        <w:rPr>
          <w:spacing w:val="-57"/>
        </w:rPr>
        <w:t xml:space="preserve"> </w:t>
      </w:r>
      <w:r>
        <w:t>учебно-наглядными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(тематические книги,</w:t>
      </w:r>
      <w:r>
        <w:rPr>
          <w:spacing w:val="-2"/>
        </w:rPr>
        <w:t xml:space="preserve"> </w:t>
      </w:r>
      <w:r>
        <w:t>плакаты,</w:t>
      </w:r>
      <w:r>
        <w:rPr>
          <w:spacing w:val="4"/>
        </w:rPr>
        <w:t xml:space="preserve"> </w:t>
      </w:r>
      <w:r>
        <w:t>картинки),</w:t>
      </w:r>
    </w:p>
    <w:p w:rsidR="002D489C" w:rsidRDefault="002D489C">
      <w:pPr>
        <w:pStyle w:val="BodyText"/>
        <w:ind w:left="285"/>
        <w:jc w:val="left"/>
      </w:pPr>
      <w:r>
        <w:t>аппаратно-программные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аудиовизуальные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(цифровые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20"/>
        </w:rPr>
        <w:t xml:space="preserve"> </w:t>
      </w:r>
      <w:r>
        <w:t>ресурсы,</w:t>
      </w:r>
      <w:r>
        <w:rPr>
          <w:spacing w:val="-57"/>
        </w:rPr>
        <w:t xml:space="preserve"> </w:t>
      </w:r>
      <w:r>
        <w:t>записанные</w:t>
      </w:r>
      <w:r>
        <w:rPr>
          <w:spacing w:val="2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диски),</w:t>
      </w:r>
      <w:r>
        <w:rPr>
          <w:spacing w:val="30"/>
        </w:rPr>
        <w:t xml:space="preserve"> </w:t>
      </w:r>
      <w:r>
        <w:t>печатными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иными</w:t>
      </w:r>
      <w:r>
        <w:rPr>
          <w:spacing w:val="24"/>
        </w:rPr>
        <w:t xml:space="preserve"> </w:t>
      </w:r>
      <w:r>
        <w:t>материальными</w:t>
      </w:r>
      <w:r>
        <w:rPr>
          <w:spacing w:val="19"/>
        </w:rPr>
        <w:t xml:space="preserve"> </w:t>
      </w:r>
      <w:r>
        <w:t>объектами,</w:t>
      </w:r>
      <w:r>
        <w:rPr>
          <w:spacing w:val="24"/>
        </w:rPr>
        <w:t xml:space="preserve"> </w:t>
      </w:r>
      <w:r>
        <w:t>необходимыми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 образовательной деятельности с воспитанниками (книги, энциклопедии и др.).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 ДО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среде.</w:t>
      </w:r>
    </w:p>
    <w:p w:rsidR="002D489C" w:rsidRDefault="002D489C">
      <w:pPr>
        <w:pStyle w:val="BodyText"/>
        <w:ind w:left="285" w:right="228"/>
      </w:pPr>
      <w:r>
        <w:t>В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комплексно-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оснащенных в соответствии с возрастом детей; учтены потребности и игровые интересы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развернуть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для нескольких</w:t>
      </w:r>
      <w:r>
        <w:rPr>
          <w:spacing w:val="-5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детей группы.</w:t>
      </w:r>
    </w:p>
    <w:p w:rsidR="002D489C" w:rsidRDefault="002D489C">
      <w:pPr>
        <w:pStyle w:val="BodyText"/>
        <w:spacing w:line="242" w:lineRule="auto"/>
        <w:ind w:left="285" w:right="225"/>
      </w:pPr>
      <w:r>
        <w:t>Требованиям к материально-техническому обеспечению программы (учебно-методический</w:t>
      </w:r>
      <w:r>
        <w:rPr>
          <w:spacing w:val="1"/>
        </w:rPr>
        <w:t xml:space="preserve"> </w:t>
      </w:r>
      <w:r>
        <w:t>комплект,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5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(предметы)).</w:t>
      </w:r>
    </w:p>
    <w:p w:rsidR="002D489C" w:rsidRDefault="002D489C">
      <w:pPr>
        <w:pStyle w:val="BodyText"/>
        <w:spacing w:line="271" w:lineRule="exact"/>
        <w:ind w:left="285"/>
      </w:pPr>
      <w:r>
        <w:t>Материально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Программы</w:t>
      </w:r>
    </w:p>
    <w:p w:rsidR="002D489C" w:rsidRDefault="002D489C">
      <w:pPr>
        <w:pStyle w:val="BodyText"/>
        <w:spacing w:line="237" w:lineRule="auto"/>
        <w:ind w:left="347" w:right="2442" w:hanging="63"/>
        <w:jc w:val="left"/>
      </w:pPr>
      <w:r>
        <w:t>Проектная</w:t>
      </w:r>
      <w:r>
        <w:rPr>
          <w:spacing w:val="-6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ДОО,</w:t>
      </w:r>
      <w:r>
        <w:rPr>
          <w:spacing w:val="-4"/>
        </w:rPr>
        <w:t xml:space="preserve"> </w:t>
      </w:r>
      <w:r>
        <w:t>используемая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целях:</w:t>
      </w:r>
      <w:r>
        <w:rPr>
          <w:spacing w:val="-57"/>
        </w:rPr>
        <w:t xml:space="preserve"> </w:t>
      </w:r>
      <w:r>
        <w:t>Групповые помещения;</w:t>
      </w:r>
    </w:p>
    <w:p w:rsidR="002D489C" w:rsidRDefault="002D489C">
      <w:pPr>
        <w:pStyle w:val="BodyText"/>
        <w:ind w:left="347" w:right="6881"/>
        <w:jc w:val="left"/>
      </w:pPr>
      <w:r>
        <w:t>Музыкальный</w:t>
      </w:r>
      <w:r>
        <w:rPr>
          <w:spacing w:val="2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2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логопеда</w:t>
      </w:r>
    </w:p>
    <w:p w:rsidR="002D489C" w:rsidRDefault="002D489C">
      <w:pPr>
        <w:pStyle w:val="BodyText"/>
        <w:spacing w:line="242" w:lineRule="auto"/>
        <w:ind w:left="347" w:right="6418"/>
        <w:jc w:val="left"/>
      </w:pPr>
      <w:r>
        <w:t>Кабинет для педагога-психолога</w:t>
      </w:r>
      <w:r>
        <w:rPr>
          <w:spacing w:val="-57"/>
        </w:rPr>
        <w:t xml:space="preserve"> </w:t>
      </w:r>
      <w:r>
        <w:t>прогулочные площадки</w:t>
      </w:r>
    </w:p>
    <w:p w:rsidR="002D489C" w:rsidRDefault="002D489C">
      <w:pPr>
        <w:spacing w:line="242" w:lineRule="auto"/>
        <w:sectPr w:rsidR="002D489C">
          <w:footerReference w:type="default" r:id="rId54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ListParagraph"/>
        <w:numPr>
          <w:ilvl w:val="1"/>
          <w:numId w:val="7"/>
        </w:numPr>
        <w:tabs>
          <w:tab w:val="left" w:pos="709"/>
        </w:tabs>
        <w:spacing w:before="81" w:line="237" w:lineRule="auto"/>
        <w:ind w:left="285" w:right="231"/>
        <w:rPr>
          <w:sz w:val="24"/>
        </w:rPr>
      </w:pPr>
      <w:r>
        <w:rPr>
          <w:b/>
          <w:sz w:val="24"/>
        </w:rPr>
        <w:t>Описание методического обеспечения Программы, средств обучения и воспитания.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материала, используемого в коррекционно - развивающей работе с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3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привлечены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пособия:</w:t>
      </w:r>
    </w:p>
    <w:p w:rsidR="002D489C" w:rsidRDefault="002D489C">
      <w:pPr>
        <w:pStyle w:val="BodyText"/>
        <w:spacing w:before="6" w:line="237" w:lineRule="auto"/>
        <w:ind w:left="285" w:right="241"/>
      </w:pP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Н.Е.Веракса,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-2"/>
        </w:rPr>
        <w:t xml:space="preserve"> </w:t>
      </w:r>
      <w:r>
        <w:t>М.А.Васильевой</w:t>
      </w:r>
    </w:p>
    <w:p w:rsidR="002D489C" w:rsidRDefault="002D489C">
      <w:pPr>
        <w:pStyle w:val="BodyText"/>
        <w:spacing w:before="4"/>
        <w:ind w:left="285" w:right="232"/>
      </w:pPr>
      <w:r>
        <w:t>Лыкова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методические рекомендации (старшая, подготовительная группы). – М.: Карапуз-Дидактика,</w:t>
      </w:r>
      <w:r>
        <w:rPr>
          <w:spacing w:val="1"/>
        </w:rPr>
        <w:t xml:space="preserve"> </w:t>
      </w:r>
      <w:r>
        <w:t>2014</w:t>
      </w:r>
    </w:p>
    <w:p w:rsidR="002D489C" w:rsidRDefault="002D489C">
      <w:pPr>
        <w:pStyle w:val="BodyText"/>
        <w:ind w:left="285" w:right="224"/>
        <w:jc w:val="left"/>
      </w:pPr>
      <w:r>
        <w:t>Программа «Разговор о правильном питании» под редакцией М.М.Безруких, А.Г.Макеева</w:t>
      </w:r>
      <w:r>
        <w:rPr>
          <w:spacing w:val="1"/>
        </w:rPr>
        <w:t xml:space="preserve"> </w:t>
      </w:r>
      <w:r>
        <w:t>Подготовка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школе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задержкой</w:t>
      </w:r>
      <w:r>
        <w:rPr>
          <w:spacing w:val="15"/>
        </w:rPr>
        <w:t xml:space="preserve"> </w:t>
      </w:r>
      <w:r>
        <w:t>психического</w:t>
      </w:r>
      <w:r>
        <w:rPr>
          <w:spacing w:val="23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ред.</w:t>
      </w:r>
      <w:r>
        <w:rPr>
          <w:spacing w:val="21"/>
        </w:rPr>
        <w:t xml:space="preserve"> </w:t>
      </w:r>
      <w:r>
        <w:t>С.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Шевченко.</w:t>
      </w:r>
      <w:r>
        <w:rPr>
          <w:spacing w:val="2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Кн.</w:t>
      </w:r>
      <w:r>
        <w:rPr>
          <w:spacing w:val="3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2005.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96</w:t>
      </w:r>
      <w:r>
        <w:rPr>
          <w:spacing w:val="-3"/>
        </w:rPr>
        <w:t xml:space="preserve"> </w:t>
      </w:r>
      <w:r>
        <w:t>с.</w:t>
      </w:r>
    </w:p>
    <w:p w:rsidR="002D489C" w:rsidRDefault="002D489C">
      <w:pPr>
        <w:pStyle w:val="BodyText"/>
        <w:spacing w:before="3" w:line="237" w:lineRule="auto"/>
        <w:ind w:left="285"/>
        <w:jc w:val="left"/>
      </w:pPr>
      <w:r>
        <w:t>Подготовка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задержкой</w:t>
      </w:r>
      <w:r>
        <w:rPr>
          <w:spacing w:val="18"/>
        </w:rPr>
        <w:t xml:space="preserve"> </w:t>
      </w:r>
      <w:r>
        <w:t>психического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/</w:t>
      </w:r>
      <w:r>
        <w:rPr>
          <w:spacing w:val="22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общ.</w:t>
      </w:r>
      <w:r>
        <w:rPr>
          <w:spacing w:val="19"/>
        </w:rPr>
        <w:t xml:space="preserve"> </w:t>
      </w:r>
      <w:r>
        <w:t>ред.</w:t>
      </w:r>
      <w:r>
        <w:rPr>
          <w:spacing w:val="23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Шевченко. -</w:t>
      </w:r>
      <w:r>
        <w:rPr>
          <w:spacing w:val="3"/>
        </w:rPr>
        <w:t xml:space="preserve"> </w:t>
      </w:r>
      <w:r>
        <w:t>Кн.</w:t>
      </w:r>
      <w:r>
        <w:rPr>
          <w:spacing w:val="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t>пресса,</w:t>
      </w:r>
      <w:r>
        <w:rPr>
          <w:spacing w:val="4"/>
        </w:rPr>
        <w:t xml:space="preserve"> </w:t>
      </w:r>
      <w:r>
        <w:t>2005.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112</w:t>
      </w:r>
      <w:r>
        <w:rPr>
          <w:spacing w:val="1"/>
        </w:rPr>
        <w:t xml:space="preserve"> </w:t>
      </w:r>
      <w:r>
        <w:t>с.</w:t>
      </w:r>
    </w:p>
    <w:p w:rsidR="002D489C" w:rsidRDefault="002D489C">
      <w:pPr>
        <w:pStyle w:val="BodyText"/>
        <w:spacing w:before="3" w:line="275" w:lineRule="exact"/>
        <w:ind w:left="285"/>
        <w:jc w:val="left"/>
      </w:pPr>
      <w:r>
        <w:t>Гомзяк</w:t>
      </w:r>
      <w:r>
        <w:rPr>
          <w:spacing w:val="-4"/>
        </w:rPr>
        <w:t xml:space="preserve"> </w:t>
      </w:r>
      <w:r>
        <w:t>О.С.</w:t>
      </w:r>
      <w:r>
        <w:rPr>
          <w:spacing w:val="-5"/>
        </w:rPr>
        <w:t xml:space="preserve"> </w:t>
      </w:r>
      <w:r>
        <w:t>«Говорим</w:t>
      </w:r>
      <w:r>
        <w:rPr>
          <w:spacing w:val="-5"/>
        </w:rPr>
        <w:t xml:space="preserve"> </w:t>
      </w:r>
      <w:r>
        <w:t>правильно».</w:t>
      </w:r>
    </w:p>
    <w:p w:rsidR="002D489C" w:rsidRDefault="002D489C">
      <w:pPr>
        <w:pStyle w:val="BodyText"/>
        <w:spacing w:line="275" w:lineRule="exact"/>
        <w:ind w:left="285"/>
        <w:jc w:val="left"/>
      </w:pPr>
      <w:r>
        <w:t>Данилова</w:t>
      </w:r>
      <w:r>
        <w:rPr>
          <w:spacing w:val="-3"/>
        </w:rPr>
        <w:t xml:space="preserve"> </w:t>
      </w:r>
      <w:r>
        <w:t>Е.А. Пальчиковые</w:t>
      </w:r>
      <w:r>
        <w:rPr>
          <w:spacing w:val="-7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М,:</w:t>
      </w:r>
      <w:r>
        <w:rPr>
          <w:spacing w:val="-2"/>
        </w:rPr>
        <w:t xml:space="preserve"> </w:t>
      </w:r>
      <w:r>
        <w:t>Росмэн-Пресс, 2010.</w:t>
      </w:r>
    </w:p>
    <w:p w:rsidR="002D489C" w:rsidRDefault="002D489C">
      <w:pPr>
        <w:pStyle w:val="BodyText"/>
        <w:tabs>
          <w:tab w:val="left" w:pos="1671"/>
          <w:tab w:val="left" w:pos="2338"/>
          <w:tab w:val="left" w:pos="5325"/>
          <w:tab w:val="left" w:pos="6817"/>
          <w:tab w:val="left" w:pos="7944"/>
          <w:tab w:val="left" w:pos="8735"/>
          <w:tab w:val="left" w:pos="9766"/>
        </w:tabs>
        <w:spacing w:before="5" w:line="237" w:lineRule="auto"/>
        <w:ind w:left="285" w:right="231"/>
        <w:jc w:val="left"/>
      </w:pPr>
      <w:r>
        <w:t>Стребелева</w:t>
      </w:r>
      <w:r>
        <w:tab/>
        <w:t>Е.А.</w:t>
      </w:r>
      <w:r>
        <w:tab/>
        <w:t>Психолого-педагогическая</w:t>
      </w:r>
      <w:r>
        <w:tab/>
        <w:t>диагностика</w:t>
      </w:r>
      <w:r>
        <w:tab/>
        <w:t>развития</w:t>
      </w:r>
      <w:r>
        <w:tab/>
        <w:t>детей</w:t>
      </w:r>
      <w:r>
        <w:tab/>
        <w:t>раннего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-3"/>
        </w:rPr>
        <w:t xml:space="preserve"> </w:t>
      </w:r>
      <w:r>
        <w:t>метод.</w:t>
      </w:r>
      <w:r>
        <w:rPr>
          <w:spacing w:val="3"/>
        </w:rPr>
        <w:t xml:space="preserve"> </w:t>
      </w:r>
      <w:r>
        <w:t>пособие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М:</w:t>
      </w:r>
      <w:r>
        <w:rPr>
          <w:spacing w:val="2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2007.</w:t>
      </w:r>
    </w:p>
    <w:p w:rsidR="002D489C" w:rsidRDefault="002D489C">
      <w:pPr>
        <w:pStyle w:val="BodyText"/>
        <w:spacing w:before="6" w:line="237" w:lineRule="auto"/>
        <w:ind w:left="285" w:right="652"/>
        <w:jc w:val="left"/>
      </w:pPr>
      <w:r>
        <w:t>Теремкова Н.Э. Логопедические домашние задания для детей с ОНР (лексические темы).</w:t>
      </w:r>
      <w:r>
        <w:rPr>
          <w:spacing w:val="-57"/>
        </w:rPr>
        <w:t xml:space="preserve"> </w:t>
      </w:r>
      <w:r>
        <w:t>Ткаченко</w:t>
      </w:r>
      <w:r>
        <w:rPr>
          <w:spacing w:val="1"/>
        </w:rPr>
        <w:t xml:space="preserve"> </w:t>
      </w:r>
      <w:r>
        <w:t>Т.А.</w:t>
      </w:r>
      <w:r>
        <w:rPr>
          <w:spacing w:val="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моторика.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Эксмо,</w:t>
      </w:r>
      <w:r>
        <w:rPr>
          <w:spacing w:val="-2"/>
        </w:rPr>
        <w:t xml:space="preserve"> </w:t>
      </w:r>
      <w:r>
        <w:t>2007.</w:t>
      </w:r>
    </w:p>
    <w:p w:rsidR="002D489C" w:rsidRDefault="002D489C">
      <w:pPr>
        <w:pStyle w:val="BodyText"/>
        <w:tabs>
          <w:tab w:val="left" w:pos="1450"/>
          <w:tab w:val="left" w:pos="2112"/>
          <w:tab w:val="left" w:pos="3426"/>
          <w:tab w:val="left" w:pos="3747"/>
          <w:tab w:val="left" w:pos="5205"/>
          <w:tab w:val="left" w:pos="5790"/>
          <w:tab w:val="left" w:pos="7032"/>
          <w:tab w:val="left" w:pos="8979"/>
        </w:tabs>
        <w:spacing w:before="5" w:line="237" w:lineRule="auto"/>
        <w:ind w:left="285" w:right="239"/>
        <w:jc w:val="left"/>
      </w:pPr>
      <w:r>
        <w:t>Хухлаева</w:t>
      </w:r>
      <w:r>
        <w:tab/>
        <w:t>О.В.</w:t>
      </w:r>
      <w:r>
        <w:tab/>
        <w:t>«Тропинка</w:t>
      </w:r>
      <w:r>
        <w:tab/>
        <w:t>к</w:t>
      </w:r>
      <w:r>
        <w:tab/>
        <w:t xml:space="preserve">своему  </w:t>
      </w:r>
      <w:r>
        <w:rPr>
          <w:spacing w:val="11"/>
        </w:rPr>
        <w:t xml:space="preserve"> </w:t>
      </w:r>
      <w:r>
        <w:t>Я».</w:t>
      </w:r>
      <w:r>
        <w:tab/>
        <w:t>Как</w:t>
      </w:r>
      <w:r>
        <w:tab/>
        <w:t>сохранить</w:t>
      </w:r>
      <w:r>
        <w:tab/>
        <w:t>психологическое</w:t>
      </w:r>
      <w:r>
        <w:tab/>
      </w:r>
      <w:r>
        <w:rPr>
          <w:spacing w:val="-1"/>
        </w:rPr>
        <w:t>здоровье</w:t>
      </w:r>
      <w:r>
        <w:rPr>
          <w:spacing w:val="-57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Генезис,</w:t>
      </w:r>
      <w:r>
        <w:rPr>
          <w:spacing w:val="-1"/>
        </w:rPr>
        <w:t xml:space="preserve"> </w:t>
      </w:r>
      <w:r>
        <w:t>2004.</w:t>
      </w:r>
    </w:p>
    <w:p w:rsidR="002D489C" w:rsidRDefault="002D489C">
      <w:pPr>
        <w:pStyle w:val="BodyText"/>
        <w:spacing w:before="4" w:line="275" w:lineRule="exact"/>
        <w:ind w:left="285"/>
        <w:jc w:val="left"/>
      </w:pPr>
      <w:r>
        <w:t>Шарохина</w:t>
      </w:r>
      <w:r>
        <w:rPr>
          <w:spacing w:val="-4"/>
        </w:rPr>
        <w:t xml:space="preserve"> </w:t>
      </w:r>
      <w:r>
        <w:t>В.Л.</w:t>
      </w:r>
      <w:r>
        <w:rPr>
          <w:spacing w:val="-1"/>
        </w:rPr>
        <w:t xml:space="preserve"> </w:t>
      </w:r>
      <w:r>
        <w:t>Коррекционно-развивающие</w:t>
      </w:r>
      <w:r>
        <w:rPr>
          <w:spacing w:val="-8"/>
        </w:rPr>
        <w:t xml:space="preserve"> </w:t>
      </w:r>
      <w:r>
        <w:t>занятия.</w:t>
      </w:r>
    </w:p>
    <w:p w:rsidR="002D489C" w:rsidRDefault="002D489C">
      <w:pPr>
        <w:pStyle w:val="BodyText"/>
        <w:spacing w:line="275" w:lineRule="exact"/>
        <w:ind w:left="410"/>
        <w:jc w:val="left"/>
      </w:pPr>
      <w:r>
        <w:t>Шорыгина</w:t>
      </w:r>
      <w:r>
        <w:rPr>
          <w:spacing w:val="-7"/>
        </w:rPr>
        <w:t xml:space="preserve"> </w:t>
      </w:r>
      <w:r>
        <w:t>Т.А.</w:t>
      </w:r>
      <w:r>
        <w:rPr>
          <w:spacing w:val="2"/>
        </w:rPr>
        <w:t xml:space="preserve"> </w:t>
      </w:r>
      <w:r>
        <w:t>«Беседы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ребенка»</w:t>
      </w:r>
      <w:r>
        <w:rPr>
          <w:spacing w:val="-5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2008г</w:t>
      </w:r>
    </w:p>
    <w:p w:rsidR="002D489C" w:rsidRDefault="002D489C">
      <w:pPr>
        <w:pStyle w:val="BodyText"/>
        <w:spacing w:before="3" w:line="275" w:lineRule="exact"/>
        <w:ind w:left="285"/>
        <w:jc w:val="left"/>
      </w:pPr>
      <w:r>
        <w:t>14.</w:t>
      </w:r>
      <w:r>
        <w:rPr>
          <w:spacing w:val="2"/>
        </w:rPr>
        <w:t xml:space="preserve"> </w:t>
      </w:r>
      <w:r>
        <w:t>Шорыгина</w:t>
      </w:r>
      <w:r>
        <w:rPr>
          <w:spacing w:val="-5"/>
        </w:rPr>
        <w:t xml:space="preserve"> </w:t>
      </w:r>
      <w:r>
        <w:t>Т.А</w:t>
      </w:r>
      <w:r>
        <w:rPr>
          <w:spacing w:val="-6"/>
        </w:rPr>
        <w:t xml:space="preserve"> </w:t>
      </w:r>
      <w:r>
        <w:t>«Беседы</w:t>
      </w:r>
      <w:r>
        <w:rPr>
          <w:spacing w:val="2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основах</w:t>
      </w:r>
      <w:r>
        <w:rPr>
          <w:spacing w:val="-4"/>
        </w:rPr>
        <w:t xml:space="preserve"> </w:t>
      </w:r>
      <w:r>
        <w:t>безопасности»</w:t>
      </w:r>
      <w:r>
        <w:rPr>
          <w:spacing w:val="-5"/>
        </w:rPr>
        <w:t xml:space="preserve"> </w:t>
      </w:r>
      <w:r>
        <w:t>Москва</w:t>
      </w:r>
    </w:p>
    <w:p w:rsidR="002D489C" w:rsidRDefault="002D489C">
      <w:pPr>
        <w:pStyle w:val="BodyText"/>
        <w:spacing w:line="242" w:lineRule="auto"/>
        <w:ind w:left="285" w:right="234"/>
      </w:pPr>
      <w:r>
        <w:t>Шевченко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Программно-методические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-3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(ЗПР),</w:t>
      </w:r>
      <w:r>
        <w:rPr>
          <w:spacing w:val="3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Пресса,</w:t>
      </w:r>
      <w:r>
        <w:rPr>
          <w:spacing w:val="1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М,</w:t>
      </w:r>
      <w:r>
        <w:rPr>
          <w:spacing w:val="3"/>
        </w:rPr>
        <w:t xml:space="preserve"> </w:t>
      </w:r>
      <w:r>
        <w:t>2005;</w:t>
      </w:r>
    </w:p>
    <w:p w:rsidR="002D489C" w:rsidRDefault="002D489C">
      <w:pPr>
        <w:pStyle w:val="BodyText"/>
        <w:spacing w:line="271" w:lineRule="exact"/>
        <w:ind w:left="285"/>
      </w:pPr>
      <w:r>
        <w:t>Ульенкова</w:t>
      </w:r>
      <w:r>
        <w:rPr>
          <w:spacing w:val="-3"/>
        </w:rPr>
        <w:t xml:space="preserve"> </w:t>
      </w:r>
      <w:r>
        <w:t>У.В.</w:t>
      </w:r>
      <w:r>
        <w:rPr>
          <w:spacing w:val="-1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Н. Новгород, 1994.</w:t>
      </w:r>
    </w:p>
    <w:p w:rsidR="002D489C" w:rsidRDefault="002D489C">
      <w:pPr>
        <w:pStyle w:val="Heading2"/>
        <w:spacing w:before="106" w:line="275" w:lineRule="exact"/>
        <w:ind w:left="285"/>
      </w:pPr>
      <w:r>
        <w:t>Информационные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информационно-телекоммуникационные</w:t>
      </w:r>
      <w:r>
        <w:rPr>
          <w:spacing w:val="-4"/>
        </w:rPr>
        <w:t xml:space="preserve"> </w:t>
      </w:r>
      <w:r>
        <w:t>сети.</w:t>
      </w:r>
    </w:p>
    <w:p w:rsidR="002D489C" w:rsidRDefault="002D489C">
      <w:pPr>
        <w:pStyle w:val="BodyText"/>
        <w:spacing w:before="2" w:line="237" w:lineRule="auto"/>
        <w:ind w:left="285" w:right="241"/>
      </w:pPr>
      <w:r>
        <w:t>В МБДОУ «Русско-Бродский детский сад №1» имеется доступ к информационным системам и</w:t>
      </w:r>
      <w:r>
        <w:rPr>
          <w:spacing w:val="1"/>
        </w:rPr>
        <w:t xml:space="preserve"> </w:t>
      </w:r>
      <w:r>
        <w:t>информационно-телекоммуникационным сетям. Дошкольная образовательная организация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почтой,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сетью,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45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официального</w:t>
      </w:r>
      <w:r>
        <w:rPr>
          <w:spacing w:val="46"/>
        </w:rPr>
        <w:t xml:space="preserve"> </w:t>
      </w:r>
      <w:r>
        <w:t>сайта.</w:t>
      </w:r>
      <w:r>
        <w:rPr>
          <w:spacing w:val="49"/>
        </w:rPr>
        <w:t xml:space="preserve"> </w:t>
      </w:r>
      <w:r>
        <w:t>Официальный</w:t>
      </w:r>
      <w:r>
        <w:rPr>
          <w:spacing w:val="47"/>
        </w:rPr>
        <w:t xml:space="preserve"> </w:t>
      </w:r>
      <w:r>
        <w:t>сайт</w:t>
      </w:r>
      <w:r>
        <w:rPr>
          <w:spacing w:val="46"/>
        </w:rPr>
        <w:t xml:space="preserve"> </w:t>
      </w:r>
      <w:r>
        <w:t>МБДОУ</w:t>
      </w:r>
      <w:r>
        <w:rPr>
          <w:spacing w:val="54"/>
        </w:rPr>
        <w:t xml:space="preserve"> </w:t>
      </w:r>
      <w:r>
        <w:t xml:space="preserve">«Русско-Бродский детский сад №1» 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общедоступным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размещенным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2D489C" w:rsidRDefault="002D489C">
      <w:pPr>
        <w:pStyle w:val="Heading2"/>
        <w:spacing w:before="8" w:line="273" w:lineRule="exact"/>
        <w:ind w:left="285"/>
      </w:pPr>
      <w:r>
        <w:t>Информационные</w:t>
      </w:r>
      <w:r>
        <w:rPr>
          <w:spacing w:val="-3"/>
        </w:rPr>
        <w:t xml:space="preserve"> </w:t>
      </w:r>
      <w:r>
        <w:t>ресурсы</w:t>
      </w:r>
    </w:p>
    <w:p w:rsidR="002D489C" w:rsidRDefault="002D489C">
      <w:pPr>
        <w:pStyle w:val="BodyText"/>
        <w:spacing w:line="273" w:lineRule="exact"/>
        <w:ind w:left="285"/>
        <w:jc w:val="left"/>
      </w:pPr>
      <w:r>
        <w:t>Сайт ФИРО</w:t>
      </w:r>
    </w:p>
    <w:p w:rsidR="002D489C" w:rsidRDefault="002D489C">
      <w:pPr>
        <w:pStyle w:val="BodyText"/>
        <w:spacing w:before="5" w:line="237" w:lineRule="auto"/>
        <w:ind w:left="285" w:right="6455"/>
        <w:jc w:val="left"/>
      </w:pPr>
      <w:r>
        <w:t>Детский портал «СОЛНЫШКО»</w:t>
      </w:r>
      <w:r>
        <w:rPr>
          <w:spacing w:val="-58"/>
        </w:rPr>
        <w:t xml:space="preserve"> </w:t>
      </w:r>
      <w:r>
        <w:t>Сайт Школа тетушки</w:t>
      </w:r>
      <w:r>
        <w:rPr>
          <w:spacing w:val="2"/>
        </w:rPr>
        <w:t xml:space="preserve"> </w:t>
      </w:r>
      <w:r>
        <w:t>Совы</w:t>
      </w:r>
    </w:p>
    <w:p w:rsidR="002D489C" w:rsidRDefault="002D489C">
      <w:pPr>
        <w:pStyle w:val="BodyText"/>
        <w:spacing w:before="3" w:line="275" w:lineRule="exact"/>
        <w:ind w:left="285"/>
        <w:jc w:val="left"/>
      </w:pPr>
      <w:r>
        <w:t>Сайт</w:t>
      </w:r>
      <w:r>
        <w:rPr>
          <w:spacing w:val="-1"/>
        </w:rPr>
        <w:t xml:space="preserve"> </w:t>
      </w:r>
      <w:r>
        <w:t>1 сентября</w:t>
      </w:r>
    </w:p>
    <w:p w:rsidR="002D489C" w:rsidRDefault="002D489C">
      <w:pPr>
        <w:pStyle w:val="BodyText"/>
        <w:spacing w:line="242" w:lineRule="auto"/>
        <w:ind w:left="285" w:right="6744"/>
        <w:jc w:val="left"/>
      </w:pPr>
      <w:r>
        <w:t>Сайт Дошкольное воспитание</w:t>
      </w:r>
      <w:r>
        <w:rPr>
          <w:spacing w:val="-57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«Воспитатель»</w:t>
      </w:r>
    </w:p>
    <w:p w:rsidR="002D489C" w:rsidRDefault="002D489C">
      <w:pPr>
        <w:pStyle w:val="BodyText"/>
        <w:spacing w:line="271" w:lineRule="exact"/>
        <w:ind w:left="285"/>
        <w:jc w:val="left"/>
      </w:pPr>
      <w:r>
        <w:t>Сайт</w:t>
      </w:r>
      <w:r>
        <w:rPr>
          <w:spacing w:val="-2"/>
        </w:rPr>
        <w:t xml:space="preserve"> </w:t>
      </w:r>
      <w:r>
        <w:t>Дошколёнок.ру</w:t>
      </w:r>
    </w:p>
    <w:p w:rsidR="002D489C" w:rsidRDefault="002D489C">
      <w:pPr>
        <w:pStyle w:val="BodyText"/>
        <w:spacing w:before="4" w:line="237" w:lineRule="auto"/>
        <w:ind w:left="347" w:right="7066" w:hanging="63"/>
        <w:jc w:val="left"/>
      </w:pPr>
      <w:r>
        <w:t>Сайт «Новое образование»</w:t>
      </w:r>
      <w:r>
        <w:rPr>
          <w:spacing w:val="-57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ТЦ</w:t>
      </w:r>
      <w:r>
        <w:rPr>
          <w:spacing w:val="-5"/>
        </w:rPr>
        <w:t xml:space="preserve"> </w:t>
      </w:r>
      <w:r>
        <w:t>«Сфера»</w:t>
      </w:r>
    </w:p>
    <w:p w:rsidR="002D489C" w:rsidRDefault="002D489C">
      <w:pPr>
        <w:pStyle w:val="BodyText"/>
        <w:spacing w:before="5" w:line="237" w:lineRule="auto"/>
        <w:ind w:left="285" w:right="2442"/>
        <w:jc w:val="left"/>
      </w:pPr>
      <w:r>
        <w:t>Российский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портал</w:t>
      </w:r>
      <w:r>
        <w:rPr>
          <w:spacing w:val="-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«Раннее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детей»</w:t>
      </w:r>
      <w:r>
        <w:rPr>
          <w:spacing w:val="-57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сада»</w:t>
      </w:r>
    </w:p>
    <w:p w:rsidR="002D489C" w:rsidRDefault="002D489C">
      <w:pPr>
        <w:pStyle w:val="BodyText"/>
        <w:spacing w:before="3"/>
        <w:ind w:left="285" w:right="6132" w:firstLine="62"/>
        <w:jc w:val="left"/>
      </w:pPr>
      <w:r>
        <w:t>Журнал «Дошкольное воспитание»</w:t>
      </w:r>
      <w:r>
        <w:rPr>
          <w:spacing w:val="-57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«Няня</w:t>
      </w:r>
      <w:r>
        <w:rPr>
          <w:spacing w:val="2"/>
        </w:rPr>
        <w:t xml:space="preserve"> </w:t>
      </w:r>
      <w:r>
        <w:t>РФ»</w:t>
      </w:r>
    </w:p>
    <w:p w:rsidR="002D489C" w:rsidRDefault="002D489C">
      <w:pPr>
        <w:pStyle w:val="BodyText"/>
        <w:spacing w:before="1"/>
        <w:ind w:left="285"/>
        <w:jc w:val="left"/>
      </w:pPr>
      <w:r>
        <w:t>Журнал</w:t>
      </w:r>
      <w:r>
        <w:rPr>
          <w:spacing w:val="-2"/>
        </w:rPr>
        <w:t xml:space="preserve"> </w:t>
      </w:r>
      <w:r>
        <w:t>«Обруч»</w:t>
      </w:r>
    </w:p>
    <w:p w:rsidR="002D489C" w:rsidRDefault="002D489C">
      <w:pPr>
        <w:sectPr w:rsidR="002D489C">
          <w:footerReference w:type="default" r:id="rId55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Heading2"/>
        <w:numPr>
          <w:ilvl w:val="1"/>
          <w:numId w:val="7"/>
        </w:numPr>
        <w:tabs>
          <w:tab w:val="left" w:pos="703"/>
        </w:tabs>
        <w:spacing w:before="63" w:line="278" w:lineRule="exact"/>
        <w:ind w:left="702" w:hanging="418"/>
        <w:rPr>
          <w:rFonts w:ascii="Calibri" w:hAnsi="Calibri"/>
          <w:sz w:val="22"/>
        </w:rPr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2D489C" w:rsidRDefault="002D489C">
      <w:pPr>
        <w:pStyle w:val="BodyText"/>
        <w:ind w:left="285" w:right="2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досуговая деятельность», посвященный особенностям традиционных событий, праздников,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(пассивный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активный),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3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занимать</w:t>
      </w:r>
      <w:r>
        <w:rPr>
          <w:spacing w:val="12"/>
        </w:rPr>
        <w:t xml:space="preserve"> </w:t>
      </w:r>
      <w:r>
        <w:t>себя.</w:t>
      </w:r>
    </w:p>
    <w:p w:rsidR="002D489C" w:rsidRDefault="002D489C">
      <w:pPr>
        <w:pStyle w:val="BodyText"/>
        <w:ind w:left="285" w:right="236"/>
      </w:pPr>
      <w:r>
        <w:t>Культурно-досуговая деятельность для детей с тяжелыми нарушениями</w:t>
      </w:r>
      <w:r>
        <w:rPr>
          <w:spacing w:val="1"/>
        </w:rPr>
        <w:t xml:space="preserve"> </w:t>
      </w:r>
      <w:r>
        <w:t>речи охватывает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детей.</w:t>
      </w:r>
    </w:p>
    <w:p w:rsidR="002D489C" w:rsidRDefault="002D489C">
      <w:pPr>
        <w:pStyle w:val="BodyText"/>
        <w:spacing w:before="5"/>
        <w:ind w:left="0"/>
        <w:jc w:val="left"/>
        <w:rPr>
          <w:sz w:val="23"/>
        </w:rPr>
      </w:pPr>
    </w:p>
    <w:p w:rsidR="002D489C" w:rsidRDefault="002D489C">
      <w:pPr>
        <w:pStyle w:val="BodyText"/>
        <w:ind w:left="285"/>
      </w:pPr>
      <w:r>
        <w:t>Старший</w:t>
      </w:r>
      <w:r>
        <w:rPr>
          <w:spacing w:val="-4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 5</w:t>
      </w:r>
      <w:r>
        <w:rPr>
          <w:spacing w:val="-5"/>
        </w:rPr>
        <w:t xml:space="preserve"> </w:t>
      </w:r>
      <w:r>
        <w:t>до 6 лет)</w:t>
      </w:r>
    </w:p>
    <w:p w:rsidR="002D489C" w:rsidRDefault="002D489C">
      <w:pPr>
        <w:pStyle w:val="BodyText"/>
        <w:spacing w:before="3"/>
        <w:ind w:left="285" w:right="234"/>
      </w:pPr>
      <w:r>
        <w:rPr>
          <w:b/>
          <w:u w:val="single"/>
        </w:rPr>
        <w:t>Отдых</w:t>
      </w:r>
      <w:r>
        <w:rPr>
          <w:u w:val="single"/>
        </w:rPr>
        <w:t>.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Развивать желание в свободное</w:t>
      </w:r>
      <w:r>
        <w:t xml:space="preserve"> время заниматься интересной и содержательной</w:t>
      </w:r>
      <w:r>
        <w:rPr>
          <w:spacing w:val="1"/>
        </w:rPr>
        <w:t xml:space="preserve"> </w:t>
      </w:r>
      <w:r>
        <w:t>деятельностью. Формировать основы досуговой культуры (игры, чтение книг, 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3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прогулки,</w:t>
      </w:r>
      <w:r>
        <w:rPr>
          <w:spacing w:val="4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2D489C" w:rsidRDefault="002D489C">
      <w:pPr>
        <w:pStyle w:val="BodyText"/>
        <w:ind w:left="285" w:right="223"/>
      </w:pPr>
      <w:r>
        <w:rPr>
          <w:b/>
        </w:rPr>
        <w:t xml:space="preserve">Развлечения. </w:t>
      </w:r>
      <w:r>
        <w:t>Создавать условия для проявления культурно-познавательных потребностей,</w:t>
      </w:r>
      <w:r>
        <w:rPr>
          <w:spacing w:val="1"/>
        </w:rPr>
        <w:t xml:space="preserve"> </w:t>
      </w:r>
      <w:r>
        <w:t>интересов, запросов и предпочтений, а также использования полученных знаний и 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увлечений,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спортом.</w:t>
      </w:r>
    </w:p>
    <w:p w:rsidR="002D489C" w:rsidRDefault="002D489C">
      <w:pPr>
        <w:pStyle w:val="BodyText"/>
        <w:ind w:left="285" w:right="232"/>
      </w:pPr>
      <w:r>
        <w:rPr>
          <w:b/>
        </w:rPr>
        <w:t>Праздники.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днях.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 в их подготовке (украшение групповой комнаты, музыкального зала, участка</w:t>
      </w:r>
      <w:r>
        <w:rPr>
          <w:spacing w:val="1"/>
        </w:rPr>
        <w:t xml:space="preserve"> </w:t>
      </w:r>
      <w:r>
        <w:t>детского сада и т. д.). Воспитывать внимание к окружающим людям, стремление поздравить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 памятными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3"/>
        </w:rPr>
        <w:t xml:space="preserve"> </w:t>
      </w:r>
      <w:r>
        <w:t>преподнести</w:t>
      </w:r>
      <w:r>
        <w:rPr>
          <w:spacing w:val="1"/>
        </w:rPr>
        <w:t xml:space="preserve"> </w:t>
      </w:r>
      <w:r>
        <w:t>подарки,</w:t>
      </w:r>
      <w:r>
        <w:rPr>
          <w:spacing w:val="3"/>
        </w:rPr>
        <w:t xml:space="preserve"> </w:t>
      </w:r>
      <w:r>
        <w:t>сделанные</w:t>
      </w:r>
      <w:r>
        <w:rPr>
          <w:spacing w:val="-1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руками.</w:t>
      </w:r>
    </w:p>
    <w:p w:rsidR="002D489C" w:rsidRDefault="002D489C">
      <w:pPr>
        <w:pStyle w:val="BodyText"/>
        <w:spacing w:before="1"/>
        <w:ind w:left="285" w:right="240"/>
      </w:pPr>
      <w:r>
        <w:t>Самостоятельная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интересов детей (наблюдения, экспериментирование, собирание коллекций и</w:t>
      </w:r>
      <w:r>
        <w:rPr>
          <w:spacing w:val="-57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Формировать умение и потребность организовывать свою деятельность,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 и чистоту. Развивать умение взаимодействовать со сверстниками, воспитателями и</w:t>
      </w:r>
      <w:r>
        <w:rPr>
          <w:spacing w:val="1"/>
        </w:rPr>
        <w:t xml:space="preserve"> </w:t>
      </w:r>
      <w:r>
        <w:t>родителями.</w:t>
      </w:r>
    </w:p>
    <w:p w:rsidR="002D489C" w:rsidRDefault="002D489C">
      <w:pPr>
        <w:pStyle w:val="BodyText"/>
        <w:ind w:left="285" w:right="240"/>
      </w:pPr>
      <w:r>
        <w:t>Творчество. Развивать художественные наклонности в пении,</w:t>
      </w:r>
      <w:r>
        <w:rPr>
          <w:spacing w:val="1"/>
        </w:rPr>
        <w:t xml:space="preserve"> </w:t>
      </w:r>
      <w:r>
        <w:t>рисовании, музицировании.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деятельностью.</w:t>
      </w:r>
    </w:p>
    <w:p w:rsidR="002D489C" w:rsidRDefault="002D489C">
      <w:pPr>
        <w:pStyle w:val="BodyText"/>
        <w:spacing w:before="10"/>
        <w:ind w:left="0"/>
        <w:jc w:val="left"/>
        <w:rPr>
          <w:sz w:val="23"/>
        </w:rPr>
      </w:pPr>
    </w:p>
    <w:p w:rsidR="002D489C" w:rsidRDefault="002D489C">
      <w:pPr>
        <w:pStyle w:val="BodyText"/>
        <w:ind w:left="285"/>
      </w:pPr>
      <w:r>
        <w:t>Старший</w:t>
      </w:r>
      <w:r>
        <w:rPr>
          <w:spacing w:val="-4"/>
        </w:rPr>
        <w:t xml:space="preserve"> </w:t>
      </w:r>
      <w:r>
        <w:t>возраст</w:t>
      </w:r>
      <w:r>
        <w:rPr>
          <w:spacing w:val="58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лет)</w:t>
      </w:r>
    </w:p>
    <w:p w:rsidR="002D489C" w:rsidRDefault="002D489C">
      <w:pPr>
        <w:pStyle w:val="BodyText"/>
        <w:spacing w:before="3"/>
        <w:ind w:left="285" w:right="234"/>
      </w:pPr>
      <w:r>
        <w:rPr>
          <w:b/>
        </w:rPr>
        <w:t xml:space="preserve">Отдых. </w:t>
      </w:r>
      <w:r>
        <w:t>Приобщать детей к интересной и полезной деятельности (игры, спорт, 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мультфильмов,</w:t>
      </w:r>
      <w:r>
        <w:rPr>
          <w:spacing w:val="6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книжных</w:t>
      </w:r>
      <w:r>
        <w:rPr>
          <w:spacing w:val="-4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2D489C" w:rsidRDefault="002D489C">
      <w:pPr>
        <w:pStyle w:val="BodyText"/>
        <w:ind w:left="285" w:right="233"/>
      </w:pPr>
      <w:r>
        <w:rPr>
          <w:b/>
        </w:rPr>
        <w:t xml:space="preserve">Развлечения. </w:t>
      </w:r>
      <w:r>
        <w:t>Формировать стремление активно участвовать в развлечениях, общаться, быть</w:t>
      </w:r>
      <w:r>
        <w:rPr>
          <w:spacing w:val="-57"/>
        </w:rPr>
        <w:t xml:space="preserve"> </w:t>
      </w:r>
      <w:r>
        <w:t>доброжелательными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отзывчивыми;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деятельности.</w:t>
      </w:r>
    </w:p>
    <w:p w:rsidR="002D489C" w:rsidRDefault="002D489C">
      <w:pPr>
        <w:pStyle w:val="BodyText"/>
        <w:spacing w:before="3" w:line="237" w:lineRule="auto"/>
        <w:ind w:left="285" w:right="243"/>
      </w:pP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ситуациях.</w:t>
      </w:r>
    </w:p>
    <w:p w:rsidR="002D489C" w:rsidRDefault="002D489C">
      <w:pPr>
        <w:pStyle w:val="BodyText"/>
        <w:spacing w:before="3"/>
        <w:ind w:left="285" w:right="231"/>
      </w:pPr>
      <w:r>
        <w:t>Расширять представления об искусстве, традициях и обычаях народов России, закреплять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-1"/>
        </w:rPr>
        <w:t xml:space="preserve"> </w:t>
      </w:r>
      <w:r>
        <w:t>полученные навыки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D489C" w:rsidRDefault="002D489C">
      <w:pPr>
        <w:pStyle w:val="BodyText"/>
        <w:spacing w:before="3" w:line="237" w:lineRule="auto"/>
        <w:ind w:left="285" w:right="240"/>
      </w:pPr>
      <w:r>
        <w:t>Праздники.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праздниках.</w:t>
      </w:r>
    </w:p>
    <w:p w:rsidR="002D489C" w:rsidRDefault="002D489C">
      <w:pPr>
        <w:pStyle w:val="BodyText"/>
        <w:spacing w:before="3" w:line="275" w:lineRule="exact"/>
        <w:ind w:left="285"/>
      </w:pP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3"/>
        </w:rPr>
        <w:t xml:space="preserve"> </w:t>
      </w:r>
      <w:r>
        <w:t>сопричастности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торжествам.</w:t>
      </w:r>
    </w:p>
    <w:p w:rsidR="002D489C" w:rsidRDefault="002D489C">
      <w:pPr>
        <w:pStyle w:val="BodyText"/>
        <w:spacing w:line="242" w:lineRule="auto"/>
        <w:ind w:left="285" w:right="244"/>
      </w:pPr>
      <w:r>
        <w:t>Привлекать детей к активному, разнообразному участию в подготовке к празднику и его</w:t>
      </w:r>
      <w:r>
        <w:rPr>
          <w:spacing w:val="1"/>
        </w:rPr>
        <w:t xml:space="preserve"> </w:t>
      </w:r>
      <w:r>
        <w:t>проведении.</w:t>
      </w:r>
    </w:p>
    <w:p w:rsidR="002D489C" w:rsidRDefault="002D489C">
      <w:pPr>
        <w:pStyle w:val="BodyText"/>
        <w:spacing w:line="242" w:lineRule="auto"/>
        <w:ind w:left="285" w:right="236"/>
      </w:pP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предпраздничной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праздничной</w:t>
      </w:r>
      <w:r>
        <w:rPr>
          <w:spacing w:val="-2"/>
        </w:rPr>
        <w:t xml:space="preserve"> </w:t>
      </w:r>
      <w:r>
        <w:t>культуры.</w:t>
      </w:r>
    </w:p>
    <w:p w:rsidR="002D489C" w:rsidRDefault="002D489C">
      <w:pPr>
        <w:pStyle w:val="BodyText"/>
        <w:ind w:left="285" w:right="229"/>
      </w:pPr>
      <w:r>
        <w:rPr>
          <w:b/>
        </w:rPr>
        <w:t>Самостоятельная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(водой,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глиной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-2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2D489C" w:rsidRDefault="002D489C">
      <w:pPr>
        <w:sectPr w:rsidR="002D489C">
          <w:footerReference w:type="default" r:id="rId56"/>
          <w:pgSz w:w="11910" w:h="16840"/>
          <w:pgMar w:top="76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4" w:line="275" w:lineRule="exact"/>
        <w:ind w:left="285"/>
      </w:pPr>
      <w:r>
        <w:t>Развивать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настольно-печатные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игры.</w:t>
      </w:r>
    </w:p>
    <w:p w:rsidR="002D489C" w:rsidRDefault="002D489C">
      <w:pPr>
        <w:pStyle w:val="BodyText"/>
        <w:spacing w:line="242" w:lineRule="auto"/>
        <w:ind w:left="285" w:right="232"/>
      </w:pPr>
      <w:r>
        <w:t>Поддерживать желание дошкольников показывать свои коллекции (открытки, фантики и</w:t>
      </w:r>
      <w:r>
        <w:rPr>
          <w:spacing w:val="1"/>
        </w:rPr>
        <w:t xml:space="preserve"> </w:t>
      </w:r>
      <w:r>
        <w:t>т.п.),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содержании.</w:t>
      </w:r>
    </w:p>
    <w:p w:rsidR="002D489C" w:rsidRDefault="002D489C">
      <w:pPr>
        <w:pStyle w:val="BodyText"/>
        <w:spacing w:line="242" w:lineRule="auto"/>
        <w:ind w:left="285" w:right="237"/>
      </w:pPr>
      <w:r>
        <w:t>Формировать умение планировать и организовывать свою самостоятельную 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взрослыми.</w:t>
      </w:r>
    </w:p>
    <w:p w:rsidR="002D489C" w:rsidRDefault="002D489C">
      <w:pPr>
        <w:pStyle w:val="BodyText"/>
        <w:spacing w:line="242" w:lineRule="auto"/>
        <w:ind w:left="285" w:right="236"/>
      </w:pPr>
      <w:r>
        <w:rPr>
          <w:b/>
        </w:rPr>
        <w:t>Творчество</w:t>
      </w:r>
      <w:r>
        <w:t>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деятельность.</w:t>
      </w:r>
    </w:p>
    <w:p w:rsidR="002D489C" w:rsidRDefault="002D489C">
      <w:pPr>
        <w:pStyle w:val="BodyText"/>
        <w:ind w:left="285" w:right="236"/>
      </w:pP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t>целях, занимаясь различной деятельностью: музыкальной, изобразительной, театральной и</w:t>
      </w:r>
      <w:r>
        <w:rPr>
          <w:spacing w:val="1"/>
        </w:rPr>
        <w:t xml:space="preserve"> </w:t>
      </w:r>
      <w:r>
        <w:t>др.</w:t>
      </w:r>
    </w:p>
    <w:p w:rsidR="002D489C" w:rsidRDefault="002D489C">
      <w:pPr>
        <w:pStyle w:val="BodyText"/>
        <w:ind w:left="285"/>
        <w:jc w:val="left"/>
      </w:pPr>
      <w:r>
        <w:t>Содействовать посещению художественно-эстетических студий по интересам ребенка.</w:t>
      </w:r>
      <w:r>
        <w:rPr>
          <w:spacing w:val="1"/>
        </w:rPr>
        <w:t xml:space="preserve"> </w:t>
      </w:r>
      <w:r>
        <w:t>Примерный</w:t>
      </w:r>
      <w:r>
        <w:rPr>
          <w:spacing w:val="8"/>
        </w:rPr>
        <w:t xml:space="preserve"> </w:t>
      </w:r>
      <w:r>
        <w:t>перечень</w:t>
      </w:r>
      <w:r>
        <w:rPr>
          <w:spacing w:val="14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развлечений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праздников:</w:t>
      </w:r>
      <w:r>
        <w:rPr>
          <w:spacing w:val="13"/>
        </w:rPr>
        <w:t xml:space="preserve"> </w:t>
      </w:r>
      <w:r>
        <w:t>Старший</w:t>
      </w:r>
      <w:r>
        <w:rPr>
          <w:spacing w:val="14"/>
        </w:rPr>
        <w:t xml:space="preserve"> </w:t>
      </w:r>
      <w:r>
        <w:t>возраст</w:t>
      </w:r>
      <w:r>
        <w:rPr>
          <w:spacing w:val="9"/>
        </w:rPr>
        <w:t xml:space="preserve"> </w:t>
      </w:r>
      <w:r>
        <w:t>(от</w:t>
      </w:r>
      <w:r>
        <w:rPr>
          <w:spacing w:val="14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6</w:t>
      </w:r>
      <w:r>
        <w:rPr>
          <w:spacing w:val="-57"/>
        </w:rPr>
        <w:t xml:space="preserve"> </w:t>
      </w:r>
      <w:r>
        <w:t>лет)</w:t>
      </w:r>
    </w:p>
    <w:p w:rsidR="002D489C" w:rsidRDefault="002D489C">
      <w:pPr>
        <w:pStyle w:val="BodyText"/>
        <w:spacing w:line="242" w:lineRule="auto"/>
        <w:ind w:left="285" w:right="652"/>
        <w:jc w:val="left"/>
      </w:pPr>
      <w:r>
        <w:t>Праздники: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осень</w:t>
      </w:r>
      <w:r>
        <w:rPr>
          <w:spacing w:val="1"/>
        </w:rPr>
        <w:t xml:space="preserve"> </w:t>
      </w:r>
      <w:r>
        <w:t>золотая»;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Новогодняя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защитника Отечества;</w:t>
      </w:r>
      <w:r>
        <w:rPr>
          <w:spacing w:val="-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марта;</w:t>
      </w:r>
      <w:r>
        <w:rPr>
          <w:spacing w:val="59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2D489C" w:rsidRDefault="002D489C">
      <w:pPr>
        <w:pStyle w:val="BodyText"/>
        <w:spacing w:line="271" w:lineRule="exact"/>
        <w:ind w:left="285"/>
        <w:jc w:val="left"/>
      </w:pPr>
      <w:r>
        <w:rPr>
          <w:b/>
        </w:rPr>
        <w:t xml:space="preserve">Развлечения:  </w:t>
      </w:r>
      <w:r>
        <w:rPr>
          <w:b/>
          <w:spacing w:val="5"/>
        </w:rPr>
        <w:t xml:space="preserve"> </w:t>
      </w:r>
      <w:r>
        <w:t xml:space="preserve">День  </w:t>
      </w:r>
      <w:r>
        <w:rPr>
          <w:spacing w:val="2"/>
        </w:rPr>
        <w:t xml:space="preserve"> </w:t>
      </w:r>
      <w:r>
        <w:t>знаний;</w:t>
      </w:r>
      <w:r>
        <w:rPr>
          <w:spacing w:val="113"/>
        </w:rPr>
        <w:t xml:space="preserve"> </w:t>
      </w:r>
      <w:r>
        <w:t>Фольклорные</w:t>
      </w:r>
      <w:r>
        <w:rPr>
          <w:spacing w:val="111"/>
        </w:rPr>
        <w:t xml:space="preserve"> </w:t>
      </w:r>
      <w:r>
        <w:t xml:space="preserve">праздники  </w:t>
      </w:r>
      <w:r>
        <w:rPr>
          <w:spacing w:val="9"/>
        </w:rPr>
        <w:t xml:space="preserve"> </w:t>
      </w:r>
      <w:r>
        <w:t>-</w:t>
      </w:r>
      <w:r>
        <w:rPr>
          <w:spacing w:val="120"/>
        </w:rPr>
        <w:t xml:space="preserve"> </w:t>
      </w:r>
      <w:r>
        <w:t>«Масленица»;</w:t>
      </w:r>
      <w:r>
        <w:rPr>
          <w:spacing w:val="117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>страницам</w:t>
      </w:r>
    </w:p>
    <w:p w:rsidR="002D489C" w:rsidRDefault="002D489C">
      <w:pPr>
        <w:pStyle w:val="BodyText"/>
        <w:tabs>
          <w:tab w:val="left" w:pos="4817"/>
        </w:tabs>
        <w:spacing w:line="275" w:lineRule="exact"/>
        <w:ind w:left="285"/>
        <w:jc w:val="left"/>
      </w:pPr>
      <w:r>
        <w:t>«Детского</w:t>
      </w:r>
      <w:r>
        <w:rPr>
          <w:spacing w:val="111"/>
        </w:rPr>
        <w:t xml:space="preserve"> </w:t>
      </w:r>
      <w:r>
        <w:t>альбома»</w:t>
      </w:r>
      <w:r>
        <w:rPr>
          <w:spacing w:val="101"/>
        </w:rPr>
        <w:t xml:space="preserve"> </w:t>
      </w:r>
      <w:r>
        <w:t>П.И.Чайковского;</w:t>
      </w:r>
      <w:r>
        <w:tab/>
        <w:t>Дни</w:t>
      </w:r>
      <w:r>
        <w:rPr>
          <w:spacing w:val="108"/>
        </w:rPr>
        <w:t xml:space="preserve"> </w:t>
      </w:r>
      <w:r>
        <w:t>рождения</w:t>
      </w:r>
      <w:r>
        <w:rPr>
          <w:spacing w:val="107"/>
        </w:rPr>
        <w:t xml:space="preserve"> </w:t>
      </w:r>
      <w:r>
        <w:t>детей;</w:t>
      </w:r>
      <w:r>
        <w:rPr>
          <w:spacing w:val="103"/>
        </w:rPr>
        <w:t xml:space="preserve"> </w:t>
      </w:r>
      <w:r>
        <w:t>«День</w:t>
      </w:r>
      <w:r>
        <w:rPr>
          <w:spacing w:val="108"/>
        </w:rPr>
        <w:t xml:space="preserve"> </w:t>
      </w:r>
      <w:r>
        <w:t>защиты</w:t>
      </w:r>
      <w:r>
        <w:rPr>
          <w:spacing w:val="105"/>
        </w:rPr>
        <w:t xml:space="preserve"> </w:t>
      </w:r>
      <w:r>
        <w:t>детей»;</w:t>
      </w:r>
    </w:p>
    <w:p w:rsidR="002D489C" w:rsidRDefault="002D489C">
      <w:pPr>
        <w:pStyle w:val="BodyText"/>
        <w:spacing w:line="275" w:lineRule="exact"/>
        <w:ind w:left="285"/>
        <w:jc w:val="left"/>
      </w:pPr>
      <w:r>
        <w:t>«Здравствуй</w:t>
      </w:r>
      <w:r>
        <w:rPr>
          <w:spacing w:val="-2"/>
        </w:rPr>
        <w:t xml:space="preserve"> </w:t>
      </w:r>
      <w:r>
        <w:t>лето»;</w:t>
      </w:r>
      <w:r>
        <w:rPr>
          <w:spacing w:val="-3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России».</w:t>
      </w:r>
    </w:p>
    <w:p w:rsidR="002D489C" w:rsidRDefault="002D489C">
      <w:pPr>
        <w:pStyle w:val="BodyText"/>
        <w:spacing w:line="275" w:lineRule="exact"/>
        <w:ind w:left="285"/>
        <w:jc w:val="left"/>
      </w:pPr>
      <w:r>
        <w:t>Театрализованные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сюжетам</w:t>
      </w:r>
      <w:r>
        <w:rPr>
          <w:spacing w:val="9"/>
        </w:rPr>
        <w:t xml:space="preserve"> </w:t>
      </w:r>
      <w:r>
        <w:t>русских</w:t>
      </w:r>
      <w:r>
        <w:rPr>
          <w:spacing w:val="9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сказок</w:t>
      </w:r>
      <w:r>
        <w:rPr>
          <w:spacing w:val="12"/>
        </w:rPr>
        <w:t xml:space="preserve"> </w:t>
      </w:r>
      <w:r>
        <w:t>«Маша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медведь»,</w:t>
      </w:r>
    </w:p>
    <w:p w:rsidR="002D489C" w:rsidRDefault="002D489C" w:rsidP="009C60B0">
      <w:pPr>
        <w:pStyle w:val="BodyText"/>
        <w:spacing w:line="275" w:lineRule="exact"/>
        <w:ind w:left="285"/>
        <w:jc w:val="left"/>
      </w:pPr>
      <w:r>
        <w:t>«Теремок», «Колобок».</w:t>
      </w:r>
    </w:p>
    <w:p w:rsidR="002D489C" w:rsidRDefault="002D489C">
      <w:pPr>
        <w:pStyle w:val="BodyText"/>
        <w:spacing w:line="275" w:lineRule="exact"/>
        <w:ind w:left="285"/>
        <w:jc w:val="left"/>
      </w:pPr>
      <w:r>
        <w:t>Концерты:</w:t>
      </w:r>
      <w:r>
        <w:rPr>
          <w:spacing w:val="-4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таланты»,</w:t>
      </w:r>
      <w:r>
        <w:rPr>
          <w:spacing w:val="-1"/>
        </w:rPr>
        <w:t xml:space="preserve"> </w:t>
      </w:r>
      <w:r>
        <w:t>«Спорт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музыка».</w:t>
      </w:r>
    </w:p>
    <w:p w:rsidR="002D489C" w:rsidRDefault="002D489C">
      <w:pPr>
        <w:pStyle w:val="BodyText"/>
        <w:spacing w:before="2"/>
        <w:ind w:left="0"/>
        <w:jc w:val="left"/>
        <w:rPr>
          <w:sz w:val="23"/>
        </w:rPr>
      </w:pPr>
    </w:p>
    <w:p w:rsidR="002D489C" w:rsidRDefault="002D489C">
      <w:pPr>
        <w:pStyle w:val="BodyText"/>
        <w:spacing w:before="1"/>
        <w:ind w:left="285"/>
      </w:pPr>
      <w:r>
        <w:t>Старший</w:t>
      </w:r>
      <w:r>
        <w:rPr>
          <w:spacing w:val="-4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(от 5</w:t>
      </w:r>
      <w:r>
        <w:rPr>
          <w:spacing w:val="-5"/>
        </w:rPr>
        <w:t xml:space="preserve"> </w:t>
      </w:r>
      <w:r>
        <w:t>до 6 лет)</w:t>
      </w:r>
    </w:p>
    <w:p w:rsidR="002D489C" w:rsidRDefault="002D489C">
      <w:pPr>
        <w:pStyle w:val="BodyText"/>
        <w:spacing w:before="2"/>
        <w:ind w:left="285" w:right="234"/>
      </w:pPr>
      <w:r>
        <w:rPr>
          <w:b/>
        </w:rPr>
        <w:t xml:space="preserve">Праздники: </w:t>
      </w:r>
      <w:r>
        <w:t>«Здравствуй, Осень»; День матери; Новый год; День освобождения пгт.Колпна;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День Победы.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сад!</w:t>
      </w:r>
    </w:p>
    <w:p w:rsidR="002D489C" w:rsidRDefault="002D489C">
      <w:pPr>
        <w:pStyle w:val="BodyText"/>
        <w:ind w:left="285" w:right="236"/>
      </w:pPr>
      <w:r>
        <w:rPr>
          <w:b/>
        </w:rPr>
        <w:t>Развлечения:</w:t>
      </w:r>
      <w:r>
        <w:rPr>
          <w:b/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концерты</w:t>
      </w:r>
      <w:r>
        <w:rPr>
          <w:spacing w:val="1"/>
        </w:rPr>
        <w:t xml:space="preserve"> </w:t>
      </w:r>
      <w:r>
        <w:t>детской самодеятельности; « День России», фольклорные праздники « Масленица»; Дни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детей;</w:t>
      </w:r>
      <w:r>
        <w:rPr>
          <w:spacing w:val="-3"/>
        </w:rPr>
        <w:t xml:space="preserve"> </w:t>
      </w:r>
      <w:r>
        <w:t>«Здравствуй,</w:t>
      </w:r>
      <w:r>
        <w:rPr>
          <w:spacing w:val="4"/>
        </w:rPr>
        <w:t xml:space="preserve"> </w:t>
      </w:r>
      <w:r>
        <w:t>лето».</w:t>
      </w:r>
    </w:p>
    <w:p w:rsidR="002D489C" w:rsidRDefault="002D489C">
      <w:pPr>
        <w:pStyle w:val="BodyText"/>
        <w:spacing w:before="3" w:line="237" w:lineRule="auto"/>
        <w:ind w:left="285" w:right="235"/>
      </w:pPr>
      <w:r>
        <w:rPr>
          <w:b/>
        </w:rPr>
        <w:t>Театрализованные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t>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русским</w:t>
      </w:r>
      <w:r>
        <w:rPr>
          <w:spacing w:val="-57"/>
        </w:rPr>
        <w:t xml:space="preserve"> </w:t>
      </w:r>
      <w:r>
        <w:t>народным сказкам</w:t>
      </w:r>
      <w:r>
        <w:rPr>
          <w:spacing w:val="1"/>
        </w:rPr>
        <w:t xml:space="preserve"> </w:t>
      </w:r>
      <w:r>
        <w:t>«Царевна-лягушка»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«Сказке</w:t>
      </w:r>
      <w:r>
        <w:rPr>
          <w:spacing w:val="-1"/>
        </w:rPr>
        <w:t xml:space="preserve"> </w:t>
      </w:r>
      <w:r>
        <w:t>о рыбаке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 рыбке»</w:t>
      </w:r>
      <w:r>
        <w:rPr>
          <w:spacing w:val="-5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Пушкина.</w:t>
      </w:r>
    </w:p>
    <w:p w:rsidR="002D489C" w:rsidRDefault="002D489C">
      <w:pPr>
        <w:pStyle w:val="BodyText"/>
        <w:spacing w:before="4"/>
        <w:ind w:left="285"/>
      </w:pPr>
      <w:r>
        <w:t>Концерты:</w:t>
      </w:r>
      <w:r>
        <w:rPr>
          <w:spacing w:val="-4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таланты»,</w:t>
      </w:r>
      <w:r>
        <w:rPr>
          <w:spacing w:val="-1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танцуем»,</w:t>
      </w:r>
      <w:r>
        <w:rPr>
          <w:spacing w:val="-1"/>
        </w:rPr>
        <w:t xml:space="preserve"> </w:t>
      </w:r>
      <w:r>
        <w:t>«Наши</w:t>
      </w:r>
      <w:r>
        <w:rPr>
          <w:spacing w:val="4"/>
        </w:rPr>
        <w:t xml:space="preserve"> </w:t>
      </w:r>
      <w:r>
        <w:t>любимые</w:t>
      </w:r>
      <w:r>
        <w:rPr>
          <w:spacing w:val="-9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мультфильмов».</w:t>
      </w:r>
    </w:p>
    <w:p w:rsidR="002D489C" w:rsidRDefault="002D489C">
      <w:pPr>
        <w:pStyle w:val="Heading2"/>
        <w:numPr>
          <w:ilvl w:val="1"/>
          <w:numId w:val="7"/>
        </w:numPr>
        <w:tabs>
          <w:tab w:val="left" w:pos="708"/>
        </w:tabs>
        <w:spacing w:before="7"/>
        <w:ind w:left="707"/>
      </w:pPr>
      <w:bookmarkStart w:id="6" w:name="3.5._Особенности_организации_развивающей"/>
      <w:bookmarkEnd w:id="6"/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среды.</w:t>
      </w:r>
    </w:p>
    <w:p w:rsidR="002D489C" w:rsidRDefault="002D489C">
      <w:pPr>
        <w:pStyle w:val="BodyText"/>
        <w:spacing w:before="6"/>
        <w:ind w:left="0"/>
        <w:jc w:val="left"/>
        <w:rPr>
          <w:b/>
          <w:sz w:val="23"/>
        </w:rPr>
      </w:pPr>
    </w:p>
    <w:p w:rsidR="002D489C" w:rsidRDefault="002D489C">
      <w:pPr>
        <w:pStyle w:val="BodyText"/>
        <w:ind w:left="285" w:right="650"/>
        <w:jc w:val="left"/>
      </w:pPr>
      <w:r>
        <w:t>Развивающая предметно-пространственная среда дошкольной организации должна быть:</w:t>
      </w:r>
      <w:r>
        <w:rPr>
          <w:spacing w:val="-58"/>
        </w:rPr>
        <w:t xml:space="preserve"> </w:t>
      </w:r>
      <w:r>
        <w:t>содержательно-насыщенной, развивающей;</w:t>
      </w:r>
    </w:p>
    <w:p w:rsidR="002D489C" w:rsidRDefault="002D489C">
      <w:pPr>
        <w:pStyle w:val="BodyText"/>
        <w:spacing w:before="1"/>
        <w:ind w:left="285" w:right="7523"/>
        <w:jc w:val="left"/>
      </w:pPr>
      <w:r>
        <w:t>полифункциональной;</w:t>
      </w:r>
      <w:r>
        <w:rPr>
          <w:spacing w:val="-57"/>
        </w:rPr>
        <w:t xml:space="preserve"> </w:t>
      </w:r>
      <w:r>
        <w:t>вариативной;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безопасной;</w:t>
      </w:r>
    </w:p>
    <w:p w:rsidR="002D489C" w:rsidRDefault="002D489C">
      <w:pPr>
        <w:pStyle w:val="BodyText"/>
        <w:spacing w:before="10"/>
        <w:ind w:left="0"/>
        <w:jc w:val="left"/>
        <w:rPr>
          <w:sz w:val="23"/>
        </w:rPr>
      </w:pPr>
    </w:p>
    <w:p w:rsidR="002D489C" w:rsidRDefault="002D489C">
      <w:pPr>
        <w:pStyle w:val="BodyText"/>
        <w:ind w:left="285" w:right="230"/>
      </w:pPr>
      <w:r>
        <w:t>Правильно</w:t>
      </w:r>
      <w:r>
        <w:rPr>
          <w:spacing w:val="1"/>
        </w:rPr>
        <w:t xml:space="preserve"> </w:t>
      </w:r>
      <w:r>
        <w:t>организованная развивающая</w:t>
      </w:r>
      <w:r>
        <w:rPr>
          <w:spacing w:val="1"/>
        </w:rPr>
        <w:t xml:space="preserve"> </w:t>
      </w:r>
      <w:r>
        <w:t>предметно-пространственная 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речевого дефекта, преодоления отставания в речевом развитии, позволяет ребенку проявлять</w:t>
      </w:r>
      <w:r>
        <w:rPr>
          <w:spacing w:val="-57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 помогает утвердиться в чувстве уверенности в себе, а значит,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Предметно-развивающее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57"/>
        </w:rPr>
        <w:t xml:space="preserve"> </w:t>
      </w:r>
      <w:r>
        <w:t>следует организовать таким образом, чтобы каждый ребенок имел возможность упражняться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наблюдением</w:t>
      </w:r>
      <w:r>
        <w:rPr>
          <w:spacing w:val="2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 его</w:t>
      </w:r>
      <w:r>
        <w:rPr>
          <w:spacing w:val="1"/>
        </w:rPr>
        <w:t xml:space="preserve"> </w:t>
      </w:r>
      <w:r>
        <w:t>не директивным</w:t>
      </w:r>
      <w:r>
        <w:rPr>
          <w:spacing w:val="5"/>
        </w:rPr>
        <w:t xml:space="preserve"> </w:t>
      </w:r>
      <w:r>
        <w:t>руководством.</w:t>
      </w:r>
    </w:p>
    <w:p w:rsidR="002D489C" w:rsidRDefault="002D489C">
      <w:pPr>
        <w:sectPr w:rsidR="002D489C">
          <w:footerReference w:type="default" r:id="rId57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4"/>
        <w:ind w:left="285" w:right="235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 деятельности детей, время для которой предусмотрено в режимах</w:t>
      </w:r>
      <w:r>
        <w:rPr>
          <w:spacing w:val="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2D489C" w:rsidRDefault="002D489C">
      <w:pPr>
        <w:pStyle w:val="BodyText"/>
        <w:ind w:left="285" w:right="22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логопедическом</w:t>
      </w:r>
      <w:r>
        <w:rPr>
          <w:i/>
          <w:spacing w:val="1"/>
        </w:rPr>
        <w:t xml:space="preserve"> </w:t>
      </w:r>
      <w:r>
        <w:rPr>
          <w:i/>
        </w:rPr>
        <w:t>кабинете</w:t>
      </w:r>
      <w:r>
        <w:rPr>
          <w:i/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способствовать совершенствованию всех сторон речи, обеспечить самостоятельность детей,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57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кабинета становятся настенный и разрезной алфавит, кубики с буквами, слоговые таблицы,</w:t>
      </w:r>
      <w:r>
        <w:rPr>
          <w:spacing w:val="1"/>
        </w:rPr>
        <w:t xml:space="preserve"> </w:t>
      </w:r>
      <w:r>
        <w:t>карточки со словами и знаками для составления и чтения предложений, атрибуты для игры в</w:t>
      </w:r>
      <w:r>
        <w:rPr>
          <w:spacing w:val="1"/>
        </w:rPr>
        <w:t xml:space="preserve"> </w:t>
      </w:r>
      <w:r>
        <w:t>школу, дидактические игры «Собери портфель», «В школе и в детском саду», «На уроке и на</w:t>
      </w:r>
      <w:r>
        <w:rPr>
          <w:spacing w:val="-57"/>
        </w:rPr>
        <w:t xml:space="preserve"> </w:t>
      </w:r>
      <w:r>
        <w:t>перемене»,</w:t>
      </w:r>
      <w:r>
        <w:rPr>
          <w:spacing w:val="1"/>
        </w:rPr>
        <w:t xml:space="preserve"> </w:t>
      </w:r>
      <w:r>
        <w:t>«Скоро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оснащает кабинет более сложными схемами и алгоритмами для составления рассказов о</w:t>
      </w:r>
      <w:r>
        <w:rPr>
          <w:spacing w:val="1"/>
        </w:rPr>
        <w:t xml:space="preserve"> </w:t>
      </w:r>
      <w:r>
        <w:t>предметах и объектах, большим количеством серий сюжетных картинок, сюжетных картин.</w:t>
      </w:r>
      <w:r>
        <w:rPr>
          <w:spacing w:val="1"/>
        </w:rPr>
        <w:t xml:space="preserve"> </w:t>
      </w:r>
      <w:r>
        <w:t>В центре развития связной речи в кабинете логопеда постоянно должны находиться две-три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раздевалки,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помещения.</w:t>
      </w:r>
    </w:p>
    <w:p w:rsidR="002D489C" w:rsidRDefault="002D489C">
      <w:pPr>
        <w:pStyle w:val="BodyText"/>
        <w:spacing w:before="4" w:line="237" w:lineRule="auto"/>
        <w:ind w:left="285" w:right="891"/>
        <w:jc w:val="left"/>
      </w:pPr>
      <w:r>
        <w:t>1.</w:t>
      </w:r>
      <w:r>
        <w:rPr>
          <w:spacing w:val="-1"/>
        </w:rPr>
        <w:t xml:space="preserve"> </w:t>
      </w:r>
      <w:r>
        <w:t>Зеркало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лампой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освещения.,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стульчика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зеркала.</w:t>
      </w:r>
      <w:r>
        <w:rPr>
          <w:spacing w:val="-57"/>
        </w:rPr>
        <w:t xml:space="preserve"> </w:t>
      </w:r>
      <w:r>
        <w:t>2..</w:t>
      </w:r>
      <w:r>
        <w:rPr>
          <w:spacing w:val="-2"/>
        </w:rPr>
        <w:t xml:space="preserve"> </w:t>
      </w:r>
      <w:r>
        <w:t>Комплект</w:t>
      </w:r>
      <w:r>
        <w:rPr>
          <w:spacing w:val="2"/>
        </w:rPr>
        <w:t xml:space="preserve"> </w:t>
      </w:r>
      <w:r>
        <w:t>зондов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звуков.</w:t>
      </w:r>
    </w:p>
    <w:p w:rsidR="002D489C" w:rsidRDefault="002D489C">
      <w:pPr>
        <w:pStyle w:val="BodyText"/>
        <w:spacing w:before="6" w:line="237" w:lineRule="auto"/>
        <w:ind w:left="285" w:right="3399"/>
        <w:jc w:val="left"/>
      </w:pPr>
      <w:r>
        <w:t>Соски,</w:t>
      </w:r>
      <w:r>
        <w:rPr>
          <w:spacing w:val="-4"/>
        </w:rPr>
        <w:t xml:space="preserve"> </w:t>
      </w:r>
      <w:r>
        <w:t>шпатели,</w:t>
      </w:r>
      <w:r>
        <w:rPr>
          <w:spacing w:val="-4"/>
        </w:rPr>
        <w:t xml:space="preserve"> </w:t>
      </w:r>
      <w:r>
        <w:t>вата,</w:t>
      </w:r>
      <w:r>
        <w:rPr>
          <w:spacing w:val="-3"/>
        </w:rPr>
        <w:t xml:space="preserve"> </w:t>
      </w:r>
      <w:r>
        <w:t>ватные</w:t>
      </w:r>
      <w:r>
        <w:rPr>
          <w:spacing w:val="-6"/>
        </w:rPr>
        <w:t xml:space="preserve"> </w:t>
      </w:r>
      <w:r>
        <w:t>палочки,</w:t>
      </w:r>
      <w:r>
        <w:rPr>
          <w:spacing w:val="-4"/>
        </w:rPr>
        <w:t xml:space="preserve"> </w:t>
      </w:r>
      <w:r>
        <w:t>марлевые салфетки.</w:t>
      </w:r>
      <w:r>
        <w:rPr>
          <w:spacing w:val="-57"/>
        </w:rPr>
        <w:t xml:space="preserve"> </w:t>
      </w:r>
      <w:r>
        <w:t>Спирт.</w:t>
      </w:r>
    </w:p>
    <w:p w:rsidR="002D489C" w:rsidRDefault="002D489C">
      <w:pPr>
        <w:pStyle w:val="BodyText"/>
        <w:spacing w:before="3"/>
        <w:ind w:left="285" w:right="244"/>
      </w:pPr>
      <w:r>
        <w:t>Дыхательные тренажёры, игрушки,</w:t>
      </w:r>
      <w:r>
        <w:rPr>
          <w:spacing w:val="1"/>
        </w:rPr>
        <w:t xml:space="preserve"> </w:t>
      </w:r>
      <w:r>
        <w:t>пособия для развития дыхания (свистки,</w:t>
      </w:r>
      <w:r>
        <w:rPr>
          <w:spacing w:val="1"/>
        </w:rPr>
        <w:t xml:space="preserve"> </w:t>
      </w:r>
      <w:r>
        <w:t>свистульки,</w:t>
      </w:r>
      <w:r>
        <w:rPr>
          <w:spacing w:val="1"/>
        </w:rPr>
        <w:t xml:space="preserve"> </w:t>
      </w:r>
      <w:r>
        <w:t>дудочки, воздушные шары и другие надувные игрушки, мыльные пузыри, пёрышки, сухие</w:t>
      </w:r>
      <w:r>
        <w:rPr>
          <w:spacing w:val="1"/>
        </w:rPr>
        <w:t xml:space="preserve"> </w:t>
      </w:r>
      <w:r>
        <w:t>листочки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лепестки</w:t>
      </w:r>
      <w:r>
        <w:rPr>
          <w:spacing w:val="-2"/>
        </w:rPr>
        <w:t xml:space="preserve"> </w:t>
      </w:r>
      <w:r>
        <w:t>цветов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</w:p>
    <w:p w:rsidR="002D489C" w:rsidRDefault="002D489C">
      <w:pPr>
        <w:pStyle w:val="BodyText"/>
        <w:ind w:left="285" w:right="228"/>
      </w:pPr>
      <w:r>
        <w:t>Картотека материалов для автоматизации и дифференциации свистящих, шипящих звуков,</w:t>
      </w:r>
      <w:r>
        <w:rPr>
          <w:spacing w:val="1"/>
        </w:rPr>
        <w:t xml:space="preserve"> </w:t>
      </w:r>
      <w:r>
        <w:t>аффрикат, сонорных и йотированных звуков (слоги, слова, словосочетания, предложения,</w:t>
      </w:r>
      <w:r>
        <w:rPr>
          <w:spacing w:val="1"/>
        </w:rPr>
        <w:t xml:space="preserve"> </w:t>
      </w:r>
      <w:r>
        <w:t>потешки,</w:t>
      </w:r>
      <w:r>
        <w:rPr>
          <w:spacing w:val="-2"/>
        </w:rPr>
        <w:t xml:space="preserve"> </w:t>
      </w:r>
      <w:r>
        <w:t>чистоговорки,</w:t>
      </w:r>
      <w:r>
        <w:rPr>
          <w:spacing w:val="-1"/>
        </w:rPr>
        <w:t xml:space="preserve"> </w:t>
      </w:r>
      <w:r>
        <w:t>скороговорки,</w:t>
      </w:r>
      <w:r>
        <w:rPr>
          <w:spacing w:val="3"/>
        </w:rPr>
        <w:t xml:space="preserve"> </w:t>
      </w:r>
      <w:r>
        <w:t>тексты,</w:t>
      </w:r>
      <w:r>
        <w:rPr>
          <w:spacing w:val="-1"/>
        </w:rPr>
        <w:t xml:space="preserve"> </w:t>
      </w:r>
      <w:r>
        <w:t>словесные</w:t>
      </w:r>
      <w:r>
        <w:rPr>
          <w:spacing w:val="2"/>
        </w:rPr>
        <w:t xml:space="preserve"> </w:t>
      </w:r>
      <w:r>
        <w:t>игры).</w:t>
      </w:r>
    </w:p>
    <w:p w:rsidR="002D489C" w:rsidRDefault="002D489C">
      <w:pPr>
        <w:pStyle w:val="BodyText"/>
        <w:spacing w:before="3" w:line="237" w:lineRule="auto"/>
        <w:ind w:left="285" w:right="261"/>
      </w:pPr>
      <w:r>
        <w:t>Логопедический</w:t>
      </w:r>
      <w:r>
        <w:rPr>
          <w:spacing w:val="-3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нарушениями</w:t>
      </w:r>
      <w:r>
        <w:rPr>
          <w:spacing w:val="-7"/>
        </w:rPr>
        <w:t xml:space="preserve"> </w:t>
      </w:r>
      <w:r>
        <w:t>произношения.</w:t>
      </w:r>
      <w:r>
        <w:rPr>
          <w:spacing w:val="-57"/>
        </w:rPr>
        <w:t xml:space="preserve"> </w:t>
      </w:r>
      <w:r>
        <w:t>Логопедический</w:t>
      </w:r>
      <w:r>
        <w:rPr>
          <w:spacing w:val="2"/>
        </w:rPr>
        <w:t xml:space="preserve"> </w:t>
      </w:r>
      <w:r>
        <w:t>альбом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обследования</w:t>
      </w:r>
      <w:r>
        <w:rPr>
          <w:spacing w:val="2"/>
        </w:rPr>
        <w:t xml:space="preserve"> </w:t>
      </w:r>
      <w:r>
        <w:t>звукопроизношения.</w:t>
      </w:r>
    </w:p>
    <w:p w:rsidR="002D489C" w:rsidRDefault="002D489C">
      <w:pPr>
        <w:pStyle w:val="BodyText"/>
        <w:spacing w:before="6" w:line="237" w:lineRule="auto"/>
        <w:ind w:left="285" w:right="308"/>
      </w:pPr>
      <w:r>
        <w:t>Логопедический</w:t>
      </w:r>
      <w:r>
        <w:rPr>
          <w:spacing w:val="6"/>
        </w:rPr>
        <w:t xml:space="preserve"> </w:t>
      </w:r>
      <w:r>
        <w:t>альбом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5"/>
        </w:rPr>
        <w:t xml:space="preserve"> </w:t>
      </w:r>
      <w:r>
        <w:t>фонетико-фонематической</w:t>
      </w:r>
      <w:r>
        <w:rPr>
          <w:spacing w:val="7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Наборы</w:t>
      </w:r>
      <w:r>
        <w:rPr>
          <w:spacing w:val="-2"/>
        </w:rPr>
        <w:t xml:space="preserve"> </w:t>
      </w:r>
      <w:r>
        <w:t>игрушек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инсценировки</w:t>
      </w:r>
      <w:r>
        <w:rPr>
          <w:spacing w:val="-2"/>
        </w:rPr>
        <w:t xml:space="preserve"> </w:t>
      </w:r>
      <w:r>
        <w:t>сказок.</w:t>
      </w:r>
      <w:r>
        <w:rPr>
          <w:spacing w:val="-6"/>
        </w:rPr>
        <w:t xml:space="preserve"> </w:t>
      </w:r>
      <w:r>
        <w:t>Сюжетные</w:t>
      </w:r>
      <w:r>
        <w:rPr>
          <w:spacing w:val="-4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картинок.</w:t>
      </w:r>
    </w:p>
    <w:p w:rsidR="002D489C" w:rsidRDefault="002D489C">
      <w:pPr>
        <w:pStyle w:val="BodyText"/>
        <w:spacing w:before="3" w:line="275" w:lineRule="exact"/>
        <w:ind w:left="285"/>
      </w:pPr>
      <w:r>
        <w:t>«Алгоритмы»</w:t>
      </w:r>
      <w:r>
        <w:rPr>
          <w:spacing w:val="-8"/>
        </w:rPr>
        <w:t xml:space="preserve"> </w:t>
      </w:r>
      <w:r>
        <w:t>описания</w:t>
      </w:r>
      <w:r>
        <w:rPr>
          <w:spacing w:val="-7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фрукта,</w:t>
      </w:r>
      <w:r>
        <w:rPr>
          <w:spacing w:val="-1"/>
        </w:rPr>
        <w:t xml:space="preserve"> </w:t>
      </w:r>
      <w:r>
        <w:t>овоща,</w:t>
      </w:r>
      <w:r>
        <w:rPr>
          <w:spacing w:val="-2"/>
        </w:rPr>
        <w:t xml:space="preserve"> </w:t>
      </w:r>
      <w:r>
        <w:t>животного.</w:t>
      </w:r>
    </w:p>
    <w:p w:rsidR="002D489C" w:rsidRDefault="002D489C">
      <w:pPr>
        <w:pStyle w:val="BodyText"/>
        <w:spacing w:line="275" w:lineRule="exact"/>
        <w:ind w:left="285"/>
      </w:pPr>
      <w:r>
        <w:t>Лото,</w:t>
      </w:r>
      <w:r>
        <w:rPr>
          <w:spacing w:val="-1"/>
        </w:rPr>
        <w:t xml:space="preserve"> </w:t>
      </w:r>
      <w:r>
        <w:t>домино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настольно-печатные</w:t>
      </w:r>
      <w:r>
        <w:rPr>
          <w:spacing w:val="-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изученным</w:t>
      </w:r>
      <w:r>
        <w:rPr>
          <w:spacing w:val="-9"/>
        </w:rPr>
        <w:t xml:space="preserve"> </w:t>
      </w:r>
      <w:r>
        <w:t>темам.</w:t>
      </w:r>
    </w:p>
    <w:p w:rsidR="002D489C" w:rsidRDefault="002D489C">
      <w:pPr>
        <w:pStyle w:val="BodyText"/>
        <w:spacing w:before="3"/>
        <w:ind w:left="285" w:right="224"/>
        <w:jc w:val="left"/>
      </w:pPr>
      <w:r>
        <w:t>Небольшие игрушки и муляжи по изучаемым темам, разнообразный счётный материал.</w:t>
      </w:r>
      <w:r>
        <w:rPr>
          <w:spacing w:val="1"/>
        </w:rPr>
        <w:t xml:space="preserve"> </w:t>
      </w:r>
      <w:r>
        <w:t>Предметные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сюжетные</w:t>
      </w:r>
      <w:r>
        <w:rPr>
          <w:spacing w:val="9"/>
        </w:rPr>
        <w:t xml:space="preserve"> </w:t>
      </w:r>
      <w:r>
        <w:t>картинки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автоматизации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дифференциации</w:t>
      </w:r>
      <w:r>
        <w:rPr>
          <w:spacing w:val="10"/>
        </w:rPr>
        <w:t xml:space="preserve"> </w:t>
      </w:r>
      <w:r>
        <w:t>свистящих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шипящих</w:t>
      </w:r>
      <w:r>
        <w:rPr>
          <w:spacing w:val="59"/>
        </w:rPr>
        <w:t xml:space="preserve"> </w:t>
      </w:r>
      <w:r>
        <w:t>звуков,</w:t>
      </w:r>
      <w:r>
        <w:rPr>
          <w:spacing w:val="6"/>
        </w:rPr>
        <w:t xml:space="preserve"> </w:t>
      </w:r>
      <w:r>
        <w:t>аффрикат,</w:t>
      </w:r>
      <w:r>
        <w:rPr>
          <w:spacing w:val="7"/>
        </w:rPr>
        <w:t xml:space="preserve"> </w:t>
      </w:r>
      <w:r>
        <w:t>сонорных</w:t>
      </w:r>
      <w:r>
        <w:rPr>
          <w:spacing w:val="5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йотированных</w:t>
      </w:r>
      <w:r>
        <w:rPr>
          <w:spacing w:val="59"/>
        </w:rPr>
        <w:t xml:space="preserve"> </w:t>
      </w:r>
      <w:r>
        <w:t>звуков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6"/>
        </w:rPr>
        <w:t xml:space="preserve"> </w:t>
      </w:r>
      <w:r>
        <w:t>предложениях,</w:t>
      </w:r>
      <w:r>
        <w:rPr>
          <w:spacing w:val="-57"/>
        </w:rPr>
        <w:t xml:space="preserve"> </w:t>
      </w:r>
      <w:r>
        <w:t>текстах.</w:t>
      </w:r>
    </w:p>
    <w:p w:rsidR="002D489C" w:rsidRDefault="002D489C">
      <w:pPr>
        <w:pStyle w:val="BodyText"/>
        <w:spacing w:line="275" w:lineRule="exact"/>
        <w:ind w:left="285"/>
        <w:jc w:val="left"/>
      </w:pPr>
      <w:r>
        <w:t>Картотека словесных</w:t>
      </w:r>
      <w:r>
        <w:rPr>
          <w:spacing w:val="-4"/>
        </w:rPr>
        <w:t xml:space="preserve"> </w:t>
      </w:r>
      <w:r>
        <w:t>игр.</w:t>
      </w:r>
    </w:p>
    <w:p w:rsidR="002D489C" w:rsidRDefault="002D489C">
      <w:pPr>
        <w:pStyle w:val="BodyText"/>
        <w:tabs>
          <w:tab w:val="left" w:pos="2665"/>
          <w:tab w:val="left" w:pos="4416"/>
          <w:tab w:val="left" w:pos="5164"/>
          <w:tab w:val="left" w:pos="5759"/>
          <w:tab w:val="left" w:pos="7504"/>
          <w:tab w:val="left" w:pos="7878"/>
        </w:tabs>
        <w:spacing w:line="242" w:lineRule="auto"/>
        <w:ind w:left="285" w:right="233"/>
        <w:jc w:val="left"/>
      </w:pPr>
      <w:r>
        <w:t>Настольно-печатные</w:t>
      </w:r>
      <w:r>
        <w:tab/>
        <w:t>дидактические</w:t>
      </w:r>
      <w:r>
        <w:tab/>
        <w:t>игры</w:t>
      </w:r>
      <w:r>
        <w:tab/>
        <w:t>для</w:t>
      </w:r>
      <w:r>
        <w:tab/>
        <w:t>формирования</w:t>
      </w:r>
      <w:r>
        <w:tab/>
        <w:t>и</w:t>
      </w:r>
      <w:r>
        <w:tab/>
      </w:r>
      <w:r>
        <w:rPr>
          <w:spacing w:val="-1"/>
        </w:rPr>
        <w:t>совершенствования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5"/>
        </w:rPr>
        <w:t xml:space="preserve"> </w:t>
      </w:r>
      <w:r>
        <w:t>строя речи.</w:t>
      </w:r>
    </w:p>
    <w:p w:rsidR="002D489C" w:rsidRDefault="002D489C">
      <w:pPr>
        <w:pStyle w:val="BodyText"/>
        <w:spacing w:line="242" w:lineRule="auto"/>
        <w:ind w:left="285"/>
        <w:jc w:val="left"/>
      </w:pPr>
      <w:r>
        <w:t>Раздаточный</w:t>
      </w:r>
      <w:r>
        <w:rPr>
          <w:spacing w:val="7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фронтальной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слогового</w:t>
      </w:r>
      <w:r>
        <w:rPr>
          <w:spacing w:val="6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синтеза.</w:t>
      </w:r>
    </w:p>
    <w:p w:rsidR="002D489C" w:rsidRDefault="002D489C">
      <w:pPr>
        <w:pStyle w:val="BodyText"/>
        <w:spacing w:line="242" w:lineRule="auto"/>
        <w:ind w:left="285" w:right="652"/>
        <w:jc w:val="left"/>
      </w:pPr>
      <w:r>
        <w:t>Настольно-печатные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слогового</w:t>
      </w:r>
      <w:r>
        <w:rPr>
          <w:spacing w:val="-57"/>
        </w:rPr>
        <w:t xml:space="preserve"> </w:t>
      </w:r>
      <w:r>
        <w:t>анализа и</w:t>
      </w:r>
      <w:r>
        <w:rPr>
          <w:spacing w:val="3"/>
        </w:rPr>
        <w:t xml:space="preserve"> </w:t>
      </w:r>
      <w:r>
        <w:t>синтеза.</w:t>
      </w:r>
    </w:p>
    <w:p w:rsidR="002D489C" w:rsidRDefault="002D489C">
      <w:pPr>
        <w:pStyle w:val="BodyText"/>
        <w:spacing w:line="242" w:lineRule="auto"/>
        <w:ind w:left="285" w:right="6342"/>
        <w:jc w:val="left"/>
      </w:pPr>
      <w:r>
        <w:t>Разрезной и магнитный материал.</w:t>
      </w:r>
      <w:r>
        <w:rPr>
          <w:spacing w:val="-57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кубиках.</w:t>
      </w:r>
    </w:p>
    <w:p w:rsidR="002D489C" w:rsidRDefault="002D489C">
      <w:pPr>
        <w:pStyle w:val="BodyText"/>
        <w:spacing w:line="271" w:lineRule="exact"/>
        <w:ind w:left="285"/>
        <w:jc w:val="left"/>
      </w:pPr>
      <w:r>
        <w:t>Слоговые</w:t>
      </w:r>
      <w:r>
        <w:rPr>
          <w:spacing w:val="-5"/>
        </w:rPr>
        <w:t xml:space="preserve"> </w:t>
      </w:r>
      <w:r>
        <w:t>таблицы.</w:t>
      </w:r>
    </w:p>
    <w:p w:rsidR="002D489C" w:rsidRDefault="002D489C">
      <w:pPr>
        <w:pStyle w:val="BodyText"/>
        <w:spacing w:line="275" w:lineRule="exact"/>
        <w:ind w:left="285"/>
        <w:jc w:val="left"/>
      </w:pPr>
      <w:r>
        <w:t>Магнитные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лото,</w:t>
      </w:r>
      <w:r>
        <w:rPr>
          <w:spacing w:val="-6"/>
        </w:rPr>
        <w:t xml:space="preserve"> </w:t>
      </w:r>
      <w:r>
        <w:t>геометрическое</w:t>
      </w:r>
      <w:r>
        <w:rPr>
          <w:spacing w:val="-3"/>
        </w:rPr>
        <w:t xml:space="preserve"> </w:t>
      </w:r>
      <w:r>
        <w:t>домино.</w:t>
      </w:r>
    </w:p>
    <w:p w:rsidR="002D489C" w:rsidRDefault="002D489C">
      <w:pPr>
        <w:spacing w:line="275" w:lineRule="exact"/>
        <w:ind w:left="285"/>
        <w:rPr>
          <w:sz w:val="24"/>
        </w:rPr>
      </w:pPr>
      <w:r>
        <w:rPr>
          <w:i/>
          <w:sz w:val="24"/>
        </w:rPr>
        <w:t>Материал для сенсорного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sz w:val="24"/>
        </w:rPr>
        <w:t>.</w:t>
      </w:r>
    </w:p>
    <w:p w:rsidR="002D489C" w:rsidRDefault="002D489C">
      <w:pPr>
        <w:spacing w:line="275" w:lineRule="exact"/>
        <w:rPr>
          <w:sz w:val="24"/>
        </w:rPr>
        <w:sectPr w:rsidR="002D489C">
          <w:footerReference w:type="default" r:id="rId58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6" w:line="237" w:lineRule="auto"/>
        <w:ind w:left="285"/>
        <w:jc w:val="left"/>
      </w:pPr>
      <w:r>
        <w:t>Звучащие игрушки</w:t>
      </w:r>
      <w:r>
        <w:rPr>
          <w:spacing w:val="3"/>
        </w:rPr>
        <w:t xml:space="preserve"> </w:t>
      </w:r>
      <w:r>
        <w:t>(погремушки,</w:t>
      </w:r>
      <w:r>
        <w:rPr>
          <w:spacing w:val="3"/>
        </w:rPr>
        <w:t xml:space="preserve"> </w:t>
      </w:r>
      <w:r>
        <w:t>пищалки,</w:t>
      </w:r>
      <w:r>
        <w:rPr>
          <w:spacing w:val="4"/>
        </w:rPr>
        <w:t xml:space="preserve"> </w:t>
      </w:r>
      <w:r>
        <w:t>свистки,</w:t>
      </w:r>
      <w:r>
        <w:rPr>
          <w:spacing w:val="3"/>
        </w:rPr>
        <w:t xml:space="preserve"> </w:t>
      </w:r>
      <w:r>
        <w:t>дудочки,</w:t>
      </w:r>
      <w:r>
        <w:rPr>
          <w:spacing w:val="4"/>
        </w:rPr>
        <w:t xml:space="preserve"> </w:t>
      </w:r>
      <w:r>
        <w:t>колокольчик, бубен,</w:t>
      </w:r>
      <w:r>
        <w:rPr>
          <w:spacing w:val="3"/>
        </w:rPr>
        <w:t xml:space="preserve"> </w:t>
      </w:r>
      <w:r>
        <w:t>звучащие</w:t>
      </w:r>
      <w:r>
        <w:rPr>
          <w:spacing w:val="-57"/>
        </w:rPr>
        <w:t xml:space="preserve"> </w:t>
      </w:r>
      <w:r>
        <w:t>мячики</w:t>
      </w:r>
      <w:r>
        <w:rPr>
          <w:spacing w:val="2"/>
        </w:rPr>
        <w:t xml:space="preserve"> </w:t>
      </w:r>
      <w:r>
        <w:t>и волчки).</w:t>
      </w:r>
    </w:p>
    <w:p w:rsidR="002D489C" w:rsidRDefault="002D489C">
      <w:pPr>
        <w:pStyle w:val="BodyText"/>
        <w:spacing w:before="5" w:line="237" w:lineRule="auto"/>
        <w:ind w:left="285" w:right="6468"/>
        <w:jc w:val="left"/>
      </w:pPr>
      <w:r>
        <w:t>Звучащие игрушки-заместители.</w:t>
      </w:r>
      <w:r>
        <w:rPr>
          <w:spacing w:val="-57"/>
        </w:rPr>
        <w:t xml:space="preserve"> </w:t>
      </w:r>
      <w:r>
        <w:t>Маленькая</w:t>
      </w:r>
      <w:r>
        <w:rPr>
          <w:spacing w:val="2"/>
        </w:rPr>
        <w:t xml:space="preserve"> </w:t>
      </w:r>
      <w:r>
        <w:t>ширма.</w:t>
      </w:r>
    </w:p>
    <w:p w:rsidR="002D489C" w:rsidRDefault="002D489C">
      <w:pPr>
        <w:pStyle w:val="BodyText"/>
        <w:spacing w:before="6" w:line="237" w:lineRule="auto"/>
        <w:ind w:left="285"/>
        <w:jc w:val="left"/>
      </w:pPr>
      <w:r>
        <w:t>Кассета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записью</w:t>
      </w:r>
      <w:r>
        <w:rPr>
          <w:spacing w:val="48"/>
        </w:rPr>
        <w:t xml:space="preserve"> </w:t>
      </w:r>
      <w:r>
        <w:t>голосов</w:t>
      </w:r>
      <w:r>
        <w:rPr>
          <w:spacing w:val="51"/>
        </w:rPr>
        <w:t xml:space="preserve"> </w:t>
      </w:r>
      <w:r>
        <w:t>природы</w:t>
      </w:r>
      <w:r>
        <w:rPr>
          <w:spacing w:val="51"/>
        </w:rPr>
        <w:t xml:space="preserve"> </w:t>
      </w:r>
      <w:r>
        <w:t>(шелеста</w:t>
      </w:r>
      <w:r>
        <w:rPr>
          <w:spacing w:val="53"/>
        </w:rPr>
        <w:t xml:space="preserve"> </w:t>
      </w:r>
      <w:r>
        <w:t>листьев,</w:t>
      </w:r>
      <w:r>
        <w:rPr>
          <w:spacing w:val="53"/>
        </w:rPr>
        <w:t xml:space="preserve"> </w:t>
      </w:r>
      <w:r>
        <w:t>морского</w:t>
      </w:r>
      <w:r>
        <w:rPr>
          <w:spacing w:val="54"/>
        </w:rPr>
        <w:t xml:space="preserve"> </w:t>
      </w:r>
      <w:r>
        <w:t>прибоя,</w:t>
      </w:r>
      <w:r>
        <w:rPr>
          <w:spacing w:val="52"/>
        </w:rPr>
        <w:t xml:space="preserve"> </w:t>
      </w:r>
      <w:r>
        <w:t>летнего</w:t>
      </w:r>
      <w:r>
        <w:rPr>
          <w:spacing w:val="54"/>
        </w:rPr>
        <w:t xml:space="preserve"> </w:t>
      </w:r>
      <w:r>
        <w:t>дождя,</w:t>
      </w:r>
      <w:r>
        <w:rPr>
          <w:spacing w:val="-57"/>
        </w:rPr>
        <w:t xml:space="preserve"> </w:t>
      </w:r>
      <w:r>
        <w:t>вьюги,</w:t>
      </w:r>
      <w:r>
        <w:rPr>
          <w:spacing w:val="-2"/>
        </w:rPr>
        <w:t xml:space="preserve"> </w:t>
      </w:r>
      <w:r>
        <w:t>пения</w:t>
      </w:r>
      <w:r>
        <w:rPr>
          <w:spacing w:val="2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</w:t>
      </w:r>
    </w:p>
    <w:p w:rsidR="002D489C" w:rsidRDefault="002D489C">
      <w:pPr>
        <w:pStyle w:val="BodyText"/>
        <w:spacing w:before="4" w:line="275" w:lineRule="exact"/>
        <w:ind w:left="285"/>
        <w:jc w:val="left"/>
      </w:pPr>
      <w:r>
        <w:t>Предметные</w:t>
      </w:r>
      <w:r>
        <w:rPr>
          <w:spacing w:val="-2"/>
        </w:rPr>
        <w:t xml:space="preserve"> </w:t>
      </w:r>
      <w:r>
        <w:t>картинки с</w:t>
      </w:r>
      <w:r>
        <w:rPr>
          <w:spacing w:val="-7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зверей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</w:p>
    <w:p w:rsidR="002D489C" w:rsidRDefault="002D489C">
      <w:pPr>
        <w:pStyle w:val="BodyText"/>
        <w:spacing w:line="275" w:lineRule="exact"/>
        <w:ind w:left="285"/>
        <w:jc w:val="left"/>
      </w:pPr>
      <w:r>
        <w:t>Предметные</w:t>
      </w:r>
      <w:r>
        <w:rPr>
          <w:spacing w:val="-3"/>
        </w:rPr>
        <w:t xml:space="preserve"> </w:t>
      </w:r>
      <w:r>
        <w:t>картинки с</w:t>
      </w:r>
      <w:r>
        <w:rPr>
          <w:spacing w:val="-8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звучащих</w:t>
      </w:r>
      <w:r>
        <w:rPr>
          <w:spacing w:val="-6"/>
        </w:rPr>
        <w:t xml:space="preserve"> </w:t>
      </w:r>
      <w:r>
        <w:t>игрушек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предметов.</w:t>
      </w:r>
    </w:p>
    <w:p w:rsidR="002D489C" w:rsidRDefault="002D489C">
      <w:pPr>
        <w:pStyle w:val="BodyText"/>
        <w:tabs>
          <w:tab w:val="left" w:pos="1479"/>
          <w:tab w:val="left" w:pos="1801"/>
          <w:tab w:val="left" w:pos="3460"/>
          <w:tab w:val="left" w:pos="3800"/>
          <w:tab w:val="left" w:pos="5833"/>
          <w:tab w:val="left" w:pos="7660"/>
          <w:tab w:val="left" w:pos="8945"/>
          <w:tab w:val="left" w:pos="9411"/>
        </w:tabs>
        <w:spacing w:before="5" w:line="237" w:lineRule="auto"/>
        <w:ind w:left="285" w:right="237"/>
        <w:jc w:val="left"/>
      </w:pPr>
      <w:r>
        <w:t>Карточки</w:t>
      </w:r>
      <w:r>
        <w:tab/>
        <w:t>с</w:t>
      </w:r>
      <w:r>
        <w:tab/>
        <w:t>наложенными</w:t>
      </w:r>
      <w:r>
        <w:tab/>
        <w:t>и</w:t>
      </w:r>
      <w:r>
        <w:tab/>
        <w:t>«зашумлёнными»</w:t>
      </w:r>
      <w:r>
        <w:tab/>
        <w:t>изображениями</w:t>
      </w:r>
      <w:r>
        <w:tab/>
        <w:t>предметов</w:t>
      </w:r>
      <w:r>
        <w:tab/>
        <w:t>по</w:t>
      </w:r>
      <w:r>
        <w:tab/>
      </w:r>
      <w:r>
        <w:rPr>
          <w:spacing w:val="-1"/>
        </w:rPr>
        <w:t>всем</w:t>
      </w:r>
      <w:r>
        <w:rPr>
          <w:spacing w:val="-57"/>
        </w:rPr>
        <w:t xml:space="preserve"> </w:t>
      </w:r>
      <w:r>
        <w:t>лексическим</w:t>
      </w:r>
      <w:r>
        <w:rPr>
          <w:spacing w:val="2"/>
        </w:rPr>
        <w:t xml:space="preserve"> </w:t>
      </w:r>
      <w:r>
        <w:t>темам.</w:t>
      </w:r>
    </w:p>
    <w:p w:rsidR="002D489C" w:rsidRDefault="002D489C">
      <w:pPr>
        <w:pStyle w:val="BodyText"/>
        <w:spacing w:before="5" w:line="237" w:lineRule="auto"/>
        <w:ind w:left="285"/>
        <w:jc w:val="left"/>
      </w:pPr>
      <w:r>
        <w:t>Настольно-печатные</w:t>
      </w:r>
      <w:r>
        <w:rPr>
          <w:spacing w:val="1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6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2D489C" w:rsidRDefault="002D489C">
      <w:pPr>
        <w:pStyle w:val="BodyText"/>
        <w:spacing w:before="6" w:line="237" w:lineRule="auto"/>
        <w:ind w:left="285" w:right="652"/>
        <w:jc w:val="left"/>
      </w:pPr>
      <w:r>
        <w:t>Настольно-печатные</w:t>
      </w:r>
      <w:r>
        <w:rPr>
          <w:spacing w:val="-9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цветовосприятия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цветоразличения.</w:t>
      </w:r>
      <w:r>
        <w:rPr>
          <w:spacing w:val="-57"/>
        </w:rPr>
        <w:t xml:space="preserve"> </w:t>
      </w:r>
      <w:r>
        <w:t>Занимательные</w:t>
      </w:r>
      <w:r>
        <w:rPr>
          <w:spacing w:val="-5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тактильных</w:t>
      </w:r>
      <w:r>
        <w:rPr>
          <w:spacing w:val="-1"/>
        </w:rPr>
        <w:t xml:space="preserve"> </w:t>
      </w:r>
      <w:r>
        <w:t>ощущений.</w:t>
      </w:r>
    </w:p>
    <w:p w:rsidR="002D489C" w:rsidRDefault="002D489C">
      <w:pPr>
        <w:pStyle w:val="BodyText"/>
        <w:spacing w:before="3" w:line="275" w:lineRule="exact"/>
        <w:ind w:left="285"/>
        <w:jc w:val="left"/>
      </w:pPr>
      <w:r>
        <w:t>«Волшебный</w:t>
      </w:r>
      <w:r>
        <w:rPr>
          <w:spacing w:val="-3"/>
        </w:rPr>
        <w:t xml:space="preserve"> </w:t>
      </w:r>
      <w:r>
        <w:t>мешочек»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деревянными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пластиковыми</w:t>
      </w:r>
      <w:r>
        <w:rPr>
          <w:spacing w:val="-7"/>
        </w:rPr>
        <w:t xml:space="preserve"> </w:t>
      </w:r>
      <w:r>
        <w:t>игрушками.</w:t>
      </w:r>
    </w:p>
    <w:p w:rsidR="002D489C" w:rsidRDefault="002D489C">
      <w:pPr>
        <w:spacing w:line="275" w:lineRule="exact"/>
        <w:ind w:left="347"/>
        <w:rPr>
          <w:i/>
          <w:sz w:val="24"/>
        </w:rPr>
      </w:pPr>
      <w:r>
        <w:rPr>
          <w:i/>
          <w:sz w:val="24"/>
        </w:rPr>
        <w:t>Материал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моторного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конструктивного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развития</w:t>
      </w:r>
    </w:p>
    <w:p w:rsidR="002D489C" w:rsidRDefault="002D489C">
      <w:pPr>
        <w:pStyle w:val="BodyText"/>
        <w:spacing w:before="5" w:line="237" w:lineRule="auto"/>
        <w:ind w:left="285" w:right="652"/>
        <w:jc w:val="left"/>
      </w:pPr>
      <w:r>
        <w:t>Плоскостные</w:t>
      </w:r>
      <w:r>
        <w:rPr>
          <w:spacing w:val="7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объектов</w:t>
      </w:r>
      <w:r>
        <w:rPr>
          <w:spacing w:val="10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обводки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изучаемым</w:t>
      </w:r>
      <w:r>
        <w:rPr>
          <w:spacing w:val="-57"/>
        </w:rPr>
        <w:t xml:space="preserve"> </w:t>
      </w:r>
      <w:r>
        <w:t>лексическим</w:t>
      </w:r>
      <w:r>
        <w:rPr>
          <w:spacing w:val="2"/>
        </w:rPr>
        <w:t xml:space="preserve"> </w:t>
      </w:r>
      <w:r>
        <w:t>темам.</w:t>
      </w:r>
    </w:p>
    <w:p w:rsidR="002D489C" w:rsidRDefault="002D489C">
      <w:pPr>
        <w:pStyle w:val="BodyText"/>
        <w:spacing w:before="6" w:line="237" w:lineRule="auto"/>
        <w:ind w:left="285" w:right="3399"/>
        <w:jc w:val="left"/>
      </w:pPr>
      <w:r>
        <w:t>Разрезные</w:t>
      </w:r>
      <w:r>
        <w:rPr>
          <w:spacing w:val="-2"/>
        </w:rPr>
        <w:t xml:space="preserve"> </w:t>
      </w:r>
      <w:r>
        <w:t>картинки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пазлы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темам.</w:t>
      </w:r>
      <w:r>
        <w:rPr>
          <w:spacing w:val="-57"/>
        </w:rPr>
        <w:t xml:space="preserve"> </w:t>
      </w:r>
      <w:r>
        <w:t>Кубики</w:t>
      </w:r>
      <w:r>
        <w:rPr>
          <w:spacing w:val="2"/>
        </w:rPr>
        <w:t xml:space="preserve"> </w:t>
      </w:r>
      <w:r>
        <w:t>с картинками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темам.</w:t>
      </w:r>
    </w:p>
    <w:p w:rsidR="002D489C" w:rsidRDefault="002D489C">
      <w:pPr>
        <w:pStyle w:val="BodyText"/>
        <w:spacing w:before="4" w:line="275" w:lineRule="exact"/>
        <w:ind w:left="285"/>
        <w:jc w:val="left"/>
      </w:pPr>
      <w:r>
        <w:t>Игра</w:t>
      </w:r>
      <w:r>
        <w:rPr>
          <w:spacing w:val="-2"/>
        </w:rPr>
        <w:t xml:space="preserve"> </w:t>
      </w:r>
      <w:r>
        <w:t>«Составь из частей»</w:t>
      </w:r>
      <w:r>
        <w:rPr>
          <w:spacing w:val="-5"/>
        </w:rPr>
        <w:t xml:space="preserve"> </w:t>
      </w:r>
      <w:r>
        <w:t>для магнитной</w:t>
      </w:r>
      <w:r>
        <w:rPr>
          <w:spacing w:val="-5"/>
        </w:rPr>
        <w:t xml:space="preserve"> </w:t>
      </w:r>
      <w:r>
        <w:t>доски</w:t>
      </w:r>
      <w:r>
        <w:rPr>
          <w:spacing w:val="-4"/>
        </w:rPr>
        <w:t xml:space="preserve"> </w:t>
      </w:r>
      <w:r>
        <w:t>по всем</w:t>
      </w:r>
      <w:r>
        <w:rPr>
          <w:spacing w:val="-4"/>
        </w:rPr>
        <w:t xml:space="preserve"> </w:t>
      </w:r>
      <w:r>
        <w:t>темам.</w:t>
      </w:r>
    </w:p>
    <w:p w:rsidR="002D489C" w:rsidRDefault="002D489C">
      <w:pPr>
        <w:pStyle w:val="BodyText"/>
        <w:spacing w:line="242" w:lineRule="auto"/>
        <w:ind w:left="285"/>
        <w:jc w:val="left"/>
      </w:pPr>
      <w:r>
        <w:t>Пальчиковые</w:t>
      </w:r>
      <w:r>
        <w:rPr>
          <w:spacing w:val="17"/>
        </w:rPr>
        <w:t xml:space="preserve"> </w:t>
      </w:r>
      <w:r>
        <w:t>бассейны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различными</w:t>
      </w:r>
      <w:r>
        <w:rPr>
          <w:spacing w:val="19"/>
        </w:rPr>
        <w:t xml:space="preserve"> </w:t>
      </w:r>
      <w:r>
        <w:t>наполнителями</w:t>
      </w:r>
      <w:r>
        <w:rPr>
          <w:spacing w:val="14"/>
        </w:rPr>
        <w:t xml:space="preserve"> </w:t>
      </w:r>
      <w:r>
        <w:t>(желудями,</w:t>
      </w:r>
      <w:r>
        <w:rPr>
          <w:spacing w:val="20"/>
        </w:rPr>
        <w:t xml:space="preserve"> </w:t>
      </w:r>
      <w:r>
        <w:t>каштанами,</w:t>
      </w:r>
      <w:r>
        <w:rPr>
          <w:spacing w:val="20"/>
        </w:rPr>
        <w:t xml:space="preserve"> </w:t>
      </w:r>
      <w:r>
        <w:t>фасолью,</w:t>
      </w:r>
      <w:r>
        <w:rPr>
          <w:spacing w:val="-57"/>
        </w:rPr>
        <w:t xml:space="preserve"> </w:t>
      </w:r>
      <w:r>
        <w:t>горохом,</w:t>
      </w:r>
      <w:r>
        <w:rPr>
          <w:spacing w:val="-2"/>
        </w:rPr>
        <w:t xml:space="preserve"> </w:t>
      </w:r>
      <w:r>
        <w:t>чечевицей,</w:t>
      </w:r>
      <w:r>
        <w:rPr>
          <w:spacing w:val="-1"/>
        </w:rPr>
        <w:t xml:space="preserve"> </w:t>
      </w:r>
      <w:r>
        <w:t>мелкими</w:t>
      </w:r>
      <w:r>
        <w:rPr>
          <w:spacing w:val="-2"/>
        </w:rPr>
        <w:t xml:space="preserve"> </w:t>
      </w:r>
      <w:r>
        <w:t>морскими</w:t>
      </w:r>
      <w:r>
        <w:rPr>
          <w:spacing w:val="4"/>
        </w:rPr>
        <w:t xml:space="preserve"> </w:t>
      </w:r>
      <w:r>
        <w:t>камушками)</w:t>
      </w:r>
    </w:p>
    <w:p w:rsidR="002D489C" w:rsidRDefault="002D489C">
      <w:pPr>
        <w:pStyle w:val="ListParagraph"/>
        <w:numPr>
          <w:ilvl w:val="0"/>
          <w:numId w:val="4"/>
        </w:numPr>
        <w:tabs>
          <w:tab w:val="left" w:pos="1160"/>
        </w:tabs>
        <w:spacing w:before="75" w:line="275" w:lineRule="exact"/>
        <w:jc w:val="left"/>
        <w:rPr>
          <w:sz w:val="24"/>
        </w:rPr>
      </w:pPr>
      <w:r>
        <w:rPr>
          <w:sz w:val="24"/>
        </w:rPr>
        <w:t>Массажные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мячики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размеров.</w:t>
      </w:r>
    </w:p>
    <w:p w:rsidR="002D489C" w:rsidRDefault="002D489C">
      <w:pPr>
        <w:pStyle w:val="ListParagraph"/>
        <w:numPr>
          <w:ilvl w:val="0"/>
          <w:numId w:val="4"/>
        </w:numPr>
        <w:tabs>
          <w:tab w:val="left" w:pos="1160"/>
        </w:tabs>
        <w:spacing w:line="275" w:lineRule="exact"/>
        <w:jc w:val="left"/>
        <w:rPr>
          <w:sz w:val="24"/>
        </w:rPr>
      </w:pPr>
      <w:r>
        <w:rPr>
          <w:sz w:val="24"/>
        </w:rPr>
        <w:t>Мяч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6"/>
          <w:sz w:val="24"/>
        </w:rPr>
        <w:t xml:space="preserve"> </w:t>
      </w:r>
      <w:r>
        <w:rPr>
          <w:sz w:val="24"/>
        </w:rPr>
        <w:t>мячи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3"/>
          <w:sz w:val="24"/>
        </w:rPr>
        <w:t xml:space="preserve"> </w:t>
      </w:r>
      <w:r>
        <w:rPr>
          <w:sz w:val="24"/>
        </w:rPr>
        <w:t>(10</w:t>
      </w:r>
      <w:r>
        <w:rPr>
          <w:spacing w:val="-8"/>
          <w:sz w:val="24"/>
        </w:rPr>
        <w:t xml:space="preserve"> </w:t>
      </w:r>
      <w:r>
        <w:rPr>
          <w:sz w:val="24"/>
        </w:rPr>
        <w:t>шт.)</w:t>
      </w:r>
    </w:p>
    <w:p w:rsidR="002D489C" w:rsidRDefault="002D489C">
      <w:pPr>
        <w:pStyle w:val="ListParagraph"/>
        <w:numPr>
          <w:ilvl w:val="0"/>
          <w:numId w:val="4"/>
        </w:numPr>
        <w:tabs>
          <w:tab w:val="left" w:pos="1160"/>
        </w:tabs>
        <w:spacing w:before="2"/>
        <w:jc w:val="left"/>
        <w:rPr>
          <w:sz w:val="24"/>
        </w:rPr>
      </w:pPr>
      <w:r>
        <w:rPr>
          <w:sz w:val="24"/>
        </w:rPr>
        <w:t>Флажки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цветов.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4"/>
          <w:sz w:val="24"/>
        </w:rPr>
        <w:t xml:space="preserve"> </w:t>
      </w:r>
      <w:r>
        <w:rPr>
          <w:sz w:val="24"/>
        </w:rPr>
        <w:t>шт.)</w:t>
      </w:r>
    </w:p>
    <w:p w:rsidR="002D489C" w:rsidRDefault="002D489C">
      <w:pPr>
        <w:pStyle w:val="ListParagraph"/>
        <w:numPr>
          <w:ilvl w:val="0"/>
          <w:numId w:val="4"/>
        </w:numPr>
        <w:tabs>
          <w:tab w:val="left" w:pos="1160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Игрушки-шнуровки,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игрушки –</w:t>
      </w:r>
      <w:r>
        <w:rPr>
          <w:spacing w:val="1"/>
          <w:sz w:val="24"/>
        </w:rPr>
        <w:t xml:space="preserve"> </w:t>
      </w:r>
      <w:r>
        <w:rPr>
          <w:sz w:val="24"/>
        </w:rPr>
        <w:t>застёжки.</w:t>
      </w:r>
    </w:p>
    <w:p w:rsidR="002D489C" w:rsidRDefault="002D489C">
      <w:pPr>
        <w:pStyle w:val="ListParagraph"/>
        <w:numPr>
          <w:ilvl w:val="0"/>
          <w:numId w:val="4"/>
        </w:numPr>
        <w:tabs>
          <w:tab w:val="left" w:pos="973"/>
        </w:tabs>
        <w:spacing w:line="274" w:lineRule="exact"/>
        <w:ind w:left="972" w:hanging="688"/>
        <w:jc w:val="left"/>
        <w:rPr>
          <w:sz w:val="24"/>
        </w:rPr>
      </w:pPr>
      <w:r>
        <w:rPr>
          <w:sz w:val="24"/>
        </w:rPr>
        <w:t>Мелкая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них.</w:t>
      </w:r>
    </w:p>
    <w:p w:rsidR="002D489C" w:rsidRDefault="002D489C">
      <w:pPr>
        <w:pStyle w:val="ListParagraph"/>
        <w:numPr>
          <w:ilvl w:val="0"/>
          <w:numId w:val="4"/>
        </w:numPr>
        <w:tabs>
          <w:tab w:val="left" w:pos="973"/>
        </w:tabs>
        <w:spacing w:line="275" w:lineRule="exact"/>
        <w:ind w:left="972" w:hanging="688"/>
        <w:jc w:val="left"/>
        <w:rPr>
          <w:sz w:val="24"/>
        </w:rPr>
      </w:pPr>
      <w:r>
        <w:rPr>
          <w:sz w:val="24"/>
        </w:rPr>
        <w:t>Мелкие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бусы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 леска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нанизывания.</w:t>
      </w:r>
    </w:p>
    <w:p w:rsidR="002D489C" w:rsidRDefault="002D489C">
      <w:pPr>
        <w:pStyle w:val="ListParagraph"/>
        <w:numPr>
          <w:ilvl w:val="0"/>
          <w:numId w:val="4"/>
        </w:numPr>
        <w:tabs>
          <w:tab w:val="left" w:pos="1160"/>
        </w:tabs>
        <w:spacing w:before="3"/>
        <w:jc w:val="left"/>
        <w:rPr>
          <w:sz w:val="24"/>
        </w:rPr>
      </w:pPr>
      <w:r>
        <w:rPr>
          <w:sz w:val="24"/>
        </w:rPr>
        <w:t>Занимательные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разноцветных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прищепок.</w:t>
      </w:r>
    </w:p>
    <w:p w:rsidR="002D489C" w:rsidRDefault="002D489C">
      <w:pPr>
        <w:pStyle w:val="BodyText"/>
        <w:spacing w:before="5"/>
        <w:ind w:left="0"/>
        <w:jc w:val="left"/>
      </w:pPr>
    </w:p>
    <w:p w:rsidR="002D489C" w:rsidRDefault="002D489C">
      <w:pPr>
        <w:pStyle w:val="Heading2"/>
        <w:numPr>
          <w:ilvl w:val="1"/>
          <w:numId w:val="7"/>
        </w:numPr>
        <w:tabs>
          <w:tab w:val="left" w:pos="709"/>
        </w:tabs>
        <w:spacing w:line="272" w:lineRule="exact"/>
        <w:ind w:left="708" w:hanging="424"/>
      </w:pPr>
      <w:r>
        <w:t>Сетевое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2D489C" w:rsidRDefault="002D489C">
      <w:pPr>
        <w:pStyle w:val="BodyText"/>
        <w:ind w:left="285" w:right="231"/>
      </w:pPr>
      <w:r>
        <w:t>МБДОУ«Русско-Бродский детский сад №1», являясь открытой социальной системой, тесно сотрудничает и</w:t>
      </w:r>
      <w:r>
        <w:rPr>
          <w:spacing w:val="1"/>
        </w:rPr>
        <w:t xml:space="preserve"> </w:t>
      </w:r>
      <w:r>
        <w:t>взаимодействует с другими социальными институтами, помогающими решать 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образовательные цели 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 очередь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услуг,</w:t>
      </w:r>
      <w:r>
        <w:rPr>
          <w:spacing w:val="3"/>
        </w:rPr>
        <w:t xml:space="preserve"> </w:t>
      </w:r>
      <w:r>
        <w:t>предоставляемых</w:t>
      </w:r>
      <w:r>
        <w:rPr>
          <w:spacing w:val="-4"/>
        </w:rPr>
        <w:t xml:space="preserve"> </w:t>
      </w:r>
      <w:r>
        <w:t>ДОУ.</w:t>
      </w:r>
    </w:p>
    <w:p w:rsidR="002D489C" w:rsidRDefault="002D489C">
      <w:pPr>
        <w:pStyle w:val="BodyText"/>
        <w:spacing w:line="242" w:lineRule="auto"/>
        <w:ind w:left="285" w:right="237"/>
      </w:pPr>
      <w:r>
        <w:t>Цель работы с социальными партнерами: повышение качества дошкольного образования в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как открытой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развитие.</w:t>
      </w:r>
    </w:p>
    <w:p w:rsidR="002D489C" w:rsidRDefault="002D489C">
      <w:pPr>
        <w:pStyle w:val="BodyText"/>
        <w:spacing w:line="271" w:lineRule="exact"/>
        <w:ind w:left="285"/>
        <w:jc w:val="left"/>
      </w:pPr>
      <w:r>
        <w:t>Задачи:</w:t>
      </w:r>
    </w:p>
    <w:p w:rsidR="002D489C" w:rsidRDefault="002D489C">
      <w:pPr>
        <w:pStyle w:val="BodyText"/>
        <w:tabs>
          <w:tab w:val="left" w:pos="1306"/>
          <w:tab w:val="left" w:pos="2377"/>
          <w:tab w:val="left" w:pos="2982"/>
          <w:tab w:val="left" w:pos="4396"/>
          <w:tab w:val="left" w:pos="6329"/>
          <w:tab w:val="left" w:pos="6698"/>
          <w:tab w:val="left" w:pos="8166"/>
        </w:tabs>
        <w:spacing w:before="2" w:line="237" w:lineRule="auto"/>
        <w:ind w:left="285" w:right="239"/>
        <w:jc w:val="left"/>
      </w:pPr>
      <w:r>
        <w:t>создать</w:t>
      </w:r>
      <w:r>
        <w:tab/>
        <w:t>условия</w:t>
      </w:r>
      <w:r>
        <w:tab/>
        <w:t>для</w:t>
      </w:r>
      <w:r>
        <w:tab/>
        <w:t>вовлечения</w:t>
      </w:r>
      <w:r>
        <w:tab/>
        <w:t>общественности</w:t>
      </w:r>
      <w:r>
        <w:tab/>
        <w:t>в</w:t>
      </w:r>
      <w:r>
        <w:tab/>
        <w:t>реализацию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ДОУ;</w:t>
      </w:r>
    </w:p>
    <w:p w:rsidR="002D489C" w:rsidRDefault="002D489C">
      <w:pPr>
        <w:pStyle w:val="BodyText"/>
        <w:spacing w:before="3"/>
        <w:ind w:left="285"/>
        <w:jc w:val="left"/>
      </w:pPr>
      <w:r>
        <w:t>интегрировать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образовательные, здоровьесберегающие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развивающей</w:t>
      </w:r>
      <w:r>
        <w:rPr>
          <w:spacing w:val="3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ребенка;</w:t>
      </w:r>
    </w:p>
    <w:p w:rsidR="002D489C" w:rsidRDefault="002D489C">
      <w:pPr>
        <w:pStyle w:val="BodyText"/>
        <w:spacing w:before="3" w:line="237" w:lineRule="auto"/>
        <w:ind w:left="285"/>
        <w:jc w:val="left"/>
      </w:pPr>
      <w:r>
        <w:t>повышать</w:t>
      </w:r>
      <w:r>
        <w:rPr>
          <w:spacing w:val="24"/>
        </w:rPr>
        <w:t xml:space="preserve"> </w:t>
      </w:r>
      <w:r>
        <w:t>профессиональную</w:t>
      </w:r>
      <w:r>
        <w:rPr>
          <w:spacing w:val="26"/>
        </w:rPr>
        <w:t xml:space="preserve"> </w:t>
      </w:r>
      <w:r>
        <w:t>компетентность</w:t>
      </w:r>
      <w:r>
        <w:rPr>
          <w:spacing w:val="20"/>
        </w:rPr>
        <w:t xml:space="preserve"> </w:t>
      </w:r>
      <w:r>
        <w:t>педагогов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вопросах</w:t>
      </w:r>
      <w:r>
        <w:rPr>
          <w:spacing w:val="19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детей.</w:t>
      </w:r>
    </w:p>
    <w:p w:rsidR="002D489C" w:rsidRDefault="002D489C">
      <w:pPr>
        <w:pStyle w:val="BodyText"/>
        <w:spacing w:before="1"/>
        <w:ind w:left="0"/>
        <w:jc w:val="left"/>
      </w:pPr>
    </w:p>
    <w:p w:rsidR="002D489C" w:rsidRDefault="002D489C">
      <w:pPr>
        <w:pStyle w:val="BodyText"/>
        <w:spacing w:line="242" w:lineRule="auto"/>
        <w:ind w:left="285" w:right="2433"/>
        <w:jc w:val="left"/>
      </w:pPr>
      <w:r>
        <w:t>Социальное партнерство осуществляется по следующим направлениям:</w:t>
      </w:r>
      <w:r>
        <w:rPr>
          <w:spacing w:val="-58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местными</w:t>
      </w:r>
      <w:r>
        <w:rPr>
          <w:spacing w:val="-2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самоуправления,</w:t>
      </w:r>
    </w:p>
    <w:p w:rsidR="002D489C" w:rsidRDefault="002D489C">
      <w:pPr>
        <w:pStyle w:val="BodyText"/>
        <w:spacing w:line="242" w:lineRule="auto"/>
        <w:ind w:left="285" w:right="6925"/>
        <w:jc w:val="left"/>
      </w:pPr>
      <w:r>
        <w:t>учреждениями образования,</w:t>
      </w:r>
      <w:r>
        <w:rPr>
          <w:spacing w:val="-57"/>
        </w:rPr>
        <w:t xml:space="preserve"> </w:t>
      </w:r>
      <w:r>
        <w:t>здравоохранения,</w:t>
      </w:r>
    </w:p>
    <w:p w:rsidR="002D489C" w:rsidRDefault="002D489C">
      <w:pPr>
        <w:pStyle w:val="BodyText"/>
        <w:spacing w:line="242" w:lineRule="auto"/>
        <w:ind w:left="285" w:right="8802"/>
        <w:jc w:val="left"/>
      </w:pPr>
      <w:r>
        <w:rPr>
          <w:spacing w:val="-1"/>
        </w:rPr>
        <w:t>культуры,</w:t>
      </w:r>
      <w:r>
        <w:rPr>
          <w:spacing w:val="-57"/>
        </w:rPr>
        <w:t xml:space="preserve"> </w:t>
      </w:r>
      <w:r>
        <w:t>спорта,</w:t>
      </w:r>
    </w:p>
    <w:p w:rsidR="002D489C" w:rsidRDefault="002D489C">
      <w:pPr>
        <w:pStyle w:val="BodyText"/>
        <w:spacing w:line="271" w:lineRule="exact"/>
        <w:ind w:left="285"/>
        <w:jc w:val="left"/>
      </w:pPr>
      <w:r>
        <w:t>противопожарной</w:t>
      </w:r>
      <w:r>
        <w:rPr>
          <w:spacing w:val="-8"/>
        </w:rPr>
        <w:t xml:space="preserve"> </w:t>
      </w:r>
      <w:r>
        <w:t>службы,</w:t>
      </w:r>
    </w:p>
    <w:p w:rsidR="002D489C" w:rsidRDefault="002D489C">
      <w:pPr>
        <w:spacing w:line="271" w:lineRule="exact"/>
        <w:sectPr w:rsidR="002D489C">
          <w:footerReference w:type="default" r:id="rId59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6" w:line="237" w:lineRule="auto"/>
        <w:ind w:left="285" w:right="6333"/>
        <w:jc w:val="left"/>
      </w:pPr>
      <w:r>
        <w:t>инспекцией</w:t>
      </w:r>
      <w:r>
        <w:rPr>
          <w:spacing w:val="-9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ДОУ.</w:t>
      </w:r>
    </w:p>
    <w:p w:rsidR="002D489C" w:rsidRDefault="002D489C">
      <w:pPr>
        <w:pStyle w:val="BodyText"/>
        <w:spacing w:before="3" w:line="275" w:lineRule="exact"/>
        <w:ind w:left="285"/>
        <w:jc w:val="left"/>
      </w:pPr>
      <w:r>
        <w:t>Принципы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партнерами:</w:t>
      </w:r>
    </w:p>
    <w:p w:rsidR="002D489C" w:rsidRDefault="002D489C">
      <w:pPr>
        <w:pStyle w:val="BodyText"/>
        <w:spacing w:line="242" w:lineRule="auto"/>
        <w:ind w:left="285" w:right="7700"/>
        <w:jc w:val="left"/>
      </w:pPr>
      <w:r>
        <w:t>Добровольность;</w:t>
      </w:r>
      <w:r>
        <w:rPr>
          <w:spacing w:val="1"/>
        </w:rPr>
        <w:t xml:space="preserve"> </w:t>
      </w:r>
      <w:r>
        <w:t>Равноправие</w:t>
      </w:r>
      <w:r>
        <w:rPr>
          <w:spacing w:val="-7"/>
        </w:rPr>
        <w:t xml:space="preserve"> </w:t>
      </w:r>
      <w:r>
        <w:t>сторон;</w:t>
      </w:r>
    </w:p>
    <w:p w:rsidR="002D489C" w:rsidRDefault="002D489C">
      <w:pPr>
        <w:pStyle w:val="BodyText"/>
        <w:spacing w:line="271" w:lineRule="exact"/>
        <w:ind w:left="285"/>
        <w:jc w:val="left"/>
      </w:pPr>
      <w:r>
        <w:t>Уважение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друг друга;</w:t>
      </w:r>
    </w:p>
    <w:p w:rsidR="002D489C" w:rsidRDefault="002D489C">
      <w:pPr>
        <w:pStyle w:val="BodyText"/>
        <w:spacing w:before="2" w:line="275" w:lineRule="exact"/>
        <w:ind w:left="285"/>
        <w:jc w:val="left"/>
      </w:pPr>
      <w:r>
        <w:t>Законность</w:t>
      </w:r>
      <w:r>
        <w:rPr>
          <w:spacing w:val="-5"/>
        </w:rPr>
        <w:t xml:space="preserve"> </w:t>
      </w:r>
      <w:r>
        <w:t>(соблюдение</w:t>
      </w:r>
      <w:r>
        <w:rPr>
          <w:spacing w:val="-3"/>
        </w:rPr>
        <w:t xml:space="preserve"> </w:t>
      </w:r>
      <w:r>
        <w:t>законов и</w:t>
      </w:r>
      <w:r>
        <w:rPr>
          <w:spacing w:val="-6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>актов).</w:t>
      </w:r>
    </w:p>
    <w:p w:rsidR="002D489C" w:rsidRDefault="002D489C">
      <w:pPr>
        <w:pStyle w:val="BodyText"/>
        <w:spacing w:line="242" w:lineRule="auto"/>
        <w:ind w:left="285" w:right="652"/>
        <w:jc w:val="left"/>
      </w:pPr>
      <w:r>
        <w:t>Разработка</w:t>
      </w:r>
      <w:r>
        <w:rPr>
          <w:spacing w:val="-4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поэтапно.</w:t>
      </w:r>
      <w:r>
        <w:rPr>
          <w:spacing w:val="-57"/>
        </w:rPr>
        <w:t xml:space="preserve"> </w:t>
      </w:r>
      <w:r>
        <w:t>Технология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партнерами:</w:t>
      </w:r>
    </w:p>
    <w:p w:rsidR="002D489C" w:rsidRDefault="002D489C">
      <w:pPr>
        <w:pStyle w:val="BodyText"/>
        <w:spacing w:line="242" w:lineRule="auto"/>
        <w:ind w:left="285"/>
        <w:jc w:val="left"/>
      </w:pPr>
      <w:r>
        <w:rPr>
          <w:i/>
        </w:rPr>
        <w:t>Выбор</w:t>
      </w:r>
      <w:r>
        <w:rPr>
          <w:i/>
          <w:spacing w:val="26"/>
        </w:rPr>
        <w:t xml:space="preserve"> </w:t>
      </w:r>
      <w:r>
        <w:rPr>
          <w:i/>
        </w:rPr>
        <w:t>партнера</w:t>
      </w:r>
      <w:r>
        <w:t>.</w:t>
      </w:r>
      <w:r>
        <w:rPr>
          <w:spacing w:val="2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окружения,</w:t>
      </w:r>
      <w:r>
        <w:rPr>
          <w:spacing w:val="28"/>
        </w:rPr>
        <w:t xml:space="preserve"> </w:t>
      </w:r>
      <w:r>
        <w:t>принимается</w:t>
      </w:r>
      <w:r>
        <w:rPr>
          <w:spacing w:val="26"/>
        </w:rPr>
        <w:t xml:space="preserve"> </w:t>
      </w:r>
      <w:r>
        <w:t>решение</w:t>
      </w:r>
      <w:r>
        <w:rPr>
          <w:spacing w:val="2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 конкретным</w:t>
      </w:r>
      <w:r>
        <w:rPr>
          <w:spacing w:val="-3"/>
        </w:rPr>
        <w:t xml:space="preserve"> </w:t>
      </w:r>
      <w:r>
        <w:t>партнером,</w:t>
      </w:r>
      <w:r>
        <w:rPr>
          <w:spacing w:val="3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сотрудничестве.</w:t>
      </w:r>
    </w:p>
    <w:p w:rsidR="002D489C" w:rsidRDefault="002D489C">
      <w:pPr>
        <w:pStyle w:val="BodyText"/>
        <w:spacing w:line="242" w:lineRule="auto"/>
        <w:ind w:left="285"/>
        <w:jc w:val="left"/>
      </w:pPr>
      <w:r>
        <w:rPr>
          <w:i/>
        </w:rPr>
        <w:t>Планирование.</w:t>
      </w:r>
      <w:r>
        <w:rPr>
          <w:i/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ответственные</w:t>
      </w:r>
      <w:r>
        <w:rPr>
          <w:spacing w:val="-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планирование согласовывается</w:t>
      </w:r>
      <w:r>
        <w:rPr>
          <w:spacing w:val="-1"/>
        </w:rPr>
        <w:t xml:space="preserve"> </w:t>
      </w:r>
      <w:r>
        <w:t>руководителями</w:t>
      </w:r>
      <w:r>
        <w:rPr>
          <w:spacing w:val="-3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сторон.</w:t>
      </w:r>
    </w:p>
    <w:p w:rsidR="002D489C" w:rsidRDefault="002D489C">
      <w:pPr>
        <w:spacing w:line="242" w:lineRule="auto"/>
        <w:ind w:left="285"/>
        <w:rPr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запланированной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вносятся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план.</w:t>
      </w:r>
    </w:p>
    <w:p w:rsidR="002D489C" w:rsidRDefault="002D489C">
      <w:pPr>
        <w:pStyle w:val="BodyText"/>
        <w:ind w:left="285" w:right="230"/>
      </w:pPr>
      <w:r>
        <w:rPr>
          <w:i/>
        </w:rPr>
        <w:t>Подведение</w:t>
      </w:r>
      <w:r>
        <w:rPr>
          <w:i/>
          <w:spacing w:val="1"/>
        </w:rPr>
        <w:t xml:space="preserve"> </w:t>
      </w:r>
      <w:r>
        <w:rPr>
          <w:i/>
        </w:rPr>
        <w:t>итогов.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сотрудничестве. В случае продолжения работы взаимодействуем со второго</w:t>
      </w:r>
      <w:r>
        <w:rPr>
          <w:spacing w:val="1"/>
        </w:rPr>
        <w:t xml:space="preserve"> </w:t>
      </w:r>
      <w:r>
        <w:t>этапа.</w:t>
      </w:r>
      <w:r>
        <w:rPr>
          <w:spacing w:val="1"/>
        </w:rPr>
        <w:t xml:space="preserve"> </w:t>
      </w:r>
      <w:r>
        <w:t>Планируя мероприятия,</w:t>
      </w:r>
      <w:r>
        <w:rPr>
          <w:spacing w:val="1"/>
        </w:rPr>
        <w:t xml:space="preserve"> </w:t>
      </w:r>
      <w:r>
        <w:t>мы ориентируемся на</w:t>
      </w:r>
      <w:r>
        <w:rPr>
          <w:spacing w:val="1"/>
        </w:rPr>
        <w:t xml:space="preserve"> </w:t>
      </w:r>
      <w:r>
        <w:t>задачи образовательной программы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планирование.</w:t>
      </w:r>
    </w:p>
    <w:p w:rsidR="002D489C" w:rsidRDefault="002D489C">
      <w:pPr>
        <w:pStyle w:val="BodyText"/>
        <w:spacing w:before="6"/>
        <w:ind w:left="0"/>
        <w:jc w:val="left"/>
        <w:rPr>
          <w:sz w:val="22"/>
        </w:rPr>
      </w:pPr>
    </w:p>
    <w:p w:rsidR="002D489C" w:rsidRDefault="002D489C">
      <w:pPr>
        <w:pStyle w:val="BodyText"/>
        <w:spacing w:before="3" w:line="275" w:lineRule="exact"/>
        <w:ind w:left="285"/>
        <w:jc w:val="left"/>
      </w:pPr>
      <w:r>
        <w:t>МКУ «Центр психолого-педагогической, медицинской и социальной помощи» г.Ливны</w:t>
      </w:r>
      <w:r>
        <w:rPr>
          <w:spacing w:val="-57"/>
        </w:rPr>
        <w:t xml:space="preserve"> </w:t>
      </w:r>
    </w:p>
    <w:p w:rsidR="002D489C" w:rsidRDefault="002D489C">
      <w:pPr>
        <w:pStyle w:val="BodyText"/>
        <w:spacing w:line="242" w:lineRule="auto"/>
        <w:ind w:left="285" w:right="236"/>
      </w:pPr>
      <w:r>
        <w:t>Диагностическая</w:t>
      </w:r>
      <w:r>
        <w:rPr>
          <w:spacing w:val="-5"/>
        </w:rPr>
        <w:t xml:space="preserve"> </w:t>
      </w:r>
      <w:r>
        <w:t>поддержка,</w:t>
      </w:r>
      <w:r>
        <w:rPr>
          <w:spacing w:val="-3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специалистов,</w:t>
      </w:r>
      <w:r>
        <w:rPr>
          <w:spacing w:val="-7"/>
        </w:rPr>
        <w:t xml:space="preserve"> </w:t>
      </w:r>
      <w:r>
        <w:t>методическая</w:t>
      </w:r>
      <w:r>
        <w:rPr>
          <w:spacing w:val="-5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педагогам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обмен</w:t>
      </w:r>
      <w:r>
        <w:rPr>
          <w:spacing w:val="-7"/>
        </w:rPr>
        <w:t xml:space="preserve"> </w:t>
      </w:r>
      <w:r>
        <w:t>опытом.</w:t>
      </w:r>
    </w:p>
    <w:p w:rsidR="002D489C" w:rsidRDefault="002D489C">
      <w:pPr>
        <w:pStyle w:val="BodyText"/>
        <w:spacing w:line="271" w:lineRule="exact"/>
        <w:ind w:left="285"/>
        <w:jc w:val="left"/>
      </w:pPr>
      <w:r>
        <w:t>ГИБДД</w:t>
      </w:r>
    </w:p>
    <w:p w:rsidR="002D489C" w:rsidRDefault="002D489C">
      <w:pPr>
        <w:pStyle w:val="BodyText"/>
        <w:spacing w:before="1"/>
        <w:ind w:left="285" w:right="234"/>
      </w:pPr>
      <w:r>
        <w:t>Повышение эффективности деятельности детского сада в сфере профилактики и снижения</w:t>
      </w:r>
      <w:r>
        <w:rPr>
          <w:spacing w:val="1"/>
        </w:rPr>
        <w:t xml:space="preserve"> </w:t>
      </w:r>
      <w:r>
        <w:t>уровня детского дорожно-транспортного травматизма; организация и проведение занятий,</w:t>
      </w:r>
      <w:r>
        <w:rPr>
          <w:spacing w:val="1"/>
        </w:rPr>
        <w:t xml:space="preserve"> </w:t>
      </w:r>
      <w:r>
        <w:t>массовых мероприятий, способствующих усвоению воспитанниками детского сада правил</w:t>
      </w:r>
      <w:r>
        <w:rPr>
          <w:spacing w:val="1"/>
        </w:rPr>
        <w:t xml:space="preserve"> </w:t>
      </w:r>
      <w:r>
        <w:t>безопасного поведения на дорогах; оказание методической помощи педагогам детского сада.</w:t>
      </w:r>
      <w:r>
        <w:rPr>
          <w:spacing w:val="-57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библиотека</w:t>
      </w:r>
    </w:p>
    <w:p w:rsidR="002D489C" w:rsidRDefault="002D489C">
      <w:pPr>
        <w:pStyle w:val="BodyText"/>
        <w:ind w:left="285" w:right="236"/>
      </w:pPr>
      <w:r>
        <w:t>Оптимизация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библиотеки как социального института среди воспитанников, их родителей и 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2D489C" w:rsidRDefault="002D489C">
      <w:pPr>
        <w:pStyle w:val="BodyText"/>
        <w:ind w:left="285"/>
        <w:jc w:val="left"/>
      </w:pPr>
      <w:r>
        <w:t>Музей</w:t>
      </w:r>
    </w:p>
    <w:p w:rsidR="002D489C" w:rsidRDefault="002D489C">
      <w:pPr>
        <w:pStyle w:val="BodyText"/>
        <w:spacing w:before="4" w:line="237" w:lineRule="auto"/>
        <w:ind w:left="285" w:right="6335"/>
        <w:jc w:val="left"/>
      </w:pP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музейной</w:t>
      </w:r>
      <w:r>
        <w:rPr>
          <w:spacing w:val="-9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ПЧ</w:t>
      </w:r>
      <w:r>
        <w:rPr>
          <w:spacing w:val="2"/>
        </w:rPr>
        <w:t xml:space="preserve"> </w:t>
      </w:r>
      <w:r>
        <w:t>(пожарная</w:t>
      </w:r>
      <w:r>
        <w:rPr>
          <w:spacing w:val="1"/>
        </w:rPr>
        <w:t xml:space="preserve"> </w:t>
      </w:r>
      <w:r>
        <w:t>часть)</w:t>
      </w:r>
    </w:p>
    <w:p w:rsidR="002D489C" w:rsidRDefault="002D489C">
      <w:pPr>
        <w:pStyle w:val="BodyText"/>
        <w:ind w:left="0"/>
        <w:jc w:val="left"/>
      </w:pPr>
    </w:p>
    <w:p w:rsidR="002D489C" w:rsidRDefault="002D489C">
      <w:pPr>
        <w:pStyle w:val="BodyText"/>
        <w:ind w:left="285" w:right="23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воспитанниками детского сада правил безопасного поведения в быту, правил поведения при</w:t>
      </w:r>
      <w:r>
        <w:rPr>
          <w:spacing w:val="1"/>
        </w:rPr>
        <w:t xml:space="preserve"> </w:t>
      </w:r>
      <w:r>
        <w:t>пожаре.</w:t>
      </w:r>
    </w:p>
    <w:p w:rsidR="002D489C" w:rsidRDefault="002D489C">
      <w:pPr>
        <w:pStyle w:val="BodyText"/>
        <w:spacing w:before="5"/>
        <w:ind w:left="0"/>
        <w:jc w:val="left"/>
      </w:pPr>
    </w:p>
    <w:p w:rsidR="002D489C" w:rsidRDefault="002D489C">
      <w:pPr>
        <w:pStyle w:val="Heading2"/>
        <w:numPr>
          <w:ilvl w:val="1"/>
          <w:numId w:val="7"/>
        </w:numPr>
        <w:tabs>
          <w:tab w:val="left" w:pos="709"/>
        </w:tabs>
        <w:spacing w:line="272" w:lineRule="exact"/>
        <w:ind w:left="708" w:hanging="424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D489C" w:rsidRDefault="002D489C">
      <w:pPr>
        <w:pStyle w:val="BodyText"/>
        <w:spacing w:line="272" w:lineRule="exact"/>
        <w:ind w:left="285"/>
        <w:jc w:val="left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кадровым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2D489C" w:rsidRDefault="002D489C">
      <w:pPr>
        <w:pStyle w:val="ListParagraph"/>
        <w:numPr>
          <w:ilvl w:val="2"/>
          <w:numId w:val="7"/>
        </w:numPr>
        <w:tabs>
          <w:tab w:val="left" w:pos="871"/>
          <w:tab w:val="left" w:pos="3244"/>
          <w:tab w:val="left" w:pos="4769"/>
          <w:tab w:val="left" w:pos="6745"/>
          <w:tab w:val="left" w:pos="8293"/>
        </w:tabs>
        <w:spacing w:before="5" w:line="237" w:lineRule="auto"/>
        <w:ind w:right="238" w:firstLine="124"/>
        <w:jc w:val="left"/>
        <w:rPr>
          <w:sz w:val="24"/>
        </w:rPr>
      </w:pPr>
      <w:r>
        <w:rPr>
          <w:sz w:val="24"/>
        </w:rPr>
        <w:t>укомплектованность</w:t>
      </w:r>
      <w:r>
        <w:rPr>
          <w:sz w:val="24"/>
        </w:rPr>
        <w:tab/>
        <w:t>дошкольной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руководящими,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работниками;</w:t>
      </w:r>
    </w:p>
    <w:p w:rsidR="002D489C" w:rsidRDefault="002D489C">
      <w:pPr>
        <w:pStyle w:val="ListParagraph"/>
        <w:numPr>
          <w:ilvl w:val="2"/>
          <w:numId w:val="7"/>
        </w:numPr>
        <w:tabs>
          <w:tab w:val="left" w:pos="549"/>
        </w:tabs>
        <w:spacing w:before="4" w:line="275" w:lineRule="exact"/>
        <w:ind w:left="548" w:hanging="264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2D489C" w:rsidRDefault="002D489C">
      <w:pPr>
        <w:pStyle w:val="ListParagraph"/>
        <w:numPr>
          <w:ilvl w:val="2"/>
          <w:numId w:val="7"/>
        </w:numPr>
        <w:tabs>
          <w:tab w:val="left" w:pos="679"/>
        </w:tabs>
        <w:spacing w:line="242" w:lineRule="auto"/>
        <w:ind w:right="236" w:firstLine="62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2D489C" w:rsidRDefault="002D489C">
      <w:pPr>
        <w:pStyle w:val="BodyText"/>
        <w:tabs>
          <w:tab w:val="left" w:pos="1795"/>
          <w:tab w:val="left" w:pos="3345"/>
          <w:tab w:val="left" w:pos="4448"/>
          <w:tab w:val="left" w:pos="6385"/>
          <w:tab w:val="left" w:pos="8501"/>
        </w:tabs>
        <w:spacing w:line="242" w:lineRule="auto"/>
        <w:ind w:left="285" w:right="235"/>
        <w:jc w:val="left"/>
      </w:pPr>
      <w:r>
        <w:t>Реализация</w:t>
      </w:r>
      <w:r>
        <w:tab/>
        <w:t>Программы</w:t>
      </w:r>
      <w:r>
        <w:tab/>
        <w:t>должна</w:t>
      </w:r>
      <w:r>
        <w:tab/>
        <w:t>обеспечиваться</w:t>
      </w:r>
      <w:r>
        <w:tab/>
        <w:t>педагогическими</w:t>
      </w:r>
      <w:r>
        <w:tab/>
      </w:r>
      <w:r>
        <w:rPr>
          <w:spacing w:val="-1"/>
        </w:rPr>
        <w:t>работниками,</w:t>
      </w:r>
      <w:r>
        <w:rPr>
          <w:spacing w:val="-57"/>
        </w:rPr>
        <w:t xml:space="preserve"> </w:t>
      </w:r>
      <w:r>
        <w:t>квалификационные</w:t>
      </w:r>
      <w:r>
        <w:rPr>
          <w:spacing w:val="27"/>
        </w:rPr>
        <w:t xml:space="preserve"> </w:t>
      </w:r>
      <w:r>
        <w:t>характеристики</w:t>
      </w:r>
      <w:r>
        <w:rPr>
          <w:spacing w:val="29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установлены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Едином</w:t>
      </w:r>
      <w:r>
        <w:rPr>
          <w:spacing w:val="29"/>
        </w:rPr>
        <w:t xml:space="preserve"> </w:t>
      </w:r>
      <w:r>
        <w:t>квалификационном</w:t>
      </w:r>
    </w:p>
    <w:p w:rsidR="002D489C" w:rsidRDefault="002D489C">
      <w:pPr>
        <w:spacing w:line="242" w:lineRule="auto"/>
        <w:sectPr w:rsidR="002D489C">
          <w:footerReference w:type="default" r:id="rId60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4" w:line="275" w:lineRule="exact"/>
        <w:ind w:left="285"/>
      </w:pPr>
      <w:r>
        <w:t xml:space="preserve">справочнике    </w:t>
      </w:r>
      <w:r>
        <w:rPr>
          <w:spacing w:val="57"/>
        </w:rPr>
        <w:t xml:space="preserve"> </w:t>
      </w:r>
      <w:r>
        <w:t xml:space="preserve">должностей    </w:t>
      </w:r>
      <w:r>
        <w:rPr>
          <w:spacing w:val="58"/>
        </w:rPr>
        <w:t xml:space="preserve"> </w:t>
      </w:r>
      <w:r>
        <w:t xml:space="preserve">руководителей,    </w:t>
      </w:r>
      <w:r>
        <w:rPr>
          <w:spacing w:val="56"/>
        </w:rPr>
        <w:t xml:space="preserve"> </w:t>
      </w:r>
      <w:r>
        <w:t xml:space="preserve">специалистов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9"/>
        </w:rPr>
        <w:t xml:space="preserve"> </w:t>
      </w:r>
      <w:r>
        <w:t xml:space="preserve">служащих    </w:t>
      </w:r>
      <w:r>
        <w:rPr>
          <w:spacing w:val="54"/>
        </w:rPr>
        <w:t xml:space="preserve"> </w:t>
      </w:r>
      <w:r>
        <w:t>(раздел</w:t>
      </w:r>
    </w:p>
    <w:p w:rsidR="002D489C" w:rsidRDefault="002D489C">
      <w:pPr>
        <w:pStyle w:val="BodyText"/>
        <w:ind w:left="285" w:right="231"/>
      </w:pPr>
      <w:r>
        <w:t>«Квалификационные характеристики должностей работников образования»), утвержденном</w:t>
      </w:r>
      <w:r>
        <w:rPr>
          <w:spacing w:val="1"/>
        </w:rPr>
        <w:t xml:space="preserve"> </w:t>
      </w:r>
      <w:r>
        <w:t>приказом Министерства здравоохранения и социального развития Российской Федерации от</w:t>
      </w:r>
      <w:r>
        <w:rPr>
          <w:spacing w:val="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2010</w:t>
      </w:r>
      <w:r>
        <w:rPr>
          <w:spacing w:val="-2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№761н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Министерством юстиции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</w:p>
    <w:p w:rsidR="002D489C" w:rsidRDefault="002D489C">
      <w:pPr>
        <w:pStyle w:val="BodyText"/>
        <w:spacing w:before="1"/>
        <w:ind w:left="285" w:right="234"/>
      </w:pP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№18638),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60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 г.,</w:t>
      </w:r>
      <w:r>
        <w:rPr>
          <w:spacing w:val="-2"/>
        </w:rPr>
        <w:t xml:space="preserve"> </w:t>
      </w:r>
      <w:r>
        <w:t>№1155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2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Федерации).</w:t>
      </w:r>
    </w:p>
    <w:p w:rsidR="002D489C" w:rsidRDefault="002D489C">
      <w:pPr>
        <w:pStyle w:val="BodyText"/>
        <w:spacing w:before="10"/>
        <w:ind w:left="0"/>
        <w:jc w:val="left"/>
        <w:rPr>
          <w:sz w:val="23"/>
        </w:rPr>
      </w:pPr>
    </w:p>
    <w:p w:rsidR="002D489C" w:rsidRDefault="002D489C">
      <w:pPr>
        <w:pStyle w:val="BodyText"/>
        <w:ind w:left="285" w:right="228" w:firstLine="124"/>
      </w:pPr>
      <w:r>
        <w:rPr>
          <w:b/>
        </w:rPr>
        <w:t xml:space="preserve">Педагогический работник </w:t>
      </w:r>
      <w:r>
        <w:t>— физическое лицо, которое состоит в трудовых, служебных</w:t>
      </w:r>
      <w:r>
        <w:rPr>
          <w:spacing w:val="1"/>
        </w:rPr>
        <w:t xml:space="preserve"> </w:t>
      </w:r>
      <w:r>
        <w:t>отношениях с организацией, осуществляющей образовательную деятельность, и выполняет</w:t>
      </w:r>
      <w:r>
        <w:rPr>
          <w:spacing w:val="1"/>
        </w:rPr>
        <w:t xml:space="preserve"> </w:t>
      </w:r>
      <w:r>
        <w:t>обязанности по обучению, воспитанию обучающихся и (или) организации образовательной</w:t>
      </w:r>
      <w:r>
        <w:rPr>
          <w:spacing w:val="1"/>
        </w:rPr>
        <w:t xml:space="preserve"> </w:t>
      </w:r>
      <w:r>
        <w:t>деятельности (Федеральный закон от 29.12.2012 г. №273-Ф3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ст.</w:t>
      </w:r>
      <w:r>
        <w:rPr>
          <w:spacing w:val="5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21.).</w:t>
      </w:r>
    </w:p>
    <w:p w:rsidR="002D489C" w:rsidRDefault="002D489C">
      <w:pPr>
        <w:pStyle w:val="BodyText"/>
        <w:spacing w:before="3"/>
        <w:ind w:left="285" w:right="22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 для каждой занимаемой должности должен соответствовать 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2"/>
        </w:rPr>
        <w:t xml:space="preserve"> </w:t>
      </w:r>
      <w:r>
        <w:t>категории.</w:t>
      </w:r>
    </w:p>
    <w:p w:rsidR="002D489C" w:rsidRDefault="002D489C">
      <w:pPr>
        <w:pStyle w:val="BodyText"/>
        <w:ind w:left="285" w:right="234"/>
      </w:pP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образования») определены должности руководителя (директор, заведующий), заместителя</w:t>
      </w:r>
      <w:r>
        <w:rPr>
          <w:spacing w:val="1"/>
        </w:rPr>
        <w:t xml:space="preserve"> </w:t>
      </w:r>
      <w:r>
        <w:t>руководителя образовательного учреждения, а также перечень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квалификационные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ним.</w:t>
      </w:r>
    </w:p>
    <w:p w:rsidR="002D489C" w:rsidRDefault="002D489C">
      <w:pPr>
        <w:pStyle w:val="BodyText"/>
        <w:spacing w:before="10"/>
        <w:ind w:left="0"/>
        <w:jc w:val="left"/>
        <w:rPr>
          <w:sz w:val="23"/>
        </w:rPr>
      </w:pPr>
    </w:p>
    <w:p w:rsidR="002D489C" w:rsidRDefault="002D489C">
      <w:pPr>
        <w:pStyle w:val="BodyText"/>
        <w:ind w:left="285" w:right="231"/>
      </w:pPr>
      <w:r>
        <w:rPr>
          <w:b/>
        </w:rPr>
        <w:t>Учебно-вспомогательный</w:t>
      </w:r>
      <w:r>
        <w:rPr>
          <w:b/>
          <w:spacing w:val="1"/>
        </w:rPr>
        <w:t xml:space="preserve"> </w:t>
      </w:r>
      <w:r>
        <w:rPr>
          <w:b/>
        </w:rPr>
        <w:t>персонал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воспитанников.</w:t>
      </w:r>
    </w:p>
    <w:p w:rsidR="002D489C" w:rsidRDefault="002D489C">
      <w:pPr>
        <w:pStyle w:val="BodyText"/>
        <w:spacing w:before="2"/>
        <w:ind w:left="285" w:right="232"/>
      </w:pPr>
      <w:r>
        <w:t>Профессиональные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 законом от 29.12.2012 г. №273-Ф3 «Об образовании в Российской Федерации,</w:t>
      </w:r>
      <w:r>
        <w:rPr>
          <w:spacing w:val="1"/>
        </w:rPr>
        <w:t xml:space="preserve"> </w:t>
      </w:r>
      <w:r>
        <w:t>глава 5,</w:t>
      </w:r>
      <w:r>
        <w:rPr>
          <w:spacing w:val="4"/>
        </w:rPr>
        <w:t xml:space="preserve"> </w:t>
      </w:r>
      <w:r>
        <w:t>статья</w:t>
      </w:r>
      <w:r>
        <w:rPr>
          <w:spacing w:val="-4"/>
        </w:rPr>
        <w:t xml:space="preserve"> </w:t>
      </w:r>
      <w:r>
        <w:t>48,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3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обязаны:</w:t>
      </w:r>
    </w:p>
    <w:p w:rsidR="002D489C" w:rsidRDefault="002D489C">
      <w:pPr>
        <w:pStyle w:val="ListParagraph"/>
        <w:numPr>
          <w:ilvl w:val="0"/>
          <w:numId w:val="3"/>
        </w:numPr>
        <w:tabs>
          <w:tab w:val="left" w:pos="473"/>
        </w:tabs>
        <w:spacing w:line="242" w:lineRule="auto"/>
        <w:ind w:right="237" w:firstLine="0"/>
        <w:rPr>
          <w:sz w:val="24"/>
        </w:rPr>
      </w:pPr>
      <w:r>
        <w:rPr>
          <w:sz w:val="24"/>
        </w:rPr>
        <w:t>осуществлять свою деятельность на высоком профессиональном уровне, обеспечивать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 Программы;</w:t>
      </w:r>
    </w:p>
    <w:p w:rsidR="002D489C" w:rsidRDefault="002D489C">
      <w:pPr>
        <w:pStyle w:val="ListParagraph"/>
        <w:numPr>
          <w:ilvl w:val="0"/>
          <w:numId w:val="3"/>
        </w:numPr>
        <w:tabs>
          <w:tab w:val="left" w:pos="593"/>
        </w:tabs>
        <w:spacing w:line="242" w:lineRule="auto"/>
        <w:ind w:right="236" w:firstLine="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</w:p>
    <w:p w:rsidR="002D489C" w:rsidRDefault="002D489C">
      <w:pPr>
        <w:pStyle w:val="ListParagraph"/>
        <w:numPr>
          <w:ilvl w:val="0"/>
          <w:numId w:val="3"/>
        </w:numPr>
        <w:tabs>
          <w:tab w:val="left" w:pos="535"/>
        </w:tabs>
        <w:spacing w:line="242" w:lineRule="auto"/>
        <w:ind w:right="240" w:firstLine="0"/>
        <w:rPr>
          <w:sz w:val="24"/>
        </w:rPr>
      </w:pP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D489C" w:rsidRDefault="002D489C">
      <w:pPr>
        <w:pStyle w:val="ListParagraph"/>
        <w:numPr>
          <w:ilvl w:val="0"/>
          <w:numId w:val="3"/>
        </w:numPr>
        <w:tabs>
          <w:tab w:val="left" w:pos="473"/>
        </w:tabs>
        <w:ind w:right="238" w:firstLine="0"/>
        <w:rPr>
          <w:sz w:val="24"/>
        </w:rPr>
      </w:pPr>
      <w:r>
        <w:rPr>
          <w:sz w:val="24"/>
        </w:rPr>
        <w:t>развивать у воспитанников познавательную активность, самостоятельность,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труду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 w:rsidR="002D489C" w:rsidRDefault="002D489C">
      <w:pPr>
        <w:pStyle w:val="BodyText"/>
        <w:spacing w:line="275" w:lineRule="exact"/>
        <w:ind w:left="410"/>
      </w:pPr>
      <w:r>
        <w:t>Профессиональные</w:t>
      </w:r>
      <w:r>
        <w:rPr>
          <w:spacing w:val="-11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учебно-вспомогательного</w:t>
      </w:r>
      <w:r>
        <w:rPr>
          <w:spacing w:val="-3"/>
        </w:rPr>
        <w:t xml:space="preserve"> </w:t>
      </w:r>
      <w:r>
        <w:t>персонала:</w:t>
      </w:r>
    </w:p>
    <w:p w:rsidR="002D489C" w:rsidRDefault="002D489C">
      <w:pPr>
        <w:pStyle w:val="ListParagraph"/>
        <w:numPr>
          <w:ilvl w:val="0"/>
          <w:numId w:val="2"/>
        </w:numPr>
        <w:tabs>
          <w:tab w:val="left" w:pos="492"/>
        </w:tabs>
        <w:spacing w:line="275" w:lineRule="exact"/>
        <w:ind w:left="491" w:hanging="145"/>
        <w:rPr>
          <w:sz w:val="24"/>
        </w:rPr>
      </w:pP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воспитанников.</w:t>
      </w:r>
    </w:p>
    <w:p w:rsidR="002D489C" w:rsidRDefault="002D489C">
      <w:pPr>
        <w:pStyle w:val="ListParagraph"/>
        <w:numPr>
          <w:ilvl w:val="0"/>
          <w:numId w:val="2"/>
        </w:numPr>
        <w:tabs>
          <w:tab w:val="left" w:pos="613"/>
        </w:tabs>
        <w:ind w:right="231" w:firstLine="124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 воспитателя повседневную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их социально-психологической реабилитации, социальной и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68"/>
        </w:tabs>
        <w:ind w:right="231" w:firstLine="0"/>
        <w:rPr>
          <w:sz w:val="24"/>
        </w:rPr>
      </w:pPr>
      <w:r>
        <w:rPr>
          <w:sz w:val="24"/>
        </w:rPr>
        <w:t>Совместно с медицинскими работниками и под руководством воспитателя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 дня.</w:t>
      </w:r>
    </w:p>
    <w:p w:rsidR="002D489C" w:rsidRDefault="002D489C">
      <w:pPr>
        <w:pStyle w:val="BodyText"/>
        <w:spacing w:line="237" w:lineRule="auto"/>
        <w:ind w:left="285" w:right="227" w:firstLine="124"/>
      </w:pPr>
      <w:r>
        <w:t>-Организует с учетом возраста воспитанников работу по самообслуживанию, соблюдение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оказывает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помощь.</w:t>
      </w:r>
    </w:p>
    <w:p w:rsidR="002D489C" w:rsidRDefault="002D489C">
      <w:pPr>
        <w:pStyle w:val="BodyText"/>
        <w:spacing w:line="237" w:lineRule="auto"/>
        <w:ind w:left="285" w:right="233" w:firstLine="124"/>
      </w:pPr>
      <w:r>
        <w:t>- Участвует в работе по профилактике отклоняющегося поведения, вредных привычек у</w:t>
      </w:r>
      <w:r>
        <w:rPr>
          <w:spacing w:val="1"/>
        </w:rPr>
        <w:t xml:space="preserve"> </w:t>
      </w:r>
      <w:r>
        <w:t>воспитанников.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30"/>
        </w:tabs>
        <w:ind w:left="429" w:hanging="145"/>
        <w:rPr>
          <w:sz w:val="24"/>
        </w:rPr>
      </w:pP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оборудования.</w:t>
      </w:r>
    </w:p>
    <w:p w:rsidR="002D489C" w:rsidRDefault="002D489C">
      <w:pPr>
        <w:jc w:val="both"/>
        <w:rPr>
          <w:sz w:val="24"/>
        </w:rPr>
        <w:sectPr w:rsidR="002D489C">
          <w:footerReference w:type="default" r:id="rId61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6" w:line="237" w:lineRule="auto"/>
        <w:ind w:left="285" w:firstLine="124"/>
        <w:jc w:val="left"/>
      </w:pPr>
      <w:r>
        <w:t>-Обеспечивает</w:t>
      </w:r>
      <w:r>
        <w:rPr>
          <w:spacing w:val="50"/>
        </w:rPr>
        <w:t xml:space="preserve"> </w:t>
      </w:r>
      <w:r>
        <w:t>охрану</w:t>
      </w:r>
      <w:r>
        <w:rPr>
          <w:spacing w:val="44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здоровья</w:t>
      </w:r>
      <w:r>
        <w:rPr>
          <w:spacing w:val="44"/>
        </w:rPr>
        <w:t xml:space="preserve"> </w:t>
      </w:r>
      <w:r>
        <w:t>воспитанников</w:t>
      </w:r>
      <w:r>
        <w:rPr>
          <w:spacing w:val="51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время</w:t>
      </w:r>
      <w:r>
        <w:rPr>
          <w:spacing w:val="49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92"/>
        </w:tabs>
        <w:spacing w:before="3" w:line="275" w:lineRule="exact"/>
        <w:ind w:left="491" w:hanging="145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заменяющими).</w:t>
      </w:r>
    </w:p>
    <w:p w:rsidR="002D489C" w:rsidRDefault="002D489C">
      <w:pPr>
        <w:pStyle w:val="ListParagraph"/>
        <w:numPr>
          <w:ilvl w:val="0"/>
          <w:numId w:val="6"/>
        </w:numPr>
        <w:tabs>
          <w:tab w:val="left" w:pos="492"/>
        </w:tabs>
        <w:spacing w:line="242" w:lineRule="auto"/>
        <w:ind w:right="3158" w:firstLine="62"/>
        <w:jc w:val="left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2D489C" w:rsidRDefault="002D489C">
      <w:pPr>
        <w:pStyle w:val="BodyText"/>
        <w:ind w:left="285" w:right="224"/>
        <w:jc w:val="left"/>
      </w:pPr>
      <w:r>
        <w:t>Эффективность коррекционно-развивающей и образовательной работы во многом зависит от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42"/>
        </w:rPr>
        <w:t xml:space="preserve"> </w:t>
      </w:r>
      <w:r>
        <w:t>компетентности</w:t>
      </w:r>
      <w:r>
        <w:rPr>
          <w:spacing w:val="43"/>
        </w:rPr>
        <w:t xml:space="preserve"> </w:t>
      </w:r>
      <w:r>
        <w:t>педагогов.</w:t>
      </w:r>
      <w:r>
        <w:rPr>
          <w:spacing w:val="44"/>
        </w:rPr>
        <w:t xml:space="preserve"> </w:t>
      </w:r>
      <w:r>
        <w:t>Оптимальным</w:t>
      </w:r>
      <w:r>
        <w:rPr>
          <w:spacing w:val="42"/>
        </w:rPr>
        <w:t xml:space="preserve"> </w:t>
      </w:r>
      <w:r>
        <w:t>вариантом</w:t>
      </w:r>
      <w:r>
        <w:rPr>
          <w:spacing w:val="43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тот,</w:t>
      </w:r>
      <w:r>
        <w:rPr>
          <w:spacing w:val="4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котором</w:t>
      </w:r>
      <w:r>
        <w:rPr>
          <w:spacing w:val="3"/>
        </w:rPr>
        <w:t xml:space="preserve"> </w:t>
      </w:r>
      <w:r>
        <w:t>специалист</w:t>
      </w:r>
      <w:r>
        <w:rPr>
          <w:spacing w:val="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две</w:t>
      </w:r>
      <w:r>
        <w:rPr>
          <w:spacing w:val="59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(олигофренопедагог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учитель-логопед),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прошел курсы повышения квалификации по вопросам обучения и воспитания детей с ОВЗ.</w:t>
      </w:r>
      <w:r>
        <w:rPr>
          <w:spacing w:val="1"/>
        </w:rPr>
        <w:t xml:space="preserve"> </w:t>
      </w:r>
      <w:r>
        <w:t>Коррекционно-образовательная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вес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типологических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психологических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ребенка.</w:t>
      </w:r>
      <w:r>
        <w:rPr>
          <w:spacing w:val="11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начинается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старшем</w:t>
      </w:r>
      <w:r>
        <w:rPr>
          <w:spacing w:val="11"/>
        </w:rPr>
        <w:t xml:space="preserve"> </w:t>
      </w:r>
      <w:r>
        <w:t>дошкольном</w:t>
      </w:r>
      <w:r>
        <w:rPr>
          <w:spacing w:val="11"/>
        </w:rPr>
        <w:t xml:space="preserve"> </w:t>
      </w:r>
      <w:r>
        <w:t>возрасте,</w:t>
      </w:r>
      <w:r>
        <w:rPr>
          <w:spacing w:val="12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коррекционные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развивающие</w:t>
      </w:r>
      <w:r>
        <w:rPr>
          <w:spacing w:val="1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решаются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комплексе.</w:t>
      </w:r>
      <w:r>
        <w:rPr>
          <w:spacing w:val="14"/>
        </w:rPr>
        <w:t xml:space="preserve"> </w:t>
      </w:r>
      <w:r>
        <w:t>Специалист</w:t>
      </w:r>
      <w:r>
        <w:rPr>
          <w:spacing w:val="9"/>
        </w:rPr>
        <w:t xml:space="preserve"> </w:t>
      </w:r>
      <w:r>
        <w:t>должен</w:t>
      </w:r>
      <w:r>
        <w:rPr>
          <w:spacing w:val="14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факторы,</w:t>
      </w:r>
      <w:r>
        <w:rPr>
          <w:spacing w:val="11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позитивно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негативно</w:t>
      </w:r>
      <w:r>
        <w:rPr>
          <w:spacing w:val="45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влиять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ребенка.</w:t>
      </w:r>
      <w:r>
        <w:rPr>
          <w:spacing w:val="52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состояние</w:t>
      </w:r>
      <w:r>
        <w:rPr>
          <w:spacing w:val="45"/>
        </w:rPr>
        <w:t xml:space="preserve"> </w:t>
      </w:r>
      <w:r>
        <w:t>физического</w:t>
      </w:r>
      <w:r>
        <w:rPr>
          <w:spacing w:val="50"/>
        </w:rPr>
        <w:t xml:space="preserve"> </w:t>
      </w:r>
      <w:r>
        <w:t>здоровья,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центральной</w:t>
      </w:r>
      <w:r>
        <w:rPr>
          <w:spacing w:val="13"/>
        </w:rPr>
        <w:t xml:space="preserve"> </w:t>
      </w:r>
      <w:r>
        <w:t>нервной</w:t>
      </w:r>
      <w:r>
        <w:rPr>
          <w:spacing w:val="18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(ЦНС),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воздействие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микросоциальной</w:t>
      </w:r>
      <w:r>
        <w:rPr>
          <w:spacing w:val="18"/>
        </w:rPr>
        <w:t xml:space="preserve"> </w:t>
      </w:r>
      <w:r>
        <w:t>среды.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выбирается и</w:t>
      </w:r>
      <w:r>
        <w:rPr>
          <w:spacing w:val="-3"/>
        </w:rPr>
        <w:t xml:space="preserve"> </w:t>
      </w:r>
      <w:r>
        <w:t>дозируется</w:t>
      </w:r>
      <w:r>
        <w:rPr>
          <w:spacing w:val="5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нагрузка.</w:t>
      </w:r>
    </w:p>
    <w:p w:rsidR="002D489C" w:rsidRDefault="002D489C">
      <w:pPr>
        <w:pStyle w:val="BodyText"/>
        <w:ind w:left="0"/>
        <w:jc w:val="left"/>
      </w:pPr>
    </w:p>
    <w:p w:rsidR="002D489C" w:rsidRDefault="002D489C">
      <w:pPr>
        <w:pStyle w:val="Heading2"/>
        <w:spacing w:line="275" w:lineRule="exact"/>
        <w:ind w:left="347"/>
      </w:pPr>
      <w:r>
        <w:t>Профессиональное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:rsidR="002D489C" w:rsidRDefault="002D489C">
      <w:pPr>
        <w:pStyle w:val="BodyText"/>
        <w:spacing w:line="274" w:lineRule="exact"/>
        <w:ind w:left="285"/>
      </w:pPr>
      <w:r>
        <w:t>Педагогические</w:t>
      </w:r>
      <w:r>
        <w:rPr>
          <w:spacing w:val="-3"/>
        </w:rPr>
        <w:t xml:space="preserve"> </w:t>
      </w:r>
      <w:r>
        <w:t>работники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обязаны:</w:t>
      </w:r>
    </w:p>
    <w:p w:rsidR="002D489C" w:rsidRDefault="002D489C">
      <w:pPr>
        <w:pStyle w:val="ListParagraph"/>
        <w:numPr>
          <w:ilvl w:val="0"/>
          <w:numId w:val="1"/>
        </w:numPr>
        <w:tabs>
          <w:tab w:val="left" w:pos="492"/>
        </w:tabs>
        <w:spacing w:line="275" w:lineRule="exact"/>
        <w:ind w:left="491" w:hanging="145"/>
        <w:rPr>
          <w:sz w:val="24"/>
        </w:rPr>
      </w:pPr>
      <w:r>
        <w:rPr>
          <w:sz w:val="24"/>
        </w:rPr>
        <w:t>систематически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уровень;</w:t>
      </w:r>
    </w:p>
    <w:p w:rsidR="002D489C" w:rsidRDefault="002D489C">
      <w:pPr>
        <w:pStyle w:val="ListParagraph"/>
        <w:numPr>
          <w:ilvl w:val="0"/>
          <w:numId w:val="1"/>
        </w:numPr>
        <w:tabs>
          <w:tab w:val="left" w:pos="516"/>
        </w:tabs>
        <w:spacing w:before="3"/>
        <w:ind w:right="225" w:firstLine="62"/>
        <w:rPr>
          <w:sz w:val="24"/>
        </w:rPr>
      </w:pPr>
      <w:r>
        <w:rPr>
          <w:sz w:val="24"/>
        </w:rPr>
        <w:t>проходить аттестацию на соответствие занимаемой должности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глава 5,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2"/>
          <w:sz w:val="24"/>
        </w:rPr>
        <w:t xml:space="preserve"> </w:t>
      </w:r>
      <w:r>
        <w:rPr>
          <w:sz w:val="24"/>
        </w:rPr>
        <w:t>49).</w:t>
      </w:r>
    </w:p>
    <w:p w:rsidR="002D489C" w:rsidRDefault="002D489C">
      <w:pPr>
        <w:pStyle w:val="BodyText"/>
        <w:ind w:left="285" w:right="233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лицензию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D489C" w:rsidRDefault="002D489C">
      <w:pPr>
        <w:pStyle w:val="BodyText"/>
        <w:spacing w:before="1"/>
        <w:ind w:left="285" w:right="224"/>
      </w:pP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сформированы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60"/>
        </w:rPr>
        <w:t xml:space="preserve"> </w:t>
      </w:r>
      <w:r>
        <w:t>компетенции,</w:t>
      </w:r>
      <w:r>
        <w:rPr>
          <w:spacing w:val="6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 и</w:t>
      </w:r>
      <w:r>
        <w:rPr>
          <w:spacing w:val="-4"/>
        </w:rPr>
        <w:t xml:space="preserve"> </w:t>
      </w:r>
      <w:r>
        <w:t>способностей детей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тесной</w:t>
      </w:r>
      <w:r>
        <w:rPr>
          <w:spacing w:val="-3"/>
        </w:rPr>
        <w:t xml:space="preserve"> </w:t>
      </w:r>
      <w:r>
        <w:t>взаимосвязи.</w:t>
      </w:r>
    </w:p>
    <w:p w:rsidR="002D489C" w:rsidRDefault="002D489C">
      <w:pPr>
        <w:pStyle w:val="BodyText"/>
        <w:ind w:left="285" w:right="228"/>
      </w:pPr>
      <w:r>
        <w:t>В настоящее время актуализировалась проблема профессиональной готовности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(ИКТ), а также наличие служб поддержки применения ИКТ в дошкольной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компетентностью</w:t>
      </w:r>
      <w:r>
        <w:rPr>
          <w:spacing w:val="-1"/>
        </w:rPr>
        <w:t xml:space="preserve"> </w:t>
      </w:r>
      <w:r>
        <w:t>работников,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использующих.</w:t>
      </w:r>
    </w:p>
    <w:p w:rsidR="002D489C" w:rsidRDefault="002D489C">
      <w:pPr>
        <w:pStyle w:val="BodyText"/>
        <w:ind w:left="285" w:right="226"/>
      </w:pPr>
      <w:r>
        <w:t>В системе дошкольного образования должны быть созданы условия для взаимодействия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распространения инновационного опыта других образовательных организаций, 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инноваций.</w:t>
      </w:r>
    </w:p>
    <w:p w:rsidR="002D489C" w:rsidRDefault="002D489C">
      <w:pPr>
        <w:pStyle w:val="Heading2"/>
        <w:spacing w:before="7" w:line="272" w:lineRule="exact"/>
        <w:ind w:left="285"/>
      </w:pPr>
      <w:r>
        <w:t>Аттестация</w:t>
      </w:r>
      <w:r>
        <w:rPr>
          <w:spacing w:val="-5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организаций.</w:t>
      </w:r>
    </w:p>
    <w:p w:rsidR="002D489C" w:rsidRDefault="002D489C">
      <w:pPr>
        <w:pStyle w:val="BodyText"/>
        <w:ind w:left="285" w:right="233" w:firstLine="124"/>
      </w:pPr>
      <w:r>
        <w:t>Аттестация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педагогических работников занимаемым ими должностям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желанию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занимаемым</w:t>
      </w:r>
      <w:r>
        <w:rPr>
          <w:spacing w:val="33"/>
        </w:rPr>
        <w:t xml:space="preserve"> </w:t>
      </w:r>
      <w:r>
        <w:t>ими</w:t>
      </w:r>
      <w:r>
        <w:rPr>
          <w:spacing w:val="32"/>
        </w:rPr>
        <w:t xml:space="preserve"> </w:t>
      </w:r>
      <w:r>
        <w:t>должностям</w:t>
      </w:r>
      <w:r>
        <w:rPr>
          <w:spacing w:val="28"/>
        </w:rPr>
        <w:t xml:space="preserve"> </w:t>
      </w:r>
      <w:r>
        <w:t>осуществляется</w:t>
      </w:r>
    </w:p>
    <w:p w:rsidR="002D489C" w:rsidRDefault="002D489C">
      <w:pPr>
        <w:sectPr w:rsidR="002D489C">
          <w:footerReference w:type="default" r:id="rId62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4"/>
        <w:ind w:left="285" w:right="237"/>
      </w:pPr>
      <w:r>
        <w:t>один раз в 5 лет на основе оценки их профессиональной деятельности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2D489C" w:rsidRDefault="002D489C">
      <w:pPr>
        <w:pStyle w:val="BodyText"/>
        <w:ind w:left="285" w:right="233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 организаций, осуществляющих образовательную деятельность и находящихся 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-57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 органами исполнительной власти, 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находятся,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(Федеральный закон от 29.12.2012 г. № 273-ФЗ «Об образовании в Российской Федерации»,</w:t>
      </w:r>
      <w:r>
        <w:rPr>
          <w:spacing w:val="1"/>
        </w:rPr>
        <w:t xml:space="preserve"> </w:t>
      </w:r>
      <w:r>
        <w:t>глава 5,</w:t>
      </w:r>
      <w:r>
        <w:rPr>
          <w:spacing w:val="4"/>
        </w:rPr>
        <w:t xml:space="preserve"> </w:t>
      </w:r>
      <w:r>
        <w:t>статья</w:t>
      </w:r>
      <w:r>
        <w:rPr>
          <w:spacing w:val="-3"/>
        </w:rPr>
        <w:t xml:space="preserve"> </w:t>
      </w:r>
      <w:r>
        <w:t>4).</w:t>
      </w:r>
    </w:p>
    <w:p w:rsidR="002D489C" w:rsidRDefault="002D489C">
      <w:pPr>
        <w:sectPr w:rsidR="002D489C">
          <w:footerReference w:type="default" r:id="rId63"/>
          <w:pgSz w:w="11910" w:h="16840"/>
          <w:pgMar w:top="740" w:right="620" w:bottom="280" w:left="1160" w:header="0" w:footer="0" w:gutter="0"/>
          <w:cols w:space="720"/>
        </w:sectPr>
      </w:pPr>
    </w:p>
    <w:p w:rsidR="002D489C" w:rsidRDefault="002D489C">
      <w:pPr>
        <w:pStyle w:val="Heading2"/>
        <w:spacing w:before="78"/>
        <w:ind w:left="299"/>
      </w:pPr>
      <w:r>
        <w:t>Дополнительный</w:t>
      </w:r>
      <w:r>
        <w:rPr>
          <w:spacing w:val="-2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(краткая</w:t>
      </w:r>
      <w:r>
        <w:rPr>
          <w:spacing w:val="-5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Программы)</w:t>
      </w:r>
    </w:p>
    <w:p w:rsidR="002D489C" w:rsidRDefault="002D489C">
      <w:pPr>
        <w:pStyle w:val="BodyText"/>
        <w:spacing w:before="7"/>
        <w:ind w:left="0"/>
        <w:jc w:val="left"/>
        <w:rPr>
          <w:b/>
          <w:sz w:val="23"/>
        </w:rPr>
      </w:pPr>
    </w:p>
    <w:p w:rsidR="002D489C" w:rsidRDefault="002D489C">
      <w:pPr>
        <w:pStyle w:val="BodyText"/>
        <w:ind w:left="299" w:right="113"/>
      </w:pPr>
      <w:r>
        <w:t>В</w:t>
      </w:r>
      <w:r>
        <w:rPr>
          <w:spacing w:val="1"/>
        </w:rPr>
        <w:t xml:space="preserve"> </w:t>
      </w:r>
      <w:r>
        <w:t>МБДОУ«Русско-Бродский детский сад №1» реализуется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 программа (АООП) для детей с задержкой психического развития (ЗПР) 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ЗПР.</w:t>
      </w:r>
    </w:p>
    <w:p w:rsidR="002D489C" w:rsidRDefault="002D489C">
      <w:pPr>
        <w:pStyle w:val="BodyText"/>
        <w:ind w:left="299" w:right="115"/>
      </w:pPr>
      <w:r>
        <w:t>Главной целью АООП является обеспечение условий для дошкольного образования детей с</w:t>
      </w:r>
      <w:r>
        <w:rPr>
          <w:spacing w:val="1"/>
        </w:rPr>
        <w:t xml:space="preserve"> </w:t>
      </w:r>
      <w:r>
        <w:t>задержкой психического развития с учетом их индивидуально-типологических особенностей</w:t>
      </w:r>
      <w:r>
        <w:rPr>
          <w:spacing w:val="1"/>
        </w:rPr>
        <w:t xml:space="preserve"> </w:t>
      </w:r>
      <w:r>
        <w:t>и особых образовательных потребностей, построение системы коррекционно- 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дошкольников.</w:t>
      </w:r>
    </w:p>
    <w:p w:rsidR="002D489C" w:rsidRDefault="002D489C">
      <w:pPr>
        <w:pStyle w:val="BodyText"/>
        <w:tabs>
          <w:tab w:val="left" w:pos="3181"/>
        </w:tabs>
        <w:spacing w:before="4" w:line="237" w:lineRule="auto"/>
        <w:ind w:left="299" w:right="1792"/>
      </w:pPr>
      <w:r>
        <w:t>Основной       формой</w:t>
      </w:r>
      <w:r>
        <w:tab/>
        <w:t>обучения</w:t>
      </w:r>
      <w:r>
        <w:rPr>
          <w:spacing w:val="56"/>
        </w:rPr>
        <w:t xml:space="preserve"> </w:t>
      </w:r>
      <w:r>
        <w:t>являются</w:t>
      </w:r>
      <w:r>
        <w:rPr>
          <w:spacing w:val="56"/>
        </w:rPr>
        <w:t xml:space="preserve"> </w:t>
      </w:r>
      <w:r>
        <w:t>совместные</w:t>
      </w:r>
      <w:r>
        <w:rPr>
          <w:spacing w:val="47"/>
        </w:rPr>
        <w:t xml:space="preserve"> </w:t>
      </w:r>
      <w:r>
        <w:t>игровые</w:t>
      </w:r>
      <w:r>
        <w:rPr>
          <w:spacing w:val="-58"/>
        </w:rPr>
        <w:t xml:space="preserve"> </w:t>
      </w:r>
      <w:r>
        <w:t>образовательные ситуации</w:t>
      </w:r>
      <w:r>
        <w:rPr>
          <w:spacing w:val="7"/>
        </w:rPr>
        <w:t xml:space="preserve"> </w:t>
      </w:r>
      <w:r>
        <w:t>(СИОС).</w:t>
      </w:r>
    </w:p>
    <w:p w:rsidR="002D489C" w:rsidRDefault="002D489C">
      <w:pPr>
        <w:pStyle w:val="BodyText"/>
        <w:spacing w:before="3"/>
        <w:ind w:left="299" w:right="116"/>
      </w:pPr>
      <w:r>
        <w:t>Содержание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методами,</w:t>
      </w:r>
      <w:r>
        <w:rPr>
          <w:spacing w:val="-2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применяемыми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деятельности.</w:t>
      </w:r>
    </w:p>
    <w:p w:rsidR="002D489C" w:rsidRDefault="002D489C">
      <w:pPr>
        <w:pStyle w:val="BodyText"/>
        <w:ind w:left="299" w:right="11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СИОС,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экспериментирования, подвижных, дидактических, сюжетно – ролевых и театрализованных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6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2D489C" w:rsidRDefault="002D489C">
      <w:pPr>
        <w:pStyle w:val="BodyText"/>
        <w:spacing w:before="1"/>
        <w:ind w:left="299" w:right="116"/>
      </w:pPr>
      <w:r>
        <w:t>Особенность коррекционно – развивающей работы с детьми с ЗПР состоит в необходимости</w:t>
      </w:r>
      <w:r>
        <w:rPr>
          <w:spacing w:val="1"/>
        </w:rPr>
        <w:t xml:space="preserve"> </w:t>
      </w:r>
      <w:r>
        <w:t>индивидуального и дифференцированного подхода, снижения темпа обучения, структурной</w:t>
      </w:r>
      <w:r>
        <w:rPr>
          <w:spacing w:val="1"/>
        </w:rPr>
        <w:t xml:space="preserve"> </w:t>
      </w:r>
      <w:r>
        <w:t>простоты содержания знаний и умений, наглядности, возврата к уже изученному материалу,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детей.</w:t>
      </w:r>
    </w:p>
    <w:p w:rsidR="002D489C" w:rsidRDefault="002D489C">
      <w:pPr>
        <w:pStyle w:val="BodyText"/>
        <w:spacing w:before="3" w:line="237" w:lineRule="auto"/>
        <w:ind w:left="299" w:right="129" w:firstLine="62"/>
      </w:pPr>
      <w:r>
        <w:t>АООП ДО состоит из двух частей: обязательной части и части формируемой,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2D489C" w:rsidRDefault="002D489C">
      <w:pPr>
        <w:pStyle w:val="BodyText"/>
        <w:spacing w:before="3"/>
        <w:ind w:left="299" w:right="11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Н. Е.</w:t>
      </w:r>
      <w:r>
        <w:rPr>
          <w:spacing w:val="2"/>
        </w:rPr>
        <w:t xml:space="preserve"> </w:t>
      </w:r>
      <w:r>
        <w:t>Вераксы реализует физическое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социально-коммуникативное.</w:t>
      </w:r>
    </w:p>
    <w:p w:rsidR="002D489C" w:rsidRDefault="002D489C">
      <w:pPr>
        <w:pStyle w:val="BodyText"/>
        <w:ind w:left="299" w:right="121"/>
      </w:pPr>
      <w:r>
        <w:t>Часть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учитывает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ориентирована на специфику национальных, социокультурных условий разработана с учетом:</w:t>
      </w:r>
      <w:r>
        <w:rPr>
          <w:spacing w:val="-57"/>
        </w:rPr>
        <w:t xml:space="preserve"> </w:t>
      </w:r>
      <w:r>
        <w:t>парциальной программы «Разговор о правильном питании» по ред</w:t>
      </w:r>
      <w:r>
        <w:rPr>
          <w:spacing w:val="1"/>
        </w:rPr>
        <w:t xml:space="preserve"> </w:t>
      </w:r>
      <w:r>
        <w:t>Безкуких М.М., Макеевой</w:t>
      </w:r>
      <w:r>
        <w:rPr>
          <w:spacing w:val="1"/>
        </w:rPr>
        <w:t xml:space="preserve"> </w:t>
      </w:r>
      <w:r>
        <w:t>А.Г.;</w:t>
      </w:r>
    </w:p>
    <w:p w:rsidR="002D489C" w:rsidRDefault="002D489C">
      <w:pPr>
        <w:pStyle w:val="BodyText"/>
        <w:spacing w:line="275" w:lineRule="exact"/>
        <w:ind w:left="299"/>
      </w:pPr>
      <w:r>
        <w:t>содержание</w:t>
      </w:r>
      <w:r>
        <w:rPr>
          <w:spacing w:val="53"/>
        </w:rPr>
        <w:t xml:space="preserve"> </w:t>
      </w:r>
      <w:r>
        <w:t>познавательной</w:t>
      </w:r>
      <w:r>
        <w:rPr>
          <w:spacing w:val="114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речевой</w:t>
      </w:r>
      <w:r>
        <w:rPr>
          <w:spacing w:val="110"/>
        </w:rPr>
        <w:t xml:space="preserve"> </w:t>
      </w:r>
      <w:r>
        <w:t>области</w:t>
      </w:r>
      <w:r>
        <w:rPr>
          <w:spacing w:val="115"/>
        </w:rPr>
        <w:t xml:space="preserve"> </w:t>
      </w:r>
      <w:r>
        <w:t>заменяется</w:t>
      </w:r>
      <w:r>
        <w:rPr>
          <w:spacing w:val="114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реализуется</w:t>
      </w:r>
      <w:r>
        <w:rPr>
          <w:spacing w:val="114"/>
        </w:rPr>
        <w:t xml:space="preserve"> </w:t>
      </w:r>
      <w:r>
        <w:t>программой</w:t>
      </w:r>
    </w:p>
    <w:p w:rsidR="002D489C" w:rsidRDefault="002D489C">
      <w:pPr>
        <w:pStyle w:val="BodyText"/>
        <w:spacing w:line="242" w:lineRule="auto"/>
        <w:ind w:left="299" w:right="130"/>
      </w:pPr>
      <w:r>
        <w:t>«Подготовка детей к школе с задержкой психического развития» под редакцией Шевченко</w:t>
      </w:r>
      <w:r>
        <w:rPr>
          <w:spacing w:val="1"/>
        </w:rPr>
        <w:t xml:space="preserve"> </w:t>
      </w:r>
      <w:r>
        <w:t>С.Г.</w:t>
      </w:r>
    </w:p>
    <w:p w:rsidR="002D489C" w:rsidRDefault="002D489C">
      <w:pPr>
        <w:pStyle w:val="BodyText"/>
        <w:spacing w:line="242" w:lineRule="auto"/>
        <w:ind w:left="299" w:right="115" w:firstLine="62"/>
      </w:pPr>
      <w:r>
        <w:t>Образовательная область «Художественно-эстетическое развитие» дополнена парциальной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ладошки»</w:t>
      </w:r>
      <w:r>
        <w:rPr>
          <w:spacing w:val="-3"/>
        </w:rPr>
        <w:t xml:space="preserve"> </w:t>
      </w:r>
      <w:r>
        <w:t>под ред.</w:t>
      </w:r>
      <w:r>
        <w:rPr>
          <w:spacing w:val="3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Лыковой.</w:t>
      </w:r>
    </w:p>
    <w:p w:rsidR="002D489C" w:rsidRDefault="002D489C">
      <w:pPr>
        <w:pStyle w:val="BodyText"/>
        <w:ind w:left="299" w:right="114"/>
      </w:pPr>
      <w:r>
        <w:t>Программы и методические пособия обеспечивают целостность образовательного процесса,</w:t>
      </w:r>
      <w:r>
        <w:rPr>
          <w:spacing w:val="1"/>
        </w:rPr>
        <w:t xml:space="preserve"> </w:t>
      </w:r>
      <w:r>
        <w:t>содействуют эффективному решению преемственности при постепенном переходе из одной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целостному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 ребенка дошкольного возраста по основным образовательным областям: социально-</w:t>
      </w:r>
      <w:r>
        <w:rPr>
          <w:spacing w:val="-57"/>
        </w:rPr>
        <w:t xml:space="preserve"> </w:t>
      </w:r>
      <w:r>
        <w:t>коммуникативному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-9"/>
        </w:rPr>
        <w:t xml:space="preserve"> </w:t>
      </w:r>
      <w:r>
        <w:t>развитию,</w:t>
      </w:r>
      <w:r>
        <w:rPr>
          <w:spacing w:val="4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развитию.</w:t>
      </w:r>
    </w:p>
    <w:p w:rsidR="002D489C" w:rsidRDefault="002D489C">
      <w:pPr>
        <w:pStyle w:val="BodyText"/>
        <w:spacing w:before="3"/>
        <w:ind w:left="0"/>
        <w:jc w:val="left"/>
        <w:rPr>
          <w:sz w:val="23"/>
        </w:rPr>
      </w:pPr>
    </w:p>
    <w:p w:rsidR="002D489C" w:rsidRDefault="002D489C">
      <w:pPr>
        <w:pStyle w:val="BodyText"/>
        <w:ind w:left="299"/>
      </w:pPr>
      <w:r>
        <w:t>Характеристика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детей</w:t>
      </w:r>
    </w:p>
    <w:p w:rsidR="002D489C" w:rsidRDefault="002D489C">
      <w:pPr>
        <w:pStyle w:val="BodyText"/>
        <w:spacing w:before="1"/>
        <w:ind w:left="0"/>
        <w:jc w:val="left"/>
      </w:pPr>
    </w:p>
    <w:p w:rsidR="002D489C" w:rsidRDefault="002D489C">
      <w:pPr>
        <w:pStyle w:val="BodyText"/>
        <w:ind w:left="299" w:right="116"/>
      </w:pPr>
      <w:r>
        <w:t>Перед педагогическим коллективом ДОУ стоит цель — создать необходимые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 сада. Родители дошкольников могут стать полноправными участниками совместных</w:t>
      </w:r>
      <w:r>
        <w:rPr>
          <w:spacing w:val="-5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оформлении,</w:t>
      </w:r>
      <w:r>
        <w:rPr>
          <w:spacing w:val="-2"/>
        </w:rPr>
        <w:t xml:space="preserve"> </w:t>
      </w:r>
      <w:r>
        <w:t>подключаясь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этапах.</w:t>
      </w:r>
    </w:p>
    <w:p w:rsidR="002D489C" w:rsidRDefault="002D489C">
      <w:pPr>
        <w:sectPr w:rsidR="002D489C">
          <w:footerReference w:type="default" r:id="rId64"/>
          <w:pgSz w:w="11910" w:h="16840"/>
          <w:pgMar w:top="62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74"/>
        <w:ind w:left="299" w:right="116"/>
      </w:pP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которых – донести до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педагогические знания. Со стендов в информационных</w:t>
      </w:r>
      <w:r>
        <w:rPr>
          <w:spacing w:val="1"/>
        </w:rPr>
        <w:t xml:space="preserve"> </w:t>
      </w:r>
      <w:r>
        <w:t>уголках в группах родители могут узнать информацию о целях и задачах развития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перспективах.</w:t>
      </w:r>
    </w:p>
    <w:p w:rsidR="002D489C" w:rsidRDefault="002D489C">
      <w:pPr>
        <w:pStyle w:val="BodyText"/>
        <w:spacing w:before="9"/>
        <w:ind w:left="0"/>
        <w:jc w:val="left"/>
        <w:rPr>
          <w:sz w:val="23"/>
        </w:rPr>
      </w:pPr>
    </w:p>
    <w:p w:rsidR="002D489C" w:rsidRDefault="002D489C">
      <w:pPr>
        <w:pStyle w:val="BodyText"/>
        <w:ind w:left="299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 –</w:t>
      </w:r>
      <w:r>
        <w:rPr>
          <w:spacing w:val="-7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навыки.</w:t>
      </w:r>
    </w:p>
    <w:p w:rsidR="002D489C" w:rsidRDefault="002D489C">
      <w:pPr>
        <w:pStyle w:val="BodyText"/>
        <w:spacing w:before="5" w:line="237" w:lineRule="auto"/>
        <w:ind w:left="299"/>
        <w:jc w:val="left"/>
      </w:pP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участия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тренинге</w:t>
      </w:r>
      <w:r>
        <w:rPr>
          <w:spacing w:val="27"/>
        </w:rPr>
        <w:t xml:space="preserve"> </w:t>
      </w:r>
      <w:r>
        <w:t>родители</w:t>
      </w:r>
      <w:r>
        <w:rPr>
          <w:spacing w:val="28"/>
        </w:rPr>
        <w:t xml:space="preserve"> </w:t>
      </w:r>
      <w:r>
        <w:t>активно</w:t>
      </w:r>
      <w:r>
        <w:rPr>
          <w:spacing w:val="32"/>
        </w:rPr>
        <w:t xml:space="preserve"> </w:t>
      </w:r>
      <w:r>
        <w:t>вовлекаются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специально</w:t>
      </w:r>
      <w:r>
        <w:rPr>
          <w:spacing w:val="31"/>
        </w:rPr>
        <w:t xml:space="preserve"> </w:t>
      </w:r>
      <w:r>
        <w:t>разработанные</w:t>
      </w:r>
      <w:r>
        <w:rPr>
          <w:spacing w:val="-57"/>
        </w:rPr>
        <w:t xml:space="preserve"> </w:t>
      </w:r>
      <w:r>
        <w:t>ситуации.</w:t>
      </w:r>
    </w:p>
    <w:p w:rsidR="002D489C" w:rsidRDefault="002D489C">
      <w:pPr>
        <w:pStyle w:val="BodyText"/>
        <w:spacing w:before="6" w:line="237" w:lineRule="auto"/>
        <w:ind w:left="299"/>
        <w:jc w:val="left"/>
      </w:pPr>
      <w:r>
        <w:t>Присутствие</w:t>
      </w:r>
      <w:r>
        <w:rPr>
          <w:spacing w:val="57"/>
        </w:rPr>
        <w:t xml:space="preserve"> </w:t>
      </w:r>
      <w:r>
        <w:t>родителей</w:t>
      </w:r>
      <w:r>
        <w:rPr>
          <w:spacing w:val="54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совместных</w:t>
      </w:r>
      <w:r>
        <w:rPr>
          <w:spacing w:val="53"/>
        </w:rPr>
        <w:t xml:space="preserve"> </w:t>
      </w:r>
      <w:r>
        <w:t>праздниках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развлечениях</w:t>
      </w:r>
      <w:r>
        <w:rPr>
          <w:spacing w:val="53"/>
        </w:rPr>
        <w:t xml:space="preserve"> </w:t>
      </w:r>
      <w:r>
        <w:t>дает</w:t>
      </w:r>
      <w:r>
        <w:rPr>
          <w:spacing w:val="58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объединиться</w:t>
      </w:r>
      <w:r>
        <w:rPr>
          <w:spacing w:val="-4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воспитанников.</w:t>
      </w:r>
    </w:p>
    <w:p w:rsidR="002D489C" w:rsidRDefault="002D489C">
      <w:pPr>
        <w:pStyle w:val="BodyText"/>
        <w:spacing w:before="5" w:line="237" w:lineRule="auto"/>
        <w:ind w:left="299"/>
        <w:jc w:val="left"/>
      </w:pPr>
      <w:r>
        <w:t>День</w:t>
      </w:r>
      <w:r>
        <w:rPr>
          <w:spacing w:val="35"/>
        </w:rPr>
        <w:t xml:space="preserve"> </w:t>
      </w:r>
      <w:r>
        <w:t>открытых</w:t>
      </w:r>
      <w:r>
        <w:rPr>
          <w:spacing w:val="30"/>
        </w:rPr>
        <w:t xml:space="preserve"> </w:t>
      </w:r>
      <w:r>
        <w:t>дверей</w:t>
      </w:r>
      <w:r>
        <w:rPr>
          <w:spacing w:val="36"/>
        </w:rPr>
        <w:t xml:space="preserve"> </w:t>
      </w:r>
      <w:r>
        <w:t>предоставляет</w:t>
      </w:r>
      <w:r>
        <w:rPr>
          <w:spacing w:val="35"/>
        </w:rPr>
        <w:t xml:space="preserve"> </w:t>
      </w:r>
      <w:r>
        <w:t>родителям</w:t>
      </w:r>
      <w:r>
        <w:rPr>
          <w:spacing w:val="36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ДОУ,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пребывании</w:t>
      </w:r>
      <w:r>
        <w:rPr>
          <w:spacing w:val="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2D489C" w:rsidRDefault="002D489C">
      <w:pPr>
        <w:spacing w:line="237" w:lineRule="auto"/>
        <w:sectPr w:rsidR="002D489C">
          <w:footerReference w:type="default" r:id="rId65"/>
          <w:pgSz w:w="11910" w:h="16840"/>
          <w:pgMar w:top="620" w:right="620" w:bottom="280" w:left="1160" w:header="0" w:footer="0" w:gutter="0"/>
          <w:cols w:space="720"/>
        </w:sectPr>
      </w:pPr>
    </w:p>
    <w:p w:rsidR="002D489C" w:rsidRDefault="002D489C">
      <w:pPr>
        <w:pStyle w:val="BodyText"/>
        <w:spacing w:before="4"/>
        <w:ind w:left="0"/>
        <w:jc w:val="left"/>
        <w:rPr>
          <w:sz w:val="17"/>
        </w:rPr>
      </w:pPr>
    </w:p>
    <w:sectPr w:rsidR="002D489C" w:rsidSect="006B50E8">
      <w:footerReference w:type="default" r:id="rId66"/>
      <w:pgSz w:w="11910" w:h="16840"/>
      <w:pgMar w:top="1580" w:right="620" w:bottom="280" w:left="11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89C" w:rsidRDefault="002D489C" w:rsidP="006B50E8">
      <w:r>
        <w:separator/>
      </w:r>
    </w:p>
  </w:endnote>
  <w:endnote w:type="continuationSeparator" w:id="0">
    <w:p w:rsidR="002D489C" w:rsidRDefault="002D489C" w:rsidP="006B50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4.1pt;margin-top:778.35pt;width:8pt;height:15.3pt;z-index:-251656192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t>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2.95pt;margin-top:768.75pt;width:495.2pt;height:24.9pt;z-index:-251635712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 w:line="234" w:lineRule="exact"/>
                  <w:ind w:left="20"/>
                  <w:jc w:val="left"/>
                </w:pPr>
                <w:r>
                  <w:t>необходимость</w:t>
                </w:r>
                <w:r>
                  <w:rPr>
                    <w:spacing w:val="35"/>
                  </w:rPr>
                  <w:t xml:space="preserve"> </w:t>
                </w:r>
                <w:r>
                  <w:t>ежедневной</w:t>
                </w:r>
                <w:r>
                  <w:rPr>
                    <w:spacing w:val="88"/>
                  </w:rPr>
                  <w:t xml:space="preserve"> </w:t>
                </w:r>
                <w:r>
                  <w:t>зарядки,</w:t>
                </w:r>
                <w:r>
                  <w:rPr>
                    <w:spacing w:val="95"/>
                  </w:rPr>
                  <w:t xml:space="preserve"> </w:t>
                </w:r>
                <w:r>
                  <w:t>закаливания;</w:t>
                </w:r>
                <w:r>
                  <w:rPr>
                    <w:spacing w:val="88"/>
                  </w:rPr>
                  <w:t xml:space="preserve"> </w:t>
                </w:r>
                <w:r>
                  <w:t>владеет</w:t>
                </w:r>
                <w:r>
                  <w:rPr>
                    <w:spacing w:val="93"/>
                  </w:rPr>
                  <w:t xml:space="preserve"> </w:t>
                </w:r>
                <w:r>
                  <w:t>разными</w:t>
                </w:r>
                <w:r>
                  <w:rPr>
                    <w:spacing w:val="89"/>
                  </w:rPr>
                  <w:t xml:space="preserve"> </w:t>
                </w:r>
                <w:r>
                  <w:t>видами</w:t>
                </w:r>
                <w:r>
                  <w:rPr>
                    <w:spacing w:val="88"/>
                  </w:rPr>
                  <w:t xml:space="preserve"> </w:t>
                </w:r>
                <w:r>
                  <w:t>движений;</w:t>
                </w:r>
              </w:p>
              <w:p w:rsidR="002D489C" w:rsidRDefault="002D489C">
                <w:pPr>
                  <w:pStyle w:val="BodyText"/>
                  <w:spacing w:line="234" w:lineRule="exact"/>
                  <w:ind w:left="9643"/>
                  <w:jc w:val="left"/>
                </w:pPr>
                <w:r>
                  <w:t>32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54.1pt;margin-top:778.35pt;width:14pt;height:15.3pt;z-index:-251633664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t>33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2.95pt;margin-top:768.75pt;width:472.2pt;height:15.3pt;z-index:-25163161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rPr>
                    <w:color w:val="000009"/>
                  </w:rPr>
                  <w:t>обозначающие</w:t>
                </w:r>
                <w:r>
                  <w:rPr>
                    <w:color w:val="000009"/>
                    <w:spacing w:val="32"/>
                  </w:rPr>
                  <w:t xml:space="preserve"> </w:t>
                </w:r>
                <w:r>
                  <w:rPr>
                    <w:color w:val="000009"/>
                  </w:rPr>
                  <w:t>размерные</w:t>
                </w:r>
                <w:r>
                  <w:rPr>
                    <w:color w:val="000009"/>
                    <w:spacing w:val="32"/>
                  </w:rPr>
                  <w:t xml:space="preserve"> </w:t>
                </w:r>
                <w:r>
                  <w:rPr>
                    <w:color w:val="000009"/>
                  </w:rPr>
                  <w:t>отношения</w:t>
                </w:r>
                <w:r>
                  <w:rPr>
                    <w:color w:val="000009"/>
                    <w:spacing w:val="28"/>
                  </w:rPr>
                  <w:t xml:space="preserve"> </w:t>
                </w:r>
                <w:r>
                  <w:rPr>
                    <w:color w:val="000009"/>
                  </w:rPr>
                  <w:t>предметов</w:t>
                </w:r>
                <w:r>
                  <w:rPr>
                    <w:color w:val="000009"/>
                    <w:spacing w:val="31"/>
                  </w:rPr>
                  <w:t xml:space="preserve"> </w:t>
                </w:r>
                <w:r>
                  <w:rPr>
                    <w:color w:val="000009"/>
                  </w:rPr>
                  <w:t>(красная</w:t>
                </w:r>
                <w:r>
                  <w:rPr>
                    <w:color w:val="000009"/>
                    <w:spacing w:val="38"/>
                  </w:rPr>
                  <w:t xml:space="preserve"> </w:t>
                </w:r>
                <w:r>
                  <w:rPr>
                    <w:color w:val="000009"/>
                  </w:rPr>
                  <w:t>башенка</w:t>
                </w:r>
                <w:r>
                  <w:rPr>
                    <w:color w:val="000009"/>
                    <w:spacing w:val="37"/>
                  </w:rPr>
                  <w:t xml:space="preserve"> </w:t>
                </w:r>
                <w:r>
                  <w:rPr>
                    <w:color w:val="000009"/>
                  </w:rPr>
                  <w:t>самая</w:t>
                </w:r>
                <w:r>
                  <w:rPr>
                    <w:color w:val="000009"/>
                    <w:spacing w:val="33"/>
                  </w:rPr>
                  <w:t xml:space="preserve"> </w:t>
                </w:r>
                <w:r>
                  <w:rPr>
                    <w:color w:val="000009"/>
                  </w:rPr>
                  <w:t>высокая,</w:t>
                </w:r>
                <w:r>
                  <w:rPr>
                    <w:color w:val="000009"/>
                    <w:spacing w:val="36"/>
                  </w:rPr>
                  <w:t xml:space="preserve"> </w:t>
                </w:r>
                <w:r>
                  <w:rPr>
                    <w:color w:val="000009"/>
                  </w:rPr>
                  <w:t>синяя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63" type="#_x0000_t202" style="position:absolute;margin-left:548.1pt;margin-top:768.75pt;width:20pt;height:24.9pt;z-index:-251630592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 w:line="234" w:lineRule="exact"/>
                  <w:ind w:left="20"/>
                  <w:jc w:val="left"/>
                </w:pPr>
                <w:r>
                  <w:rPr>
                    <w:color w:val="000009"/>
                    <w:w w:val="99"/>
                  </w:rPr>
                  <w:t>-</w:t>
                </w:r>
              </w:p>
              <w:p w:rsidR="002D489C" w:rsidRDefault="002D489C">
                <w:pPr>
                  <w:pStyle w:val="BodyText"/>
                  <w:spacing w:line="234" w:lineRule="exact"/>
                  <w:ind w:left="140"/>
                  <w:jc w:val="left"/>
                </w:pPr>
                <w:r>
                  <w:t>34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4.1pt;margin-top:778.35pt;width:8pt;height:15.3pt;z-index:-251654144;mso-position-horizontal-relative:page;mso-position-vertical-relative:page" filled="f" stroked="f">
          <v:textbox style="mso-next-textbox:#_x0000_s2050"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t>4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2.95pt;margin-top:768.75pt;width:495.2pt;height:24.9pt;z-index:-251628544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 w:line="234" w:lineRule="exact"/>
                  <w:ind w:left="20"/>
                  <w:jc w:val="left"/>
                </w:pPr>
                <w:r>
                  <w:t>на</w:t>
                </w:r>
                <w:r>
                  <w:rPr>
                    <w:spacing w:val="10"/>
                  </w:rPr>
                  <w:t xml:space="preserve"> </w:t>
                </w:r>
                <w:r>
                  <w:t>празднике</w:t>
                </w:r>
                <w:r>
                  <w:rPr>
                    <w:spacing w:val="68"/>
                  </w:rPr>
                  <w:t xml:space="preserve"> </w:t>
                </w:r>
                <w:r>
                  <w:t>или</w:t>
                </w:r>
                <w:r>
                  <w:rPr>
                    <w:spacing w:val="71"/>
                  </w:rPr>
                  <w:t xml:space="preserve"> </w:t>
                </w:r>
                <w:r>
                  <w:t>тихо</w:t>
                </w:r>
                <w:r>
                  <w:rPr>
                    <w:spacing w:val="70"/>
                  </w:rPr>
                  <w:t xml:space="preserve"> </w:t>
                </w:r>
                <w:r>
                  <w:t>делиться</w:t>
                </w:r>
                <w:r>
                  <w:rPr>
                    <w:spacing w:val="70"/>
                  </w:rPr>
                  <w:t xml:space="preserve"> </w:t>
                </w:r>
                <w:r>
                  <w:t>своими</w:t>
                </w:r>
                <w:r>
                  <w:rPr>
                    <w:spacing w:val="66"/>
                  </w:rPr>
                  <w:t xml:space="preserve"> </w:t>
                </w:r>
                <w:r>
                  <w:t>секретами</w:t>
                </w:r>
                <w:r>
                  <w:rPr>
                    <w:spacing w:val="71"/>
                  </w:rPr>
                  <w:t xml:space="preserve"> </w:t>
                </w:r>
                <w:r>
                  <w:t>и</w:t>
                </w:r>
                <w:r>
                  <w:rPr>
                    <w:spacing w:val="66"/>
                  </w:rPr>
                  <w:t xml:space="preserve"> </w:t>
                </w:r>
                <w:r>
                  <w:t>т.</w:t>
                </w:r>
                <w:r>
                  <w:rPr>
                    <w:spacing w:val="68"/>
                  </w:rPr>
                  <w:t xml:space="preserve"> </w:t>
                </w:r>
                <w:r>
                  <w:t>п.).</w:t>
                </w:r>
                <w:r>
                  <w:rPr>
                    <w:spacing w:val="67"/>
                  </w:rPr>
                  <w:t xml:space="preserve"> </w:t>
                </w:r>
                <w:r>
                  <w:t>Использует</w:t>
                </w:r>
                <w:r>
                  <w:rPr>
                    <w:spacing w:val="69"/>
                  </w:rPr>
                  <w:t xml:space="preserve"> </w:t>
                </w:r>
                <w:r>
                  <w:t>в</w:t>
                </w:r>
                <w:r>
                  <w:rPr>
                    <w:spacing w:val="71"/>
                  </w:rPr>
                  <w:t xml:space="preserve"> </w:t>
                </w:r>
                <w:r>
                  <w:t>речи</w:t>
                </w:r>
                <w:r>
                  <w:rPr>
                    <w:spacing w:val="71"/>
                  </w:rPr>
                  <w:t xml:space="preserve"> </w:t>
                </w:r>
                <w:r>
                  <w:t>слова,</w:t>
                </w:r>
              </w:p>
              <w:p w:rsidR="002D489C" w:rsidRDefault="002D489C">
                <w:pPr>
                  <w:pStyle w:val="BodyText"/>
                  <w:spacing w:line="234" w:lineRule="exact"/>
                  <w:ind w:left="9643"/>
                  <w:jc w:val="left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52.1pt;margin-top:778.35pt;width:18pt;height:15.3pt;z-index:-25162649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2.95pt;margin-top:755.1pt;width:159.65pt;height:15.3pt;z-index:-251624448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t>Старшая</w:t>
                </w:r>
                <w:r>
                  <w:rPr>
                    <w:spacing w:val="-1"/>
                  </w:rPr>
                  <w:t xml:space="preserve"> </w:t>
                </w:r>
                <w:r>
                  <w:t>группа</w:t>
                </w:r>
                <w:r>
                  <w:rPr>
                    <w:spacing w:val="-1"/>
                  </w:rPr>
                  <w:t xml:space="preserve"> </w:t>
                </w:r>
                <w:r>
                  <w:t>(от</w:t>
                </w:r>
                <w:r>
                  <w:rPr>
                    <w:spacing w:val="-3"/>
                  </w:rPr>
                  <w:t xml:space="preserve"> </w:t>
                </w:r>
                <w:r>
                  <w:t>5</w:t>
                </w:r>
                <w:r>
                  <w:rPr>
                    <w:spacing w:val="-1"/>
                  </w:rPr>
                  <w:t xml:space="preserve"> </w:t>
                </w:r>
                <w:r>
                  <w:t>до</w:t>
                </w:r>
                <w:r>
                  <w:rPr>
                    <w:spacing w:val="4"/>
                  </w:rPr>
                  <w:t xml:space="preserve"> </w:t>
                </w:r>
                <w:r>
                  <w:t>6</w:t>
                </w:r>
                <w:r>
                  <w:rPr>
                    <w:spacing w:val="-5"/>
                  </w:rPr>
                  <w:t xml:space="preserve"> </w:t>
                </w:r>
                <w:r>
                  <w:t>лет)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67" type="#_x0000_t202" style="position:absolute;margin-left:552.1pt;margin-top:778.35pt;width:18pt;height:15.3pt;z-index:-251623424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2.95pt;margin-top:768.75pt;width:497.2pt;height:24.9pt;z-index:-25162137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 w:line="234" w:lineRule="exact"/>
                  <w:ind w:left="20"/>
                  <w:jc w:val="left"/>
                </w:pPr>
                <w:r>
                  <w:t>сторону</w:t>
                </w:r>
                <w:r>
                  <w:rPr>
                    <w:spacing w:val="108"/>
                  </w:rPr>
                  <w:t xml:space="preserve"> </w:t>
                </w:r>
                <w:r>
                  <w:t>совершенствования.</w:t>
                </w:r>
                <w:r>
                  <w:rPr>
                    <w:spacing w:val="66"/>
                  </w:rPr>
                  <w:t xml:space="preserve"> </w:t>
                </w:r>
                <w:r>
                  <w:t>Сопереживает</w:t>
                </w:r>
                <w:r>
                  <w:rPr>
                    <w:spacing w:val="115"/>
                  </w:rPr>
                  <w:t xml:space="preserve"> </w:t>
                </w:r>
                <w:r>
                  <w:t>спортивные</w:t>
                </w:r>
                <w:r>
                  <w:rPr>
                    <w:spacing w:val="118"/>
                  </w:rPr>
                  <w:t xml:space="preserve"> </w:t>
                </w:r>
                <w:r>
                  <w:t>успехи</w:t>
                </w:r>
                <w:r>
                  <w:rPr>
                    <w:spacing w:val="119"/>
                  </w:rPr>
                  <w:t xml:space="preserve"> </w:t>
                </w:r>
                <w:r>
                  <w:t>и</w:t>
                </w:r>
                <w:r>
                  <w:rPr>
                    <w:spacing w:val="120"/>
                  </w:rPr>
                  <w:t xml:space="preserve"> </w:t>
                </w:r>
                <w:r>
                  <w:t>поражения.   Может</w:t>
                </w:r>
              </w:p>
              <w:p w:rsidR="002D489C" w:rsidRDefault="002D489C">
                <w:pPr>
                  <w:pStyle w:val="BodyText"/>
                  <w:spacing w:line="234" w:lineRule="exact"/>
                  <w:ind w:left="9643"/>
                  <w:jc w:val="left"/>
                </w:pPr>
                <w:fldSimple w:instr=" PAGE ">
                  <w:r>
                    <w:rPr>
                      <w:noProof/>
                    </w:rPr>
                    <w:t>49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11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52.1pt;margin-top:778.35pt;width:18pt;height:15.3pt;z-index:-251619328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2.95pt;margin-top:775.25pt;width:495.2pt;height:18.45pt;z-index:-251617280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rPr>
                    <w:spacing w:val="-1"/>
                  </w:rPr>
                  <w:t>и</w:t>
                </w:r>
                <w:r>
                  <w:rPr>
                    <w:spacing w:val="99"/>
                  </w:rPr>
                  <w:t xml:space="preserve"> </w:t>
                </w:r>
                <w:r>
                  <w:rPr>
                    <w:spacing w:val="-1"/>
                  </w:rPr>
                  <w:t>представлений</w:t>
                </w:r>
                <w:r>
                  <w:rPr>
                    <w:spacing w:val="94"/>
                  </w:rPr>
                  <w:t xml:space="preserve"> </w:t>
                </w:r>
                <w:r>
                  <w:rPr>
                    <w:spacing w:val="-1"/>
                  </w:rPr>
                  <w:t>об</w:t>
                </w:r>
                <w:r>
                  <w:rPr>
                    <w:spacing w:val="96"/>
                  </w:rPr>
                  <w:t xml:space="preserve"> </w:t>
                </w:r>
                <w:r>
                  <w:t>окружающей</w:t>
                </w:r>
                <w:r>
                  <w:rPr>
                    <w:spacing w:val="99"/>
                  </w:rPr>
                  <w:t xml:space="preserve"> </w:t>
                </w:r>
                <w:r>
                  <w:t>действительности</w:t>
                </w:r>
                <w:r>
                  <w:rPr>
                    <w:spacing w:val="99"/>
                  </w:rPr>
                  <w:t xml:space="preserve"> </w:t>
                </w:r>
                <w:r>
                  <w:t>происходят</w:t>
                </w:r>
                <w:r>
                  <w:rPr>
                    <w:spacing w:val="98"/>
                  </w:rPr>
                  <w:t xml:space="preserve"> </w:t>
                </w:r>
                <w:r>
                  <w:t>в</w:t>
                </w:r>
                <w:r>
                  <w:rPr>
                    <w:spacing w:val="95"/>
                  </w:rPr>
                  <w:t xml:space="preserve"> </w:t>
                </w:r>
                <w:r>
                  <w:t>процессе</w:t>
                </w:r>
                <w:r>
                  <w:rPr>
                    <w:spacing w:val="97"/>
                  </w:rPr>
                  <w:t xml:space="preserve"> </w:t>
                </w:r>
                <w:r>
                  <w:t>непосред-</w:t>
                </w:r>
                <w:r>
                  <w:rPr>
                    <w:spacing w:val="-16"/>
                  </w:rPr>
                  <w:t xml:space="preserve"> </w:t>
                </w:r>
                <w:r>
                  <w:rPr>
                    <w:position w:val="-5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2.1pt;margin-top:778.35pt;width:12pt;height:15.3pt;z-index:-25165209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11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2.1pt;margin-top:778.35pt;width:18pt;height:15.3pt;z-index:-251615232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2.95pt;margin-top:768.75pt;width:495.2pt;height:24.9pt;z-index:-251613184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 w:line="234" w:lineRule="exact"/>
                  <w:ind w:left="20"/>
                  <w:jc w:val="left"/>
                </w:pPr>
                <w:r>
                  <w:t>эмоциональном</w:t>
                </w:r>
                <w:r>
                  <w:rPr>
                    <w:spacing w:val="21"/>
                  </w:rPr>
                  <w:t xml:space="preserve"> </w:t>
                </w:r>
                <w:r>
                  <w:t>принятии</w:t>
                </w:r>
                <w:r>
                  <w:rPr>
                    <w:spacing w:val="20"/>
                  </w:rPr>
                  <w:t xml:space="preserve"> </w:t>
                </w:r>
                <w:r>
                  <w:t>себя,</w:t>
                </w:r>
                <w:r>
                  <w:rPr>
                    <w:spacing w:val="25"/>
                  </w:rPr>
                  <w:t xml:space="preserve"> </w:t>
                </w:r>
                <w:r>
                  <w:t>ребенку</w:t>
                </w:r>
                <w:r>
                  <w:rPr>
                    <w:spacing w:val="15"/>
                  </w:rPr>
                  <w:t xml:space="preserve"> </w:t>
                </w:r>
                <w:r>
                  <w:t>с</w:t>
                </w:r>
                <w:r>
                  <w:rPr>
                    <w:spacing w:val="23"/>
                  </w:rPr>
                  <w:t xml:space="preserve"> </w:t>
                </w:r>
                <w:r>
                  <w:t>ЗПР</w:t>
                </w:r>
                <w:r>
                  <w:rPr>
                    <w:spacing w:val="24"/>
                  </w:rPr>
                  <w:t xml:space="preserve"> </w:t>
                </w:r>
                <w:r>
                  <w:t>важно</w:t>
                </w:r>
                <w:r>
                  <w:rPr>
                    <w:spacing w:val="23"/>
                  </w:rPr>
                  <w:t xml:space="preserve"> </w:t>
                </w:r>
                <w:r>
                  <w:t>научиться</w:t>
                </w:r>
                <w:r>
                  <w:rPr>
                    <w:spacing w:val="24"/>
                  </w:rPr>
                  <w:t xml:space="preserve"> </w:t>
                </w:r>
                <w:r>
                  <w:t>оценивать</w:t>
                </w:r>
                <w:r>
                  <w:rPr>
                    <w:spacing w:val="25"/>
                  </w:rPr>
                  <w:t xml:space="preserve"> </w:t>
                </w:r>
                <w:r>
                  <w:t>свое</w:t>
                </w:r>
                <w:r>
                  <w:rPr>
                    <w:spacing w:val="18"/>
                  </w:rPr>
                  <w:t xml:space="preserve"> </w:t>
                </w:r>
                <w:r>
                  <w:t>поведение,</w:t>
                </w:r>
              </w:p>
              <w:p w:rsidR="002D489C" w:rsidRDefault="002D489C">
                <w:pPr>
                  <w:pStyle w:val="BodyText"/>
                  <w:spacing w:line="234" w:lineRule="exact"/>
                  <w:ind w:left="9643"/>
                  <w:jc w:val="left"/>
                </w:pPr>
                <w:r>
                  <w:t>63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14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52.1pt;margin-top:778.35pt;width:18pt;height:15.3pt;z-index:-25161113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72.95pt;margin-top:770.45pt;width:344.8pt;height:15.3pt;z-index:-251609088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t>области,</w:t>
                </w:r>
                <w:r>
                  <w:rPr>
                    <w:spacing w:val="-6"/>
                  </w:rPr>
                  <w:t xml:space="preserve"> </w:t>
                </w:r>
                <w:r>
                  <w:t>при</w:t>
                </w:r>
                <w:r>
                  <w:rPr>
                    <w:spacing w:val="-7"/>
                  </w:rPr>
                  <w:t xml:space="preserve"> </w:t>
                </w:r>
                <w:r>
                  <w:t>этом</w:t>
                </w:r>
                <w:r>
                  <w:rPr>
                    <w:spacing w:val="-1"/>
                  </w:rPr>
                  <w:t xml:space="preserve"> </w:t>
                </w:r>
                <w:r>
                  <w:t>дополнительно</w:t>
                </w:r>
                <w:r>
                  <w:rPr>
                    <w:spacing w:val="-3"/>
                  </w:rPr>
                  <w:t xml:space="preserve"> </w:t>
                </w:r>
                <w:r>
                  <w:t>реализуются</w:t>
                </w:r>
                <w:r>
                  <w:rPr>
                    <w:spacing w:val="-4"/>
                  </w:rPr>
                  <w:t xml:space="preserve"> </w:t>
                </w:r>
                <w:r>
                  <w:t>следующие</w:t>
                </w:r>
                <w:r>
                  <w:rPr>
                    <w:spacing w:val="3"/>
                  </w:rPr>
                  <w:t xml:space="preserve"> </w:t>
                </w:r>
                <w:r>
                  <w:t>задачи: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75" type="#_x0000_t202" style="position:absolute;margin-left:552.1pt;margin-top:778.35pt;width:18pt;height:15.3pt;z-index:-251608064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87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52.1pt;margin-top:778.35pt;width:18pt;height:15.3pt;z-index:-25160601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2.1pt;margin-top:778.35pt;width:12pt;height:15.3pt;z-index:-251650048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52.1pt;margin-top:777.9pt;width:18pt;height:15.8pt;z-index:-251603968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9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97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2.95pt;margin-top:769.7pt;width:299.5pt;height:15.3pt;z-index:-251648000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20"/>
                  <w:jc w:val="left"/>
                </w:pPr>
                <w:r>
                  <w:t>расширению</w:t>
                </w:r>
                <w:r>
                  <w:rPr>
                    <w:spacing w:val="-3"/>
                  </w:rPr>
                  <w:t xml:space="preserve"> </w:t>
                </w:r>
                <w:r>
                  <w:t>как</w:t>
                </w:r>
                <w:r>
                  <w:rPr>
                    <w:spacing w:val="-3"/>
                  </w:rPr>
                  <w:t xml:space="preserve"> </w:t>
                </w:r>
                <w:r>
                  <w:t>явных,</w:t>
                </w:r>
                <w:r>
                  <w:rPr>
                    <w:spacing w:val="1"/>
                  </w:rPr>
                  <w:t xml:space="preserve"> </w:t>
                </w:r>
                <w:r>
                  <w:t>так</w:t>
                </w:r>
                <w:r>
                  <w:rPr>
                    <w:spacing w:val="-3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скрытых</w:t>
                </w:r>
                <w:r>
                  <w:rPr>
                    <w:spacing w:val="-6"/>
                  </w:rPr>
                  <w:t xml:space="preserve"> </w:t>
                </w:r>
                <w:r>
                  <w:t>его</w:t>
                </w:r>
                <w:r>
                  <w:rPr>
                    <w:spacing w:val="-1"/>
                  </w:rPr>
                  <w:t xml:space="preserve"> </w:t>
                </w:r>
                <w:r>
                  <w:t>возможностей.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4" type="#_x0000_t202" style="position:absolute;margin-left:552.1pt;margin-top:778.35pt;width:12pt;height:15.3pt;z-index:-25164697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2.1pt;margin-top:778.35pt;width:18pt;height:15.3pt;z-index:-251644928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2.95pt;margin-top:774.75pt;width:214.05pt;height:15.3pt;z-index:-251642880;mso-position-horizontal-relative:page;mso-position-vertical-relative:page" filled="f" stroked="f">
          <v:textbox inset="0,0,0,0">
            <w:txbxContent>
              <w:p w:rsidR="002D489C" w:rsidRDefault="002D489C">
                <w:pPr>
                  <w:spacing w:before="10"/>
                  <w:ind w:left="20"/>
                  <w:rPr>
                    <w:i/>
                    <w:sz w:val="24"/>
                  </w:rPr>
                </w:pPr>
                <w:r>
                  <w:rPr>
                    <w:i/>
                  </w:rPr>
                  <w:t>художественно-эстетическое</w:t>
                </w:r>
                <w:r>
                  <w:rPr>
                    <w:i/>
                    <w:spacing w:val="-9"/>
                    <w:sz w:val="24"/>
                  </w:rPr>
                  <w:t xml:space="preserve"> </w:t>
                </w:r>
                <w:r>
                  <w:rPr>
                    <w:i/>
                    <w:sz w:val="24"/>
                  </w:rPr>
                  <w:t>развитие.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_x0000_s2057" type="#_x0000_t202" style="position:absolute;margin-left:552.1pt;margin-top:778.35pt;width:18pt;height:15.3pt;z-index:-251641856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11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2.1pt;margin-top:778.35pt;width:18pt;height:15.3pt;z-index:-251639808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/>
                  <w:ind w:left="60"/>
                  <w:jc w:val="left"/>
                </w:pPr>
                <w:fldSimple w:instr=" PAGE ">
                  <w:r>
                    <w:rPr>
                      <w:noProof/>
                    </w:rPr>
                    <w:t>28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9C" w:rsidRDefault="002D489C">
    <w:pPr>
      <w:pStyle w:val="BodyText"/>
      <w:spacing w:line="14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2.95pt;margin-top:768.75pt;width:495.2pt;height:24.9pt;z-index:-251637760;mso-position-horizontal-relative:page;mso-position-vertical-relative:page" filled="f" stroked="f">
          <v:textbox inset="0,0,0,0">
            <w:txbxContent>
              <w:p w:rsidR="002D489C" w:rsidRDefault="002D489C">
                <w:pPr>
                  <w:pStyle w:val="BodyText"/>
                  <w:spacing w:before="10" w:line="234" w:lineRule="exact"/>
                  <w:ind w:left="20"/>
                  <w:jc w:val="left"/>
                </w:pPr>
                <w:r>
                  <w:t>за</w:t>
                </w:r>
                <w:r>
                  <w:rPr>
                    <w:spacing w:val="5"/>
                  </w:rPr>
                  <w:t xml:space="preserve"> </w:t>
                </w:r>
                <w:r>
                  <w:t>трудовой</w:t>
                </w:r>
                <w:r>
                  <w:rPr>
                    <w:spacing w:val="2"/>
                  </w:rPr>
                  <w:t xml:space="preserve"> </w:t>
                </w:r>
                <w:r>
                  <w:t>деятельностью</w:t>
                </w:r>
                <w:r>
                  <w:rPr>
                    <w:spacing w:val="-1"/>
                  </w:rPr>
                  <w:t xml:space="preserve"> </w:t>
                </w:r>
                <w:r>
                  <w:t>взрослых</w:t>
                </w:r>
                <w:r>
                  <w:rPr>
                    <w:spacing w:val="1"/>
                  </w:rPr>
                  <w:t xml:space="preserve"> </w:t>
                </w:r>
                <w:r>
                  <w:t>и</w:t>
                </w:r>
                <w:r>
                  <w:rPr>
                    <w:spacing w:val="-3"/>
                  </w:rPr>
                  <w:t xml:space="preserve"> </w:t>
                </w:r>
                <w:r>
                  <w:t>организацию</w:t>
                </w:r>
                <w:r>
                  <w:rPr>
                    <w:spacing w:val="4"/>
                  </w:rPr>
                  <w:t xml:space="preserve"> </w:t>
                </w:r>
                <w:r>
                  <w:t>содержательных</w:t>
                </w:r>
                <w:r>
                  <w:rPr>
                    <w:spacing w:val="1"/>
                  </w:rPr>
                  <w:t xml:space="preserve"> </w:t>
                </w:r>
                <w:r>
                  <w:t>сюжетно-ролевых</w:t>
                </w:r>
                <w:r>
                  <w:rPr>
                    <w:spacing w:val="2"/>
                  </w:rPr>
                  <w:t xml:space="preserve"> </w:t>
                </w:r>
                <w:r>
                  <w:t>игр;</w:t>
                </w:r>
              </w:p>
              <w:p w:rsidR="002D489C" w:rsidRDefault="002D489C">
                <w:pPr>
                  <w:pStyle w:val="BodyText"/>
                  <w:spacing w:line="234" w:lineRule="exact"/>
                  <w:ind w:left="9643"/>
                  <w:jc w:val="left"/>
                </w:pPr>
                <w:r>
                  <w:t>29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89C" w:rsidRDefault="002D489C" w:rsidP="006B50E8">
      <w:r>
        <w:separator/>
      </w:r>
    </w:p>
  </w:footnote>
  <w:footnote w:type="continuationSeparator" w:id="0">
    <w:p w:rsidR="002D489C" w:rsidRDefault="002D489C" w:rsidP="006B50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0D23"/>
    <w:multiLevelType w:val="hybridMultilevel"/>
    <w:tmpl w:val="FFFFFFFF"/>
    <w:lvl w:ilvl="0" w:tplc="3E6AC17C">
      <w:numFmt w:val="bullet"/>
      <w:lvlText w:val="•"/>
      <w:lvlJc w:val="left"/>
      <w:pPr>
        <w:ind w:left="285" w:hanging="187"/>
      </w:pPr>
      <w:rPr>
        <w:rFonts w:ascii="Times New Roman" w:eastAsia="Times New Roman" w:hAnsi="Times New Roman" w:hint="default"/>
        <w:w w:val="100"/>
        <w:sz w:val="24"/>
      </w:rPr>
    </w:lvl>
    <w:lvl w:ilvl="1" w:tplc="6ACCB516">
      <w:numFmt w:val="bullet"/>
      <w:lvlText w:val="•"/>
      <w:lvlJc w:val="left"/>
      <w:pPr>
        <w:ind w:left="1264" w:hanging="187"/>
      </w:pPr>
      <w:rPr>
        <w:rFonts w:hint="default"/>
      </w:rPr>
    </w:lvl>
    <w:lvl w:ilvl="2" w:tplc="A8D6A2EE">
      <w:numFmt w:val="bullet"/>
      <w:lvlText w:val="•"/>
      <w:lvlJc w:val="left"/>
      <w:pPr>
        <w:ind w:left="2249" w:hanging="187"/>
      </w:pPr>
      <w:rPr>
        <w:rFonts w:hint="default"/>
      </w:rPr>
    </w:lvl>
    <w:lvl w:ilvl="3" w:tplc="35D23C7A">
      <w:numFmt w:val="bullet"/>
      <w:lvlText w:val="•"/>
      <w:lvlJc w:val="left"/>
      <w:pPr>
        <w:ind w:left="3234" w:hanging="187"/>
      </w:pPr>
      <w:rPr>
        <w:rFonts w:hint="default"/>
      </w:rPr>
    </w:lvl>
    <w:lvl w:ilvl="4" w:tplc="9EDAA2CC">
      <w:numFmt w:val="bullet"/>
      <w:lvlText w:val="•"/>
      <w:lvlJc w:val="left"/>
      <w:pPr>
        <w:ind w:left="4219" w:hanging="187"/>
      </w:pPr>
      <w:rPr>
        <w:rFonts w:hint="default"/>
      </w:rPr>
    </w:lvl>
    <w:lvl w:ilvl="5" w:tplc="D9AE7538">
      <w:numFmt w:val="bullet"/>
      <w:lvlText w:val="•"/>
      <w:lvlJc w:val="left"/>
      <w:pPr>
        <w:ind w:left="5204" w:hanging="187"/>
      </w:pPr>
      <w:rPr>
        <w:rFonts w:hint="default"/>
      </w:rPr>
    </w:lvl>
    <w:lvl w:ilvl="6" w:tplc="5BF89A7E">
      <w:numFmt w:val="bullet"/>
      <w:lvlText w:val="•"/>
      <w:lvlJc w:val="left"/>
      <w:pPr>
        <w:ind w:left="6189" w:hanging="187"/>
      </w:pPr>
      <w:rPr>
        <w:rFonts w:hint="default"/>
      </w:rPr>
    </w:lvl>
    <w:lvl w:ilvl="7" w:tplc="61989DEE">
      <w:numFmt w:val="bullet"/>
      <w:lvlText w:val="•"/>
      <w:lvlJc w:val="left"/>
      <w:pPr>
        <w:ind w:left="7174" w:hanging="187"/>
      </w:pPr>
      <w:rPr>
        <w:rFonts w:hint="default"/>
      </w:rPr>
    </w:lvl>
    <w:lvl w:ilvl="8" w:tplc="418639C6">
      <w:numFmt w:val="bullet"/>
      <w:lvlText w:val="•"/>
      <w:lvlJc w:val="left"/>
      <w:pPr>
        <w:ind w:left="8159" w:hanging="187"/>
      </w:pPr>
      <w:rPr>
        <w:rFonts w:hint="default"/>
      </w:rPr>
    </w:lvl>
  </w:abstractNum>
  <w:abstractNum w:abstractNumId="1">
    <w:nsid w:val="0328449B"/>
    <w:multiLevelType w:val="hybridMultilevel"/>
    <w:tmpl w:val="E2B86A0A"/>
    <w:lvl w:ilvl="0" w:tplc="6AC22512">
      <w:start w:val="1"/>
      <w:numFmt w:val="decimal"/>
      <w:lvlText w:val="%1."/>
      <w:lvlJc w:val="left"/>
      <w:pPr>
        <w:ind w:left="478" w:hanging="25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87CC45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C3A27C4">
      <w:numFmt w:val="bullet"/>
      <w:lvlText w:val="•"/>
      <w:lvlJc w:val="left"/>
      <w:pPr>
        <w:ind w:left="2473" w:hanging="489"/>
      </w:pPr>
      <w:rPr>
        <w:rFonts w:hint="default"/>
      </w:rPr>
    </w:lvl>
    <w:lvl w:ilvl="3" w:tplc="CC4C3A5C">
      <w:numFmt w:val="bullet"/>
      <w:lvlText w:val="•"/>
      <w:lvlJc w:val="left"/>
      <w:pPr>
        <w:ind w:left="3470" w:hanging="489"/>
      </w:pPr>
      <w:rPr>
        <w:rFonts w:hint="default"/>
      </w:rPr>
    </w:lvl>
    <w:lvl w:ilvl="4" w:tplc="5C661B68">
      <w:numFmt w:val="bullet"/>
      <w:lvlText w:val="•"/>
      <w:lvlJc w:val="left"/>
      <w:pPr>
        <w:ind w:left="4467" w:hanging="489"/>
      </w:pPr>
      <w:rPr>
        <w:rFonts w:hint="default"/>
      </w:rPr>
    </w:lvl>
    <w:lvl w:ilvl="5" w:tplc="EE5E179C">
      <w:numFmt w:val="bullet"/>
      <w:lvlText w:val="•"/>
      <w:lvlJc w:val="left"/>
      <w:pPr>
        <w:ind w:left="5464" w:hanging="489"/>
      </w:pPr>
      <w:rPr>
        <w:rFonts w:hint="default"/>
      </w:rPr>
    </w:lvl>
    <w:lvl w:ilvl="6" w:tplc="3B2A1F50">
      <w:numFmt w:val="bullet"/>
      <w:lvlText w:val="•"/>
      <w:lvlJc w:val="left"/>
      <w:pPr>
        <w:ind w:left="6461" w:hanging="489"/>
      </w:pPr>
      <w:rPr>
        <w:rFonts w:hint="default"/>
      </w:rPr>
    </w:lvl>
    <w:lvl w:ilvl="7" w:tplc="A0DC9E3A">
      <w:numFmt w:val="bullet"/>
      <w:lvlText w:val="•"/>
      <w:lvlJc w:val="left"/>
      <w:pPr>
        <w:ind w:left="7458" w:hanging="489"/>
      </w:pPr>
      <w:rPr>
        <w:rFonts w:hint="default"/>
      </w:rPr>
    </w:lvl>
    <w:lvl w:ilvl="8" w:tplc="9970F02A">
      <w:numFmt w:val="bullet"/>
      <w:lvlText w:val="•"/>
      <w:lvlJc w:val="left"/>
      <w:pPr>
        <w:ind w:left="8455" w:hanging="489"/>
      </w:pPr>
      <w:rPr>
        <w:rFonts w:hint="default"/>
      </w:rPr>
    </w:lvl>
  </w:abstractNum>
  <w:abstractNum w:abstractNumId="2">
    <w:nsid w:val="036C6A5F"/>
    <w:multiLevelType w:val="hybridMultilevel"/>
    <w:tmpl w:val="40B489EE"/>
    <w:lvl w:ilvl="0" w:tplc="DBBEA7AC">
      <w:start w:val="1"/>
      <w:numFmt w:val="decimal"/>
      <w:lvlText w:val="%1."/>
      <w:lvlJc w:val="left"/>
      <w:pPr>
        <w:ind w:left="478" w:hanging="346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E7B6D8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CA0D16C">
      <w:numFmt w:val="bullet"/>
      <w:lvlText w:val="•"/>
      <w:lvlJc w:val="left"/>
      <w:pPr>
        <w:ind w:left="2473" w:hanging="451"/>
      </w:pPr>
      <w:rPr>
        <w:rFonts w:hint="default"/>
      </w:rPr>
    </w:lvl>
    <w:lvl w:ilvl="3" w:tplc="A636FA36">
      <w:numFmt w:val="bullet"/>
      <w:lvlText w:val="•"/>
      <w:lvlJc w:val="left"/>
      <w:pPr>
        <w:ind w:left="3470" w:hanging="451"/>
      </w:pPr>
      <w:rPr>
        <w:rFonts w:hint="default"/>
      </w:rPr>
    </w:lvl>
    <w:lvl w:ilvl="4" w:tplc="ABD47DAA">
      <w:numFmt w:val="bullet"/>
      <w:lvlText w:val="•"/>
      <w:lvlJc w:val="left"/>
      <w:pPr>
        <w:ind w:left="4467" w:hanging="451"/>
      </w:pPr>
      <w:rPr>
        <w:rFonts w:hint="default"/>
      </w:rPr>
    </w:lvl>
    <w:lvl w:ilvl="5" w:tplc="5246D8BC">
      <w:numFmt w:val="bullet"/>
      <w:lvlText w:val="•"/>
      <w:lvlJc w:val="left"/>
      <w:pPr>
        <w:ind w:left="5464" w:hanging="451"/>
      </w:pPr>
      <w:rPr>
        <w:rFonts w:hint="default"/>
      </w:rPr>
    </w:lvl>
    <w:lvl w:ilvl="6" w:tplc="41B4E12C">
      <w:numFmt w:val="bullet"/>
      <w:lvlText w:val="•"/>
      <w:lvlJc w:val="left"/>
      <w:pPr>
        <w:ind w:left="6461" w:hanging="451"/>
      </w:pPr>
      <w:rPr>
        <w:rFonts w:hint="default"/>
      </w:rPr>
    </w:lvl>
    <w:lvl w:ilvl="7" w:tplc="E61A37E8">
      <w:numFmt w:val="bullet"/>
      <w:lvlText w:val="•"/>
      <w:lvlJc w:val="left"/>
      <w:pPr>
        <w:ind w:left="7458" w:hanging="451"/>
      </w:pPr>
      <w:rPr>
        <w:rFonts w:hint="default"/>
      </w:rPr>
    </w:lvl>
    <w:lvl w:ilvl="8" w:tplc="50B6D6C8">
      <w:numFmt w:val="bullet"/>
      <w:lvlText w:val="•"/>
      <w:lvlJc w:val="left"/>
      <w:pPr>
        <w:ind w:left="8455" w:hanging="451"/>
      </w:pPr>
      <w:rPr>
        <w:rFonts w:hint="default"/>
      </w:rPr>
    </w:lvl>
  </w:abstractNum>
  <w:abstractNum w:abstractNumId="3">
    <w:nsid w:val="043A4E06"/>
    <w:multiLevelType w:val="hybridMultilevel"/>
    <w:tmpl w:val="FFFFFFFF"/>
    <w:lvl w:ilvl="0" w:tplc="E53E3CB8">
      <w:numFmt w:val="bullet"/>
      <w:lvlText w:val="-"/>
      <w:lvlJc w:val="left"/>
      <w:pPr>
        <w:ind w:left="478" w:hanging="144"/>
      </w:pPr>
      <w:rPr>
        <w:rFonts w:hint="default"/>
        <w:w w:val="99"/>
      </w:rPr>
    </w:lvl>
    <w:lvl w:ilvl="1" w:tplc="C916C5F6">
      <w:numFmt w:val="bullet"/>
      <w:lvlText w:val="-"/>
      <w:lvlJc w:val="left"/>
      <w:pPr>
        <w:ind w:left="5127" w:hanging="140"/>
      </w:pPr>
      <w:rPr>
        <w:rFonts w:ascii="Times New Roman" w:eastAsia="Times New Roman" w:hAnsi="Times New Roman" w:hint="default"/>
        <w:w w:val="94"/>
        <w:sz w:val="24"/>
      </w:rPr>
    </w:lvl>
    <w:lvl w:ilvl="2" w:tplc="10526154">
      <w:numFmt w:val="bullet"/>
      <w:lvlText w:val="•"/>
      <w:lvlJc w:val="left"/>
      <w:pPr>
        <w:ind w:left="5677" w:hanging="140"/>
      </w:pPr>
      <w:rPr>
        <w:rFonts w:hint="default"/>
      </w:rPr>
    </w:lvl>
    <w:lvl w:ilvl="3" w:tplc="5E66FE12">
      <w:numFmt w:val="bullet"/>
      <w:lvlText w:val="•"/>
      <w:lvlJc w:val="left"/>
      <w:pPr>
        <w:ind w:left="6235" w:hanging="140"/>
      </w:pPr>
      <w:rPr>
        <w:rFonts w:hint="default"/>
      </w:rPr>
    </w:lvl>
    <w:lvl w:ilvl="4" w:tplc="83E8CC38">
      <w:numFmt w:val="bullet"/>
      <w:lvlText w:val="•"/>
      <w:lvlJc w:val="left"/>
      <w:pPr>
        <w:ind w:left="6792" w:hanging="140"/>
      </w:pPr>
      <w:rPr>
        <w:rFonts w:hint="default"/>
      </w:rPr>
    </w:lvl>
    <w:lvl w:ilvl="5" w:tplc="2B90A386">
      <w:numFmt w:val="bullet"/>
      <w:lvlText w:val="•"/>
      <w:lvlJc w:val="left"/>
      <w:pPr>
        <w:ind w:left="7350" w:hanging="140"/>
      </w:pPr>
      <w:rPr>
        <w:rFonts w:hint="default"/>
      </w:rPr>
    </w:lvl>
    <w:lvl w:ilvl="6" w:tplc="BDFC06CA">
      <w:numFmt w:val="bullet"/>
      <w:lvlText w:val="•"/>
      <w:lvlJc w:val="left"/>
      <w:pPr>
        <w:ind w:left="7908" w:hanging="140"/>
      </w:pPr>
      <w:rPr>
        <w:rFonts w:hint="default"/>
      </w:rPr>
    </w:lvl>
    <w:lvl w:ilvl="7" w:tplc="CD2A80C6">
      <w:numFmt w:val="bullet"/>
      <w:lvlText w:val="•"/>
      <w:lvlJc w:val="left"/>
      <w:pPr>
        <w:ind w:left="8465" w:hanging="140"/>
      </w:pPr>
      <w:rPr>
        <w:rFonts w:hint="default"/>
      </w:rPr>
    </w:lvl>
    <w:lvl w:ilvl="8" w:tplc="C91823FC">
      <w:numFmt w:val="bullet"/>
      <w:lvlText w:val="•"/>
      <w:lvlJc w:val="left"/>
      <w:pPr>
        <w:ind w:left="9023" w:hanging="140"/>
      </w:pPr>
      <w:rPr>
        <w:rFonts w:hint="default"/>
      </w:rPr>
    </w:lvl>
  </w:abstractNum>
  <w:abstractNum w:abstractNumId="4">
    <w:nsid w:val="044A457D"/>
    <w:multiLevelType w:val="hybridMultilevel"/>
    <w:tmpl w:val="FFFFFFFF"/>
    <w:lvl w:ilvl="0" w:tplc="2FA40A7A">
      <w:start w:val="1"/>
      <w:numFmt w:val="decimal"/>
      <w:lvlText w:val="%1."/>
      <w:lvlJc w:val="left"/>
      <w:pPr>
        <w:ind w:left="478" w:hanging="41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AD24458">
      <w:numFmt w:val="bullet"/>
      <w:lvlText w:val="•"/>
      <w:lvlJc w:val="left"/>
      <w:pPr>
        <w:ind w:left="1476" w:hanging="413"/>
      </w:pPr>
      <w:rPr>
        <w:rFonts w:hint="default"/>
      </w:rPr>
    </w:lvl>
    <w:lvl w:ilvl="2" w:tplc="443AB776">
      <w:numFmt w:val="bullet"/>
      <w:lvlText w:val="•"/>
      <w:lvlJc w:val="left"/>
      <w:pPr>
        <w:ind w:left="2473" w:hanging="413"/>
      </w:pPr>
      <w:rPr>
        <w:rFonts w:hint="default"/>
      </w:rPr>
    </w:lvl>
    <w:lvl w:ilvl="3" w:tplc="C9E284B0">
      <w:numFmt w:val="bullet"/>
      <w:lvlText w:val="•"/>
      <w:lvlJc w:val="left"/>
      <w:pPr>
        <w:ind w:left="3470" w:hanging="413"/>
      </w:pPr>
      <w:rPr>
        <w:rFonts w:hint="default"/>
      </w:rPr>
    </w:lvl>
    <w:lvl w:ilvl="4" w:tplc="FD36ABF8">
      <w:numFmt w:val="bullet"/>
      <w:lvlText w:val="•"/>
      <w:lvlJc w:val="left"/>
      <w:pPr>
        <w:ind w:left="4467" w:hanging="413"/>
      </w:pPr>
      <w:rPr>
        <w:rFonts w:hint="default"/>
      </w:rPr>
    </w:lvl>
    <w:lvl w:ilvl="5" w:tplc="B6FC6D98">
      <w:numFmt w:val="bullet"/>
      <w:lvlText w:val="•"/>
      <w:lvlJc w:val="left"/>
      <w:pPr>
        <w:ind w:left="5464" w:hanging="413"/>
      </w:pPr>
      <w:rPr>
        <w:rFonts w:hint="default"/>
      </w:rPr>
    </w:lvl>
    <w:lvl w:ilvl="6" w:tplc="FDA411BC">
      <w:numFmt w:val="bullet"/>
      <w:lvlText w:val="•"/>
      <w:lvlJc w:val="left"/>
      <w:pPr>
        <w:ind w:left="6461" w:hanging="413"/>
      </w:pPr>
      <w:rPr>
        <w:rFonts w:hint="default"/>
      </w:rPr>
    </w:lvl>
    <w:lvl w:ilvl="7" w:tplc="D73CA9F0">
      <w:numFmt w:val="bullet"/>
      <w:lvlText w:val="•"/>
      <w:lvlJc w:val="left"/>
      <w:pPr>
        <w:ind w:left="7458" w:hanging="413"/>
      </w:pPr>
      <w:rPr>
        <w:rFonts w:hint="default"/>
      </w:rPr>
    </w:lvl>
    <w:lvl w:ilvl="8" w:tplc="0846A032">
      <w:numFmt w:val="bullet"/>
      <w:lvlText w:val="•"/>
      <w:lvlJc w:val="left"/>
      <w:pPr>
        <w:ind w:left="8455" w:hanging="413"/>
      </w:pPr>
      <w:rPr>
        <w:rFonts w:hint="default"/>
      </w:rPr>
    </w:lvl>
  </w:abstractNum>
  <w:abstractNum w:abstractNumId="5">
    <w:nsid w:val="046E155C"/>
    <w:multiLevelType w:val="hybridMultilevel"/>
    <w:tmpl w:val="FFFFFFFF"/>
    <w:lvl w:ilvl="0" w:tplc="20C0EF22">
      <w:numFmt w:val="bullet"/>
      <w:lvlText w:val="•"/>
      <w:lvlJc w:val="left"/>
      <w:pPr>
        <w:ind w:left="285" w:hanging="144"/>
      </w:pPr>
      <w:rPr>
        <w:rFonts w:ascii="Times New Roman" w:eastAsia="Times New Roman" w:hAnsi="Times New Roman" w:hint="default"/>
        <w:w w:val="100"/>
        <w:sz w:val="24"/>
      </w:rPr>
    </w:lvl>
    <w:lvl w:ilvl="1" w:tplc="A6A81B18">
      <w:numFmt w:val="bullet"/>
      <w:lvlText w:val="•"/>
      <w:lvlJc w:val="left"/>
      <w:pPr>
        <w:ind w:left="1264" w:hanging="144"/>
      </w:pPr>
      <w:rPr>
        <w:rFonts w:hint="default"/>
      </w:rPr>
    </w:lvl>
    <w:lvl w:ilvl="2" w:tplc="EB3E61C8">
      <w:numFmt w:val="bullet"/>
      <w:lvlText w:val="•"/>
      <w:lvlJc w:val="left"/>
      <w:pPr>
        <w:ind w:left="2249" w:hanging="144"/>
      </w:pPr>
      <w:rPr>
        <w:rFonts w:hint="default"/>
      </w:rPr>
    </w:lvl>
    <w:lvl w:ilvl="3" w:tplc="C786197C">
      <w:numFmt w:val="bullet"/>
      <w:lvlText w:val="•"/>
      <w:lvlJc w:val="left"/>
      <w:pPr>
        <w:ind w:left="3234" w:hanging="144"/>
      </w:pPr>
      <w:rPr>
        <w:rFonts w:hint="default"/>
      </w:rPr>
    </w:lvl>
    <w:lvl w:ilvl="4" w:tplc="220EDD0E">
      <w:numFmt w:val="bullet"/>
      <w:lvlText w:val="•"/>
      <w:lvlJc w:val="left"/>
      <w:pPr>
        <w:ind w:left="4219" w:hanging="144"/>
      </w:pPr>
      <w:rPr>
        <w:rFonts w:hint="default"/>
      </w:rPr>
    </w:lvl>
    <w:lvl w:ilvl="5" w:tplc="0764D888">
      <w:numFmt w:val="bullet"/>
      <w:lvlText w:val="•"/>
      <w:lvlJc w:val="left"/>
      <w:pPr>
        <w:ind w:left="5204" w:hanging="144"/>
      </w:pPr>
      <w:rPr>
        <w:rFonts w:hint="default"/>
      </w:rPr>
    </w:lvl>
    <w:lvl w:ilvl="6" w:tplc="7DACD182">
      <w:numFmt w:val="bullet"/>
      <w:lvlText w:val="•"/>
      <w:lvlJc w:val="left"/>
      <w:pPr>
        <w:ind w:left="6189" w:hanging="144"/>
      </w:pPr>
      <w:rPr>
        <w:rFonts w:hint="default"/>
      </w:rPr>
    </w:lvl>
    <w:lvl w:ilvl="7" w:tplc="0210A052">
      <w:numFmt w:val="bullet"/>
      <w:lvlText w:val="•"/>
      <w:lvlJc w:val="left"/>
      <w:pPr>
        <w:ind w:left="7174" w:hanging="144"/>
      </w:pPr>
      <w:rPr>
        <w:rFonts w:hint="default"/>
      </w:rPr>
    </w:lvl>
    <w:lvl w:ilvl="8" w:tplc="ED325316">
      <w:numFmt w:val="bullet"/>
      <w:lvlText w:val="•"/>
      <w:lvlJc w:val="left"/>
      <w:pPr>
        <w:ind w:left="8159" w:hanging="144"/>
      </w:pPr>
      <w:rPr>
        <w:rFonts w:hint="default"/>
      </w:rPr>
    </w:lvl>
  </w:abstractNum>
  <w:abstractNum w:abstractNumId="6">
    <w:nsid w:val="05967E15"/>
    <w:multiLevelType w:val="hybridMultilevel"/>
    <w:tmpl w:val="FFFFFFFF"/>
    <w:lvl w:ilvl="0" w:tplc="8990C6BA">
      <w:start w:val="1"/>
      <w:numFmt w:val="upperRoman"/>
      <w:lvlText w:val="%1."/>
      <w:lvlJc w:val="left"/>
      <w:pPr>
        <w:ind w:left="478" w:hanging="206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</w:rPr>
    </w:lvl>
    <w:lvl w:ilvl="1" w:tplc="466AB1EA">
      <w:start w:val="1"/>
      <w:numFmt w:val="decimal"/>
      <w:lvlText w:val="%2."/>
      <w:lvlJc w:val="left"/>
      <w:pPr>
        <w:ind w:left="72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0DC0FC88">
      <w:numFmt w:val="bullet"/>
      <w:lvlText w:val="•"/>
      <w:lvlJc w:val="left"/>
      <w:pPr>
        <w:ind w:left="1800" w:hanging="245"/>
      </w:pPr>
      <w:rPr>
        <w:rFonts w:hint="default"/>
      </w:rPr>
    </w:lvl>
    <w:lvl w:ilvl="3" w:tplc="7A102072">
      <w:numFmt w:val="bullet"/>
      <w:lvlText w:val="•"/>
      <w:lvlJc w:val="left"/>
      <w:pPr>
        <w:ind w:left="2881" w:hanging="245"/>
      </w:pPr>
      <w:rPr>
        <w:rFonts w:hint="default"/>
      </w:rPr>
    </w:lvl>
    <w:lvl w:ilvl="4" w:tplc="28DAB5A6">
      <w:numFmt w:val="bullet"/>
      <w:lvlText w:val="•"/>
      <w:lvlJc w:val="left"/>
      <w:pPr>
        <w:ind w:left="3962" w:hanging="245"/>
      </w:pPr>
      <w:rPr>
        <w:rFonts w:hint="default"/>
      </w:rPr>
    </w:lvl>
    <w:lvl w:ilvl="5" w:tplc="35D8028A">
      <w:numFmt w:val="bullet"/>
      <w:lvlText w:val="•"/>
      <w:lvlJc w:val="left"/>
      <w:pPr>
        <w:ind w:left="5043" w:hanging="245"/>
      </w:pPr>
      <w:rPr>
        <w:rFonts w:hint="default"/>
      </w:rPr>
    </w:lvl>
    <w:lvl w:ilvl="6" w:tplc="CFB295F6">
      <w:numFmt w:val="bullet"/>
      <w:lvlText w:val="•"/>
      <w:lvlJc w:val="left"/>
      <w:pPr>
        <w:ind w:left="6124" w:hanging="245"/>
      </w:pPr>
      <w:rPr>
        <w:rFonts w:hint="default"/>
      </w:rPr>
    </w:lvl>
    <w:lvl w:ilvl="7" w:tplc="8724DB2A">
      <w:numFmt w:val="bullet"/>
      <w:lvlText w:val="•"/>
      <w:lvlJc w:val="left"/>
      <w:pPr>
        <w:ind w:left="7205" w:hanging="245"/>
      </w:pPr>
      <w:rPr>
        <w:rFonts w:hint="default"/>
      </w:rPr>
    </w:lvl>
    <w:lvl w:ilvl="8" w:tplc="6B88AF04">
      <w:numFmt w:val="bullet"/>
      <w:lvlText w:val="•"/>
      <w:lvlJc w:val="left"/>
      <w:pPr>
        <w:ind w:left="8286" w:hanging="245"/>
      </w:pPr>
      <w:rPr>
        <w:rFonts w:hint="default"/>
      </w:rPr>
    </w:lvl>
  </w:abstractNum>
  <w:abstractNum w:abstractNumId="7">
    <w:nsid w:val="0598550C"/>
    <w:multiLevelType w:val="hybridMultilevel"/>
    <w:tmpl w:val="FFFFFFFF"/>
    <w:lvl w:ilvl="0" w:tplc="E2A2EAA2">
      <w:numFmt w:val="bullet"/>
      <w:lvlText w:val="•"/>
      <w:lvlJc w:val="left"/>
      <w:pPr>
        <w:ind w:left="478" w:hanging="360"/>
      </w:pPr>
      <w:rPr>
        <w:rFonts w:hint="default"/>
        <w:w w:val="100"/>
      </w:rPr>
    </w:lvl>
    <w:lvl w:ilvl="1" w:tplc="03DC573E">
      <w:numFmt w:val="bullet"/>
      <w:lvlText w:val="•"/>
      <w:lvlJc w:val="left"/>
      <w:pPr>
        <w:ind w:left="478" w:hanging="721"/>
      </w:pPr>
      <w:rPr>
        <w:rFonts w:hint="default"/>
        <w:w w:val="100"/>
      </w:rPr>
    </w:lvl>
    <w:lvl w:ilvl="2" w:tplc="5A9A4302">
      <w:numFmt w:val="bullet"/>
      <w:lvlText w:val="•"/>
      <w:lvlJc w:val="left"/>
      <w:pPr>
        <w:ind w:left="2473" w:hanging="721"/>
      </w:pPr>
      <w:rPr>
        <w:rFonts w:hint="default"/>
      </w:rPr>
    </w:lvl>
    <w:lvl w:ilvl="3" w:tplc="386E284E">
      <w:numFmt w:val="bullet"/>
      <w:lvlText w:val="•"/>
      <w:lvlJc w:val="left"/>
      <w:pPr>
        <w:ind w:left="3470" w:hanging="721"/>
      </w:pPr>
      <w:rPr>
        <w:rFonts w:hint="default"/>
      </w:rPr>
    </w:lvl>
    <w:lvl w:ilvl="4" w:tplc="C338D18C">
      <w:numFmt w:val="bullet"/>
      <w:lvlText w:val="•"/>
      <w:lvlJc w:val="left"/>
      <w:pPr>
        <w:ind w:left="4467" w:hanging="721"/>
      </w:pPr>
      <w:rPr>
        <w:rFonts w:hint="default"/>
      </w:rPr>
    </w:lvl>
    <w:lvl w:ilvl="5" w:tplc="66D2131C">
      <w:numFmt w:val="bullet"/>
      <w:lvlText w:val="•"/>
      <w:lvlJc w:val="left"/>
      <w:pPr>
        <w:ind w:left="5464" w:hanging="721"/>
      </w:pPr>
      <w:rPr>
        <w:rFonts w:hint="default"/>
      </w:rPr>
    </w:lvl>
    <w:lvl w:ilvl="6" w:tplc="8B16550A">
      <w:numFmt w:val="bullet"/>
      <w:lvlText w:val="•"/>
      <w:lvlJc w:val="left"/>
      <w:pPr>
        <w:ind w:left="6461" w:hanging="721"/>
      </w:pPr>
      <w:rPr>
        <w:rFonts w:hint="default"/>
      </w:rPr>
    </w:lvl>
    <w:lvl w:ilvl="7" w:tplc="E3C6B3F2">
      <w:numFmt w:val="bullet"/>
      <w:lvlText w:val="•"/>
      <w:lvlJc w:val="left"/>
      <w:pPr>
        <w:ind w:left="7458" w:hanging="721"/>
      </w:pPr>
      <w:rPr>
        <w:rFonts w:hint="default"/>
      </w:rPr>
    </w:lvl>
    <w:lvl w:ilvl="8" w:tplc="BCB01AA8">
      <w:numFmt w:val="bullet"/>
      <w:lvlText w:val="•"/>
      <w:lvlJc w:val="left"/>
      <w:pPr>
        <w:ind w:left="8455" w:hanging="721"/>
      </w:pPr>
      <w:rPr>
        <w:rFonts w:hint="default"/>
      </w:rPr>
    </w:lvl>
  </w:abstractNum>
  <w:abstractNum w:abstractNumId="8">
    <w:nsid w:val="089C0332"/>
    <w:multiLevelType w:val="hybridMultilevel"/>
    <w:tmpl w:val="FFFFFFFF"/>
    <w:lvl w:ilvl="0" w:tplc="A1407EEE">
      <w:start w:val="1"/>
      <w:numFmt w:val="decimal"/>
      <w:lvlText w:val="%1."/>
      <w:lvlJc w:val="left"/>
      <w:pPr>
        <w:ind w:left="478" w:hanging="370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E788C8E8">
      <w:numFmt w:val="bullet"/>
      <w:lvlText w:val="•"/>
      <w:lvlJc w:val="left"/>
      <w:pPr>
        <w:ind w:left="1476" w:hanging="370"/>
      </w:pPr>
      <w:rPr>
        <w:rFonts w:hint="default"/>
      </w:rPr>
    </w:lvl>
    <w:lvl w:ilvl="2" w:tplc="F12CC63E">
      <w:numFmt w:val="bullet"/>
      <w:lvlText w:val="•"/>
      <w:lvlJc w:val="left"/>
      <w:pPr>
        <w:ind w:left="2473" w:hanging="370"/>
      </w:pPr>
      <w:rPr>
        <w:rFonts w:hint="default"/>
      </w:rPr>
    </w:lvl>
    <w:lvl w:ilvl="3" w:tplc="E4B82956">
      <w:numFmt w:val="bullet"/>
      <w:lvlText w:val="•"/>
      <w:lvlJc w:val="left"/>
      <w:pPr>
        <w:ind w:left="3470" w:hanging="370"/>
      </w:pPr>
      <w:rPr>
        <w:rFonts w:hint="default"/>
      </w:rPr>
    </w:lvl>
    <w:lvl w:ilvl="4" w:tplc="3C70274A">
      <w:numFmt w:val="bullet"/>
      <w:lvlText w:val="•"/>
      <w:lvlJc w:val="left"/>
      <w:pPr>
        <w:ind w:left="4467" w:hanging="370"/>
      </w:pPr>
      <w:rPr>
        <w:rFonts w:hint="default"/>
      </w:rPr>
    </w:lvl>
    <w:lvl w:ilvl="5" w:tplc="90A0C530">
      <w:numFmt w:val="bullet"/>
      <w:lvlText w:val="•"/>
      <w:lvlJc w:val="left"/>
      <w:pPr>
        <w:ind w:left="5464" w:hanging="370"/>
      </w:pPr>
      <w:rPr>
        <w:rFonts w:hint="default"/>
      </w:rPr>
    </w:lvl>
    <w:lvl w:ilvl="6" w:tplc="46F6C3AC">
      <w:numFmt w:val="bullet"/>
      <w:lvlText w:val="•"/>
      <w:lvlJc w:val="left"/>
      <w:pPr>
        <w:ind w:left="6461" w:hanging="370"/>
      </w:pPr>
      <w:rPr>
        <w:rFonts w:hint="default"/>
      </w:rPr>
    </w:lvl>
    <w:lvl w:ilvl="7" w:tplc="26A28732">
      <w:numFmt w:val="bullet"/>
      <w:lvlText w:val="•"/>
      <w:lvlJc w:val="left"/>
      <w:pPr>
        <w:ind w:left="7458" w:hanging="370"/>
      </w:pPr>
      <w:rPr>
        <w:rFonts w:hint="default"/>
      </w:rPr>
    </w:lvl>
    <w:lvl w:ilvl="8" w:tplc="199829CA">
      <w:numFmt w:val="bullet"/>
      <w:lvlText w:val="•"/>
      <w:lvlJc w:val="left"/>
      <w:pPr>
        <w:ind w:left="8455" w:hanging="370"/>
      </w:pPr>
      <w:rPr>
        <w:rFonts w:hint="default"/>
      </w:rPr>
    </w:lvl>
  </w:abstractNum>
  <w:abstractNum w:abstractNumId="9">
    <w:nsid w:val="0F1F5D97"/>
    <w:multiLevelType w:val="hybridMultilevel"/>
    <w:tmpl w:val="FFFFFFFF"/>
    <w:lvl w:ilvl="0" w:tplc="69B271E8">
      <w:start w:val="1"/>
      <w:numFmt w:val="decimal"/>
      <w:lvlText w:val="%1."/>
      <w:lvlJc w:val="left"/>
      <w:pPr>
        <w:ind w:left="478" w:hanging="312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343C3340">
      <w:numFmt w:val="bullet"/>
      <w:lvlText w:val="•"/>
      <w:lvlJc w:val="left"/>
      <w:pPr>
        <w:ind w:left="1476" w:hanging="312"/>
      </w:pPr>
      <w:rPr>
        <w:rFonts w:hint="default"/>
      </w:rPr>
    </w:lvl>
    <w:lvl w:ilvl="2" w:tplc="6C021E6C">
      <w:numFmt w:val="bullet"/>
      <w:lvlText w:val="•"/>
      <w:lvlJc w:val="left"/>
      <w:pPr>
        <w:ind w:left="2473" w:hanging="312"/>
      </w:pPr>
      <w:rPr>
        <w:rFonts w:hint="default"/>
      </w:rPr>
    </w:lvl>
    <w:lvl w:ilvl="3" w:tplc="56BCD64E">
      <w:numFmt w:val="bullet"/>
      <w:lvlText w:val="•"/>
      <w:lvlJc w:val="left"/>
      <w:pPr>
        <w:ind w:left="3470" w:hanging="312"/>
      </w:pPr>
      <w:rPr>
        <w:rFonts w:hint="default"/>
      </w:rPr>
    </w:lvl>
    <w:lvl w:ilvl="4" w:tplc="EB3E2E70">
      <w:numFmt w:val="bullet"/>
      <w:lvlText w:val="•"/>
      <w:lvlJc w:val="left"/>
      <w:pPr>
        <w:ind w:left="4467" w:hanging="312"/>
      </w:pPr>
      <w:rPr>
        <w:rFonts w:hint="default"/>
      </w:rPr>
    </w:lvl>
    <w:lvl w:ilvl="5" w:tplc="E63C4140">
      <w:numFmt w:val="bullet"/>
      <w:lvlText w:val="•"/>
      <w:lvlJc w:val="left"/>
      <w:pPr>
        <w:ind w:left="5464" w:hanging="312"/>
      </w:pPr>
      <w:rPr>
        <w:rFonts w:hint="default"/>
      </w:rPr>
    </w:lvl>
    <w:lvl w:ilvl="6" w:tplc="8ADA2E14">
      <w:numFmt w:val="bullet"/>
      <w:lvlText w:val="•"/>
      <w:lvlJc w:val="left"/>
      <w:pPr>
        <w:ind w:left="6461" w:hanging="312"/>
      </w:pPr>
      <w:rPr>
        <w:rFonts w:hint="default"/>
      </w:rPr>
    </w:lvl>
    <w:lvl w:ilvl="7" w:tplc="127C9318">
      <w:numFmt w:val="bullet"/>
      <w:lvlText w:val="•"/>
      <w:lvlJc w:val="left"/>
      <w:pPr>
        <w:ind w:left="7458" w:hanging="312"/>
      </w:pPr>
      <w:rPr>
        <w:rFonts w:hint="default"/>
      </w:rPr>
    </w:lvl>
    <w:lvl w:ilvl="8" w:tplc="7BB091B2">
      <w:numFmt w:val="bullet"/>
      <w:lvlText w:val="•"/>
      <w:lvlJc w:val="left"/>
      <w:pPr>
        <w:ind w:left="8455" w:hanging="312"/>
      </w:pPr>
      <w:rPr>
        <w:rFonts w:hint="default"/>
      </w:rPr>
    </w:lvl>
  </w:abstractNum>
  <w:abstractNum w:abstractNumId="10">
    <w:nsid w:val="21E2223A"/>
    <w:multiLevelType w:val="hybridMultilevel"/>
    <w:tmpl w:val="FFFFFFFF"/>
    <w:lvl w:ilvl="0" w:tplc="6CCC4572">
      <w:start w:val="1"/>
      <w:numFmt w:val="decimal"/>
      <w:lvlText w:val="%1."/>
      <w:lvlJc w:val="left"/>
      <w:pPr>
        <w:ind w:left="478" w:hanging="28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CF41B68">
      <w:numFmt w:val="bullet"/>
      <w:lvlText w:val="•"/>
      <w:lvlJc w:val="left"/>
      <w:pPr>
        <w:ind w:left="1476" w:hanging="283"/>
      </w:pPr>
      <w:rPr>
        <w:rFonts w:hint="default"/>
      </w:rPr>
    </w:lvl>
    <w:lvl w:ilvl="2" w:tplc="DF962396">
      <w:numFmt w:val="bullet"/>
      <w:lvlText w:val="•"/>
      <w:lvlJc w:val="left"/>
      <w:pPr>
        <w:ind w:left="2473" w:hanging="283"/>
      </w:pPr>
      <w:rPr>
        <w:rFonts w:hint="default"/>
      </w:rPr>
    </w:lvl>
    <w:lvl w:ilvl="3" w:tplc="9C945530">
      <w:numFmt w:val="bullet"/>
      <w:lvlText w:val="•"/>
      <w:lvlJc w:val="left"/>
      <w:pPr>
        <w:ind w:left="3470" w:hanging="283"/>
      </w:pPr>
      <w:rPr>
        <w:rFonts w:hint="default"/>
      </w:rPr>
    </w:lvl>
    <w:lvl w:ilvl="4" w:tplc="89FC326C">
      <w:numFmt w:val="bullet"/>
      <w:lvlText w:val="•"/>
      <w:lvlJc w:val="left"/>
      <w:pPr>
        <w:ind w:left="4467" w:hanging="283"/>
      </w:pPr>
      <w:rPr>
        <w:rFonts w:hint="default"/>
      </w:rPr>
    </w:lvl>
    <w:lvl w:ilvl="5" w:tplc="BD0859C2">
      <w:numFmt w:val="bullet"/>
      <w:lvlText w:val="•"/>
      <w:lvlJc w:val="left"/>
      <w:pPr>
        <w:ind w:left="5464" w:hanging="283"/>
      </w:pPr>
      <w:rPr>
        <w:rFonts w:hint="default"/>
      </w:rPr>
    </w:lvl>
    <w:lvl w:ilvl="6" w:tplc="CF9AF59A">
      <w:numFmt w:val="bullet"/>
      <w:lvlText w:val="•"/>
      <w:lvlJc w:val="left"/>
      <w:pPr>
        <w:ind w:left="6461" w:hanging="283"/>
      </w:pPr>
      <w:rPr>
        <w:rFonts w:hint="default"/>
      </w:rPr>
    </w:lvl>
    <w:lvl w:ilvl="7" w:tplc="9FA6395E">
      <w:numFmt w:val="bullet"/>
      <w:lvlText w:val="•"/>
      <w:lvlJc w:val="left"/>
      <w:pPr>
        <w:ind w:left="7458" w:hanging="283"/>
      </w:pPr>
      <w:rPr>
        <w:rFonts w:hint="default"/>
      </w:rPr>
    </w:lvl>
    <w:lvl w:ilvl="8" w:tplc="598E30BC">
      <w:numFmt w:val="bullet"/>
      <w:lvlText w:val="•"/>
      <w:lvlJc w:val="left"/>
      <w:pPr>
        <w:ind w:left="8455" w:hanging="283"/>
      </w:pPr>
      <w:rPr>
        <w:rFonts w:hint="default"/>
      </w:rPr>
    </w:lvl>
  </w:abstractNum>
  <w:abstractNum w:abstractNumId="11">
    <w:nsid w:val="24B03C69"/>
    <w:multiLevelType w:val="hybridMultilevel"/>
    <w:tmpl w:val="FFFFFFFF"/>
    <w:lvl w:ilvl="0" w:tplc="783631F0">
      <w:start w:val="1"/>
      <w:numFmt w:val="decimal"/>
      <w:lvlText w:val="%1."/>
      <w:lvlJc w:val="left"/>
      <w:pPr>
        <w:ind w:left="478" w:hanging="4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1FE471E">
      <w:numFmt w:val="bullet"/>
      <w:lvlText w:val="•"/>
      <w:lvlJc w:val="left"/>
      <w:pPr>
        <w:ind w:left="1476" w:hanging="408"/>
      </w:pPr>
      <w:rPr>
        <w:rFonts w:hint="default"/>
      </w:rPr>
    </w:lvl>
    <w:lvl w:ilvl="2" w:tplc="9B069A4C">
      <w:numFmt w:val="bullet"/>
      <w:lvlText w:val="•"/>
      <w:lvlJc w:val="left"/>
      <w:pPr>
        <w:ind w:left="2473" w:hanging="408"/>
      </w:pPr>
      <w:rPr>
        <w:rFonts w:hint="default"/>
      </w:rPr>
    </w:lvl>
    <w:lvl w:ilvl="3" w:tplc="F24C14B8">
      <w:numFmt w:val="bullet"/>
      <w:lvlText w:val="•"/>
      <w:lvlJc w:val="left"/>
      <w:pPr>
        <w:ind w:left="3470" w:hanging="408"/>
      </w:pPr>
      <w:rPr>
        <w:rFonts w:hint="default"/>
      </w:rPr>
    </w:lvl>
    <w:lvl w:ilvl="4" w:tplc="5DFAC004">
      <w:numFmt w:val="bullet"/>
      <w:lvlText w:val="•"/>
      <w:lvlJc w:val="left"/>
      <w:pPr>
        <w:ind w:left="4467" w:hanging="408"/>
      </w:pPr>
      <w:rPr>
        <w:rFonts w:hint="default"/>
      </w:rPr>
    </w:lvl>
    <w:lvl w:ilvl="5" w:tplc="FCAE6A66">
      <w:numFmt w:val="bullet"/>
      <w:lvlText w:val="•"/>
      <w:lvlJc w:val="left"/>
      <w:pPr>
        <w:ind w:left="5464" w:hanging="408"/>
      </w:pPr>
      <w:rPr>
        <w:rFonts w:hint="default"/>
      </w:rPr>
    </w:lvl>
    <w:lvl w:ilvl="6" w:tplc="3F06466E">
      <w:numFmt w:val="bullet"/>
      <w:lvlText w:val="•"/>
      <w:lvlJc w:val="left"/>
      <w:pPr>
        <w:ind w:left="6461" w:hanging="408"/>
      </w:pPr>
      <w:rPr>
        <w:rFonts w:hint="default"/>
      </w:rPr>
    </w:lvl>
    <w:lvl w:ilvl="7" w:tplc="61AEDC68">
      <w:numFmt w:val="bullet"/>
      <w:lvlText w:val="•"/>
      <w:lvlJc w:val="left"/>
      <w:pPr>
        <w:ind w:left="7458" w:hanging="408"/>
      </w:pPr>
      <w:rPr>
        <w:rFonts w:hint="default"/>
      </w:rPr>
    </w:lvl>
    <w:lvl w:ilvl="8" w:tplc="4150F0FC">
      <w:numFmt w:val="bullet"/>
      <w:lvlText w:val="•"/>
      <w:lvlJc w:val="left"/>
      <w:pPr>
        <w:ind w:left="8455" w:hanging="408"/>
      </w:pPr>
      <w:rPr>
        <w:rFonts w:hint="default"/>
      </w:rPr>
    </w:lvl>
  </w:abstractNum>
  <w:abstractNum w:abstractNumId="12">
    <w:nsid w:val="2AAF3A8F"/>
    <w:multiLevelType w:val="hybridMultilevel"/>
    <w:tmpl w:val="FFFFFFFF"/>
    <w:lvl w:ilvl="0" w:tplc="85104EFC">
      <w:start w:val="1"/>
      <w:numFmt w:val="decimal"/>
      <w:lvlText w:val="%1."/>
      <w:lvlJc w:val="left"/>
      <w:pPr>
        <w:ind w:left="478" w:hanging="278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694637D2">
      <w:numFmt w:val="bullet"/>
      <w:lvlText w:val="•"/>
      <w:lvlJc w:val="left"/>
      <w:pPr>
        <w:ind w:left="1476" w:hanging="278"/>
      </w:pPr>
      <w:rPr>
        <w:rFonts w:hint="default"/>
      </w:rPr>
    </w:lvl>
    <w:lvl w:ilvl="2" w:tplc="F29E3708">
      <w:numFmt w:val="bullet"/>
      <w:lvlText w:val="•"/>
      <w:lvlJc w:val="left"/>
      <w:pPr>
        <w:ind w:left="2473" w:hanging="278"/>
      </w:pPr>
      <w:rPr>
        <w:rFonts w:hint="default"/>
      </w:rPr>
    </w:lvl>
    <w:lvl w:ilvl="3" w:tplc="AF8C2742">
      <w:numFmt w:val="bullet"/>
      <w:lvlText w:val="•"/>
      <w:lvlJc w:val="left"/>
      <w:pPr>
        <w:ind w:left="3470" w:hanging="278"/>
      </w:pPr>
      <w:rPr>
        <w:rFonts w:hint="default"/>
      </w:rPr>
    </w:lvl>
    <w:lvl w:ilvl="4" w:tplc="7D1CFD86">
      <w:numFmt w:val="bullet"/>
      <w:lvlText w:val="•"/>
      <w:lvlJc w:val="left"/>
      <w:pPr>
        <w:ind w:left="4467" w:hanging="278"/>
      </w:pPr>
      <w:rPr>
        <w:rFonts w:hint="default"/>
      </w:rPr>
    </w:lvl>
    <w:lvl w:ilvl="5" w:tplc="A912B246">
      <w:numFmt w:val="bullet"/>
      <w:lvlText w:val="•"/>
      <w:lvlJc w:val="left"/>
      <w:pPr>
        <w:ind w:left="5464" w:hanging="278"/>
      </w:pPr>
      <w:rPr>
        <w:rFonts w:hint="default"/>
      </w:rPr>
    </w:lvl>
    <w:lvl w:ilvl="6" w:tplc="CF300E68">
      <w:numFmt w:val="bullet"/>
      <w:lvlText w:val="•"/>
      <w:lvlJc w:val="left"/>
      <w:pPr>
        <w:ind w:left="6461" w:hanging="278"/>
      </w:pPr>
      <w:rPr>
        <w:rFonts w:hint="default"/>
      </w:rPr>
    </w:lvl>
    <w:lvl w:ilvl="7" w:tplc="2334EA60">
      <w:numFmt w:val="bullet"/>
      <w:lvlText w:val="•"/>
      <w:lvlJc w:val="left"/>
      <w:pPr>
        <w:ind w:left="7458" w:hanging="278"/>
      </w:pPr>
      <w:rPr>
        <w:rFonts w:hint="default"/>
      </w:rPr>
    </w:lvl>
    <w:lvl w:ilvl="8" w:tplc="25A48B34">
      <w:numFmt w:val="bullet"/>
      <w:lvlText w:val="•"/>
      <w:lvlJc w:val="left"/>
      <w:pPr>
        <w:ind w:left="8455" w:hanging="278"/>
      </w:pPr>
      <w:rPr>
        <w:rFonts w:hint="default"/>
      </w:rPr>
    </w:lvl>
  </w:abstractNum>
  <w:abstractNum w:abstractNumId="13">
    <w:nsid w:val="2AFB1AC9"/>
    <w:multiLevelType w:val="hybridMultilevel"/>
    <w:tmpl w:val="FFFFFFFF"/>
    <w:lvl w:ilvl="0" w:tplc="9EB65456">
      <w:start w:val="1"/>
      <w:numFmt w:val="decimal"/>
      <w:lvlText w:val="%1."/>
      <w:lvlJc w:val="left"/>
      <w:pPr>
        <w:ind w:left="72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A7E075A">
      <w:numFmt w:val="bullet"/>
      <w:lvlText w:val="•"/>
      <w:lvlJc w:val="left"/>
      <w:pPr>
        <w:ind w:left="1692" w:hanging="245"/>
      </w:pPr>
      <w:rPr>
        <w:rFonts w:hint="default"/>
      </w:rPr>
    </w:lvl>
    <w:lvl w:ilvl="2" w:tplc="7CD0D056">
      <w:numFmt w:val="bullet"/>
      <w:lvlText w:val="•"/>
      <w:lvlJc w:val="left"/>
      <w:pPr>
        <w:ind w:left="2665" w:hanging="245"/>
      </w:pPr>
      <w:rPr>
        <w:rFonts w:hint="default"/>
      </w:rPr>
    </w:lvl>
    <w:lvl w:ilvl="3" w:tplc="0A62ACD6">
      <w:numFmt w:val="bullet"/>
      <w:lvlText w:val="•"/>
      <w:lvlJc w:val="left"/>
      <w:pPr>
        <w:ind w:left="3638" w:hanging="245"/>
      </w:pPr>
      <w:rPr>
        <w:rFonts w:hint="default"/>
      </w:rPr>
    </w:lvl>
    <w:lvl w:ilvl="4" w:tplc="F8BE5846">
      <w:numFmt w:val="bullet"/>
      <w:lvlText w:val="•"/>
      <w:lvlJc w:val="left"/>
      <w:pPr>
        <w:ind w:left="4611" w:hanging="245"/>
      </w:pPr>
      <w:rPr>
        <w:rFonts w:hint="default"/>
      </w:rPr>
    </w:lvl>
    <w:lvl w:ilvl="5" w:tplc="EF4AA222">
      <w:numFmt w:val="bullet"/>
      <w:lvlText w:val="•"/>
      <w:lvlJc w:val="left"/>
      <w:pPr>
        <w:ind w:left="5584" w:hanging="245"/>
      </w:pPr>
      <w:rPr>
        <w:rFonts w:hint="default"/>
      </w:rPr>
    </w:lvl>
    <w:lvl w:ilvl="6" w:tplc="7EF6214E">
      <w:numFmt w:val="bullet"/>
      <w:lvlText w:val="•"/>
      <w:lvlJc w:val="left"/>
      <w:pPr>
        <w:ind w:left="6557" w:hanging="245"/>
      </w:pPr>
      <w:rPr>
        <w:rFonts w:hint="default"/>
      </w:rPr>
    </w:lvl>
    <w:lvl w:ilvl="7" w:tplc="0DB06304">
      <w:numFmt w:val="bullet"/>
      <w:lvlText w:val="•"/>
      <w:lvlJc w:val="left"/>
      <w:pPr>
        <w:ind w:left="7530" w:hanging="245"/>
      </w:pPr>
      <w:rPr>
        <w:rFonts w:hint="default"/>
      </w:rPr>
    </w:lvl>
    <w:lvl w:ilvl="8" w:tplc="24F8C070">
      <w:numFmt w:val="bullet"/>
      <w:lvlText w:val="•"/>
      <w:lvlJc w:val="left"/>
      <w:pPr>
        <w:ind w:left="8503" w:hanging="245"/>
      </w:pPr>
      <w:rPr>
        <w:rFonts w:hint="default"/>
      </w:rPr>
    </w:lvl>
  </w:abstractNum>
  <w:abstractNum w:abstractNumId="14">
    <w:nsid w:val="2BA93C9E"/>
    <w:multiLevelType w:val="hybridMultilevel"/>
    <w:tmpl w:val="FFFFFFFF"/>
    <w:lvl w:ilvl="0" w:tplc="84E0E59C">
      <w:start w:val="1"/>
      <w:numFmt w:val="decimal"/>
      <w:lvlText w:val="%1."/>
      <w:lvlJc w:val="left"/>
      <w:pPr>
        <w:ind w:left="478" w:hanging="47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4FB8D328">
      <w:numFmt w:val="bullet"/>
      <w:lvlText w:val="•"/>
      <w:lvlJc w:val="left"/>
      <w:pPr>
        <w:ind w:left="1476" w:hanging="470"/>
      </w:pPr>
      <w:rPr>
        <w:rFonts w:hint="default"/>
      </w:rPr>
    </w:lvl>
    <w:lvl w:ilvl="2" w:tplc="56E4EFCE">
      <w:numFmt w:val="bullet"/>
      <w:lvlText w:val="•"/>
      <w:lvlJc w:val="left"/>
      <w:pPr>
        <w:ind w:left="2473" w:hanging="470"/>
      </w:pPr>
      <w:rPr>
        <w:rFonts w:hint="default"/>
      </w:rPr>
    </w:lvl>
    <w:lvl w:ilvl="3" w:tplc="78F4B2E6">
      <w:numFmt w:val="bullet"/>
      <w:lvlText w:val="•"/>
      <w:lvlJc w:val="left"/>
      <w:pPr>
        <w:ind w:left="3470" w:hanging="470"/>
      </w:pPr>
      <w:rPr>
        <w:rFonts w:hint="default"/>
      </w:rPr>
    </w:lvl>
    <w:lvl w:ilvl="4" w:tplc="D7BCE1E6">
      <w:numFmt w:val="bullet"/>
      <w:lvlText w:val="•"/>
      <w:lvlJc w:val="left"/>
      <w:pPr>
        <w:ind w:left="4467" w:hanging="470"/>
      </w:pPr>
      <w:rPr>
        <w:rFonts w:hint="default"/>
      </w:rPr>
    </w:lvl>
    <w:lvl w:ilvl="5" w:tplc="B81EF9B0">
      <w:numFmt w:val="bullet"/>
      <w:lvlText w:val="•"/>
      <w:lvlJc w:val="left"/>
      <w:pPr>
        <w:ind w:left="5464" w:hanging="470"/>
      </w:pPr>
      <w:rPr>
        <w:rFonts w:hint="default"/>
      </w:rPr>
    </w:lvl>
    <w:lvl w:ilvl="6" w:tplc="6524AF12">
      <w:numFmt w:val="bullet"/>
      <w:lvlText w:val="•"/>
      <w:lvlJc w:val="left"/>
      <w:pPr>
        <w:ind w:left="6461" w:hanging="470"/>
      </w:pPr>
      <w:rPr>
        <w:rFonts w:hint="default"/>
      </w:rPr>
    </w:lvl>
    <w:lvl w:ilvl="7" w:tplc="BD8E71F8">
      <w:numFmt w:val="bullet"/>
      <w:lvlText w:val="•"/>
      <w:lvlJc w:val="left"/>
      <w:pPr>
        <w:ind w:left="7458" w:hanging="470"/>
      </w:pPr>
      <w:rPr>
        <w:rFonts w:hint="default"/>
      </w:rPr>
    </w:lvl>
    <w:lvl w:ilvl="8" w:tplc="AC3E3672">
      <w:numFmt w:val="bullet"/>
      <w:lvlText w:val="•"/>
      <w:lvlJc w:val="left"/>
      <w:pPr>
        <w:ind w:left="8455" w:hanging="470"/>
      </w:pPr>
      <w:rPr>
        <w:rFonts w:hint="default"/>
      </w:rPr>
    </w:lvl>
  </w:abstractNum>
  <w:abstractNum w:abstractNumId="15">
    <w:nsid w:val="305A1922"/>
    <w:multiLevelType w:val="hybridMultilevel"/>
    <w:tmpl w:val="FFFFFFFF"/>
    <w:lvl w:ilvl="0" w:tplc="E6528390">
      <w:numFmt w:val="bullet"/>
      <w:lvlText w:val="-"/>
      <w:lvlJc w:val="left"/>
      <w:pPr>
        <w:ind w:left="147" w:hanging="144"/>
      </w:pPr>
      <w:rPr>
        <w:rFonts w:ascii="Times New Roman" w:eastAsia="Times New Roman" w:hAnsi="Times New Roman" w:hint="default"/>
        <w:w w:val="94"/>
        <w:sz w:val="24"/>
      </w:rPr>
    </w:lvl>
    <w:lvl w:ilvl="1" w:tplc="B57E14BC">
      <w:numFmt w:val="bullet"/>
      <w:lvlText w:val="•"/>
      <w:lvlJc w:val="left"/>
      <w:pPr>
        <w:ind w:left="484" w:hanging="144"/>
      </w:pPr>
      <w:rPr>
        <w:rFonts w:hint="default"/>
      </w:rPr>
    </w:lvl>
    <w:lvl w:ilvl="2" w:tplc="D4C8888C">
      <w:numFmt w:val="bullet"/>
      <w:lvlText w:val="•"/>
      <w:lvlJc w:val="left"/>
      <w:pPr>
        <w:ind w:left="829" w:hanging="144"/>
      </w:pPr>
      <w:rPr>
        <w:rFonts w:hint="default"/>
      </w:rPr>
    </w:lvl>
    <w:lvl w:ilvl="3" w:tplc="CE90F6E6">
      <w:numFmt w:val="bullet"/>
      <w:lvlText w:val="•"/>
      <w:lvlJc w:val="left"/>
      <w:pPr>
        <w:ind w:left="1173" w:hanging="144"/>
      </w:pPr>
      <w:rPr>
        <w:rFonts w:hint="default"/>
      </w:rPr>
    </w:lvl>
    <w:lvl w:ilvl="4" w:tplc="876EF1A2">
      <w:numFmt w:val="bullet"/>
      <w:lvlText w:val="•"/>
      <w:lvlJc w:val="left"/>
      <w:pPr>
        <w:ind w:left="1518" w:hanging="144"/>
      </w:pPr>
      <w:rPr>
        <w:rFonts w:hint="default"/>
      </w:rPr>
    </w:lvl>
    <w:lvl w:ilvl="5" w:tplc="68D4E9F0">
      <w:numFmt w:val="bullet"/>
      <w:lvlText w:val="•"/>
      <w:lvlJc w:val="left"/>
      <w:pPr>
        <w:ind w:left="1862" w:hanging="144"/>
      </w:pPr>
      <w:rPr>
        <w:rFonts w:hint="default"/>
      </w:rPr>
    </w:lvl>
    <w:lvl w:ilvl="6" w:tplc="28C8C5D2">
      <w:numFmt w:val="bullet"/>
      <w:lvlText w:val="•"/>
      <w:lvlJc w:val="left"/>
      <w:pPr>
        <w:ind w:left="2207" w:hanging="144"/>
      </w:pPr>
      <w:rPr>
        <w:rFonts w:hint="default"/>
      </w:rPr>
    </w:lvl>
    <w:lvl w:ilvl="7" w:tplc="AB346A4A">
      <w:numFmt w:val="bullet"/>
      <w:lvlText w:val="•"/>
      <w:lvlJc w:val="left"/>
      <w:pPr>
        <w:ind w:left="2551" w:hanging="144"/>
      </w:pPr>
      <w:rPr>
        <w:rFonts w:hint="default"/>
      </w:rPr>
    </w:lvl>
    <w:lvl w:ilvl="8" w:tplc="351A7768">
      <w:numFmt w:val="bullet"/>
      <w:lvlText w:val="•"/>
      <w:lvlJc w:val="left"/>
      <w:pPr>
        <w:ind w:left="2896" w:hanging="144"/>
      </w:pPr>
      <w:rPr>
        <w:rFonts w:hint="default"/>
      </w:rPr>
    </w:lvl>
  </w:abstractNum>
  <w:abstractNum w:abstractNumId="16">
    <w:nsid w:val="325D48EF"/>
    <w:multiLevelType w:val="hybridMultilevel"/>
    <w:tmpl w:val="3D541DFA"/>
    <w:lvl w:ilvl="0" w:tplc="4A4A7502">
      <w:start w:val="3"/>
      <w:numFmt w:val="decimal"/>
      <w:lvlText w:val="%1"/>
      <w:lvlJc w:val="left"/>
      <w:pPr>
        <w:ind w:left="3646" w:hanging="423"/>
      </w:pPr>
      <w:rPr>
        <w:rFonts w:cs="Times New Roman" w:hint="default"/>
      </w:rPr>
    </w:lvl>
    <w:lvl w:ilvl="1" w:tplc="632AE1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758DC42">
      <w:start w:val="1"/>
      <w:numFmt w:val="decimal"/>
      <w:lvlText w:val="%3)"/>
      <w:lvlJc w:val="left"/>
      <w:pPr>
        <w:ind w:left="285" w:hanging="46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 w:tplc="7BDE766A">
      <w:numFmt w:val="bullet"/>
      <w:lvlText w:val="•"/>
      <w:lvlJc w:val="left"/>
      <w:pPr>
        <w:ind w:left="5081" w:hanging="461"/>
      </w:pPr>
      <w:rPr>
        <w:rFonts w:hint="default"/>
      </w:rPr>
    </w:lvl>
    <w:lvl w:ilvl="4" w:tplc="51520A10">
      <w:numFmt w:val="bullet"/>
      <w:lvlText w:val="•"/>
      <w:lvlJc w:val="left"/>
      <w:pPr>
        <w:ind w:left="5802" w:hanging="461"/>
      </w:pPr>
      <w:rPr>
        <w:rFonts w:hint="default"/>
      </w:rPr>
    </w:lvl>
    <w:lvl w:ilvl="5" w:tplc="41C0B84E">
      <w:numFmt w:val="bullet"/>
      <w:lvlText w:val="•"/>
      <w:lvlJc w:val="left"/>
      <w:pPr>
        <w:ind w:left="6523" w:hanging="461"/>
      </w:pPr>
      <w:rPr>
        <w:rFonts w:hint="default"/>
      </w:rPr>
    </w:lvl>
    <w:lvl w:ilvl="6" w:tplc="FD125F4E">
      <w:numFmt w:val="bullet"/>
      <w:lvlText w:val="•"/>
      <w:lvlJc w:val="left"/>
      <w:pPr>
        <w:ind w:left="7244" w:hanging="461"/>
      </w:pPr>
      <w:rPr>
        <w:rFonts w:hint="default"/>
      </w:rPr>
    </w:lvl>
    <w:lvl w:ilvl="7" w:tplc="C910FFF4">
      <w:numFmt w:val="bullet"/>
      <w:lvlText w:val="•"/>
      <w:lvlJc w:val="left"/>
      <w:pPr>
        <w:ind w:left="7965" w:hanging="461"/>
      </w:pPr>
      <w:rPr>
        <w:rFonts w:hint="default"/>
      </w:rPr>
    </w:lvl>
    <w:lvl w:ilvl="8" w:tplc="B9B03AC4">
      <w:numFmt w:val="bullet"/>
      <w:lvlText w:val="•"/>
      <w:lvlJc w:val="left"/>
      <w:pPr>
        <w:ind w:left="8686" w:hanging="461"/>
      </w:pPr>
      <w:rPr>
        <w:rFonts w:hint="default"/>
      </w:rPr>
    </w:lvl>
  </w:abstractNum>
  <w:abstractNum w:abstractNumId="17">
    <w:nsid w:val="391817D6"/>
    <w:multiLevelType w:val="hybridMultilevel"/>
    <w:tmpl w:val="FFFFFFFF"/>
    <w:lvl w:ilvl="0" w:tplc="3BAA605A">
      <w:numFmt w:val="bullet"/>
      <w:lvlText w:val=""/>
      <w:lvlJc w:val="left"/>
      <w:pPr>
        <w:ind w:left="867" w:hanging="365"/>
      </w:pPr>
      <w:rPr>
        <w:rFonts w:ascii="Symbol" w:eastAsia="Times New Roman" w:hAnsi="Symbol" w:hint="default"/>
        <w:w w:val="100"/>
        <w:sz w:val="24"/>
      </w:rPr>
    </w:lvl>
    <w:lvl w:ilvl="1" w:tplc="B53C5A1C">
      <w:numFmt w:val="bullet"/>
      <w:lvlText w:val="•"/>
      <w:lvlJc w:val="left"/>
      <w:pPr>
        <w:ind w:left="1329" w:hanging="365"/>
      </w:pPr>
      <w:rPr>
        <w:rFonts w:hint="default"/>
      </w:rPr>
    </w:lvl>
    <w:lvl w:ilvl="2" w:tplc="7BFAC6FC">
      <w:numFmt w:val="bullet"/>
      <w:lvlText w:val="•"/>
      <w:lvlJc w:val="left"/>
      <w:pPr>
        <w:ind w:left="1799" w:hanging="365"/>
      </w:pPr>
      <w:rPr>
        <w:rFonts w:hint="default"/>
      </w:rPr>
    </w:lvl>
    <w:lvl w:ilvl="3" w:tplc="23A491D2">
      <w:numFmt w:val="bullet"/>
      <w:lvlText w:val="•"/>
      <w:lvlJc w:val="left"/>
      <w:pPr>
        <w:ind w:left="2269" w:hanging="365"/>
      </w:pPr>
      <w:rPr>
        <w:rFonts w:hint="default"/>
      </w:rPr>
    </w:lvl>
    <w:lvl w:ilvl="4" w:tplc="A30ECC88">
      <w:numFmt w:val="bullet"/>
      <w:lvlText w:val="•"/>
      <w:lvlJc w:val="left"/>
      <w:pPr>
        <w:ind w:left="2739" w:hanging="365"/>
      </w:pPr>
      <w:rPr>
        <w:rFonts w:hint="default"/>
      </w:rPr>
    </w:lvl>
    <w:lvl w:ilvl="5" w:tplc="F4BC8F3A">
      <w:numFmt w:val="bullet"/>
      <w:lvlText w:val="•"/>
      <w:lvlJc w:val="left"/>
      <w:pPr>
        <w:ind w:left="3209" w:hanging="365"/>
      </w:pPr>
      <w:rPr>
        <w:rFonts w:hint="default"/>
      </w:rPr>
    </w:lvl>
    <w:lvl w:ilvl="6" w:tplc="3FD06A9C">
      <w:numFmt w:val="bullet"/>
      <w:lvlText w:val="•"/>
      <w:lvlJc w:val="left"/>
      <w:pPr>
        <w:ind w:left="3678" w:hanging="365"/>
      </w:pPr>
      <w:rPr>
        <w:rFonts w:hint="default"/>
      </w:rPr>
    </w:lvl>
    <w:lvl w:ilvl="7" w:tplc="7D4894CC">
      <w:numFmt w:val="bullet"/>
      <w:lvlText w:val="•"/>
      <w:lvlJc w:val="left"/>
      <w:pPr>
        <w:ind w:left="4148" w:hanging="365"/>
      </w:pPr>
      <w:rPr>
        <w:rFonts w:hint="default"/>
      </w:rPr>
    </w:lvl>
    <w:lvl w:ilvl="8" w:tplc="E88AADCC">
      <w:numFmt w:val="bullet"/>
      <w:lvlText w:val="•"/>
      <w:lvlJc w:val="left"/>
      <w:pPr>
        <w:ind w:left="4618" w:hanging="365"/>
      </w:pPr>
      <w:rPr>
        <w:rFonts w:hint="default"/>
      </w:rPr>
    </w:lvl>
  </w:abstractNum>
  <w:abstractNum w:abstractNumId="18">
    <w:nsid w:val="3938514D"/>
    <w:multiLevelType w:val="hybridMultilevel"/>
    <w:tmpl w:val="FFFFFFFF"/>
    <w:lvl w:ilvl="0" w:tplc="8C38C562">
      <w:numFmt w:val="bullet"/>
      <w:lvlText w:val="-"/>
      <w:lvlJc w:val="left"/>
      <w:pPr>
        <w:ind w:left="285" w:hanging="212"/>
      </w:pPr>
      <w:rPr>
        <w:rFonts w:ascii="Times New Roman" w:eastAsia="Times New Roman" w:hAnsi="Times New Roman" w:hint="default"/>
        <w:w w:val="99"/>
        <w:sz w:val="24"/>
      </w:rPr>
    </w:lvl>
    <w:lvl w:ilvl="1" w:tplc="F678E872">
      <w:numFmt w:val="bullet"/>
      <w:lvlText w:val="•"/>
      <w:lvlJc w:val="left"/>
      <w:pPr>
        <w:ind w:left="1264" w:hanging="212"/>
      </w:pPr>
      <w:rPr>
        <w:rFonts w:hint="default"/>
      </w:rPr>
    </w:lvl>
    <w:lvl w:ilvl="2" w:tplc="15142464">
      <w:numFmt w:val="bullet"/>
      <w:lvlText w:val="•"/>
      <w:lvlJc w:val="left"/>
      <w:pPr>
        <w:ind w:left="2249" w:hanging="212"/>
      </w:pPr>
      <w:rPr>
        <w:rFonts w:hint="default"/>
      </w:rPr>
    </w:lvl>
    <w:lvl w:ilvl="3" w:tplc="691272C6">
      <w:numFmt w:val="bullet"/>
      <w:lvlText w:val="•"/>
      <w:lvlJc w:val="left"/>
      <w:pPr>
        <w:ind w:left="3234" w:hanging="212"/>
      </w:pPr>
      <w:rPr>
        <w:rFonts w:hint="default"/>
      </w:rPr>
    </w:lvl>
    <w:lvl w:ilvl="4" w:tplc="910AA030">
      <w:numFmt w:val="bullet"/>
      <w:lvlText w:val="•"/>
      <w:lvlJc w:val="left"/>
      <w:pPr>
        <w:ind w:left="4219" w:hanging="212"/>
      </w:pPr>
      <w:rPr>
        <w:rFonts w:hint="default"/>
      </w:rPr>
    </w:lvl>
    <w:lvl w:ilvl="5" w:tplc="CBB8CCFA">
      <w:numFmt w:val="bullet"/>
      <w:lvlText w:val="•"/>
      <w:lvlJc w:val="left"/>
      <w:pPr>
        <w:ind w:left="5204" w:hanging="212"/>
      </w:pPr>
      <w:rPr>
        <w:rFonts w:hint="default"/>
      </w:rPr>
    </w:lvl>
    <w:lvl w:ilvl="6" w:tplc="3626AD1C">
      <w:numFmt w:val="bullet"/>
      <w:lvlText w:val="•"/>
      <w:lvlJc w:val="left"/>
      <w:pPr>
        <w:ind w:left="6189" w:hanging="212"/>
      </w:pPr>
      <w:rPr>
        <w:rFonts w:hint="default"/>
      </w:rPr>
    </w:lvl>
    <w:lvl w:ilvl="7" w:tplc="B1B032C8">
      <w:numFmt w:val="bullet"/>
      <w:lvlText w:val="•"/>
      <w:lvlJc w:val="left"/>
      <w:pPr>
        <w:ind w:left="7174" w:hanging="212"/>
      </w:pPr>
      <w:rPr>
        <w:rFonts w:hint="default"/>
      </w:rPr>
    </w:lvl>
    <w:lvl w:ilvl="8" w:tplc="ACF00808">
      <w:numFmt w:val="bullet"/>
      <w:lvlText w:val="•"/>
      <w:lvlJc w:val="left"/>
      <w:pPr>
        <w:ind w:left="8159" w:hanging="212"/>
      </w:pPr>
      <w:rPr>
        <w:rFonts w:hint="default"/>
      </w:rPr>
    </w:lvl>
  </w:abstractNum>
  <w:abstractNum w:abstractNumId="19">
    <w:nsid w:val="3B1846BE"/>
    <w:multiLevelType w:val="hybridMultilevel"/>
    <w:tmpl w:val="FFFFFFFF"/>
    <w:lvl w:ilvl="0" w:tplc="714E472A">
      <w:start w:val="1"/>
      <w:numFmt w:val="decimal"/>
      <w:lvlText w:val="%1."/>
      <w:lvlJc w:val="left"/>
      <w:pPr>
        <w:ind w:left="72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F50721A">
      <w:numFmt w:val="bullet"/>
      <w:lvlText w:val="•"/>
      <w:lvlJc w:val="left"/>
      <w:pPr>
        <w:ind w:left="1692" w:hanging="245"/>
      </w:pPr>
      <w:rPr>
        <w:rFonts w:hint="default"/>
      </w:rPr>
    </w:lvl>
    <w:lvl w:ilvl="2" w:tplc="B5783E48">
      <w:numFmt w:val="bullet"/>
      <w:lvlText w:val="•"/>
      <w:lvlJc w:val="left"/>
      <w:pPr>
        <w:ind w:left="2665" w:hanging="245"/>
      </w:pPr>
      <w:rPr>
        <w:rFonts w:hint="default"/>
      </w:rPr>
    </w:lvl>
    <w:lvl w:ilvl="3" w:tplc="CBDAE6AE">
      <w:numFmt w:val="bullet"/>
      <w:lvlText w:val="•"/>
      <w:lvlJc w:val="left"/>
      <w:pPr>
        <w:ind w:left="3638" w:hanging="245"/>
      </w:pPr>
      <w:rPr>
        <w:rFonts w:hint="default"/>
      </w:rPr>
    </w:lvl>
    <w:lvl w:ilvl="4" w:tplc="6640040E">
      <w:numFmt w:val="bullet"/>
      <w:lvlText w:val="•"/>
      <w:lvlJc w:val="left"/>
      <w:pPr>
        <w:ind w:left="4611" w:hanging="245"/>
      </w:pPr>
      <w:rPr>
        <w:rFonts w:hint="default"/>
      </w:rPr>
    </w:lvl>
    <w:lvl w:ilvl="5" w:tplc="F410A5C4">
      <w:numFmt w:val="bullet"/>
      <w:lvlText w:val="•"/>
      <w:lvlJc w:val="left"/>
      <w:pPr>
        <w:ind w:left="5584" w:hanging="245"/>
      </w:pPr>
      <w:rPr>
        <w:rFonts w:hint="default"/>
      </w:rPr>
    </w:lvl>
    <w:lvl w:ilvl="6" w:tplc="EF647B66">
      <w:numFmt w:val="bullet"/>
      <w:lvlText w:val="•"/>
      <w:lvlJc w:val="left"/>
      <w:pPr>
        <w:ind w:left="6557" w:hanging="245"/>
      </w:pPr>
      <w:rPr>
        <w:rFonts w:hint="default"/>
      </w:rPr>
    </w:lvl>
    <w:lvl w:ilvl="7" w:tplc="6F101528">
      <w:numFmt w:val="bullet"/>
      <w:lvlText w:val="•"/>
      <w:lvlJc w:val="left"/>
      <w:pPr>
        <w:ind w:left="7530" w:hanging="245"/>
      </w:pPr>
      <w:rPr>
        <w:rFonts w:hint="default"/>
      </w:rPr>
    </w:lvl>
    <w:lvl w:ilvl="8" w:tplc="E3B40092">
      <w:numFmt w:val="bullet"/>
      <w:lvlText w:val="•"/>
      <w:lvlJc w:val="left"/>
      <w:pPr>
        <w:ind w:left="8503" w:hanging="245"/>
      </w:pPr>
      <w:rPr>
        <w:rFonts w:hint="default"/>
      </w:rPr>
    </w:lvl>
  </w:abstractNum>
  <w:abstractNum w:abstractNumId="20">
    <w:nsid w:val="45F92DF5"/>
    <w:multiLevelType w:val="hybridMultilevel"/>
    <w:tmpl w:val="FFFFFFFF"/>
    <w:lvl w:ilvl="0" w:tplc="8F401C9E">
      <w:start w:val="1"/>
      <w:numFmt w:val="decimal"/>
      <w:lvlText w:val="%1."/>
      <w:lvlJc w:val="left"/>
      <w:pPr>
        <w:ind w:left="478" w:hanging="37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1" w:tplc="34841D8C">
      <w:numFmt w:val="bullet"/>
      <w:lvlText w:val="•"/>
      <w:lvlJc w:val="left"/>
      <w:pPr>
        <w:ind w:left="1476" w:hanging="379"/>
      </w:pPr>
      <w:rPr>
        <w:rFonts w:hint="default"/>
      </w:rPr>
    </w:lvl>
    <w:lvl w:ilvl="2" w:tplc="C4360270">
      <w:numFmt w:val="bullet"/>
      <w:lvlText w:val="•"/>
      <w:lvlJc w:val="left"/>
      <w:pPr>
        <w:ind w:left="2473" w:hanging="379"/>
      </w:pPr>
      <w:rPr>
        <w:rFonts w:hint="default"/>
      </w:rPr>
    </w:lvl>
    <w:lvl w:ilvl="3" w:tplc="E5C44138">
      <w:numFmt w:val="bullet"/>
      <w:lvlText w:val="•"/>
      <w:lvlJc w:val="left"/>
      <w:pPr>
        <w:ind w:left="3470" w:hanging="379"/>
      </w:pPr>
      <w:rPr>
        <w:rFonts w:hint="default"/>
      </w:rPr>
    </w:lvl>
    <w:lvl w:ilvl="4" w:tplc="577E077E">
      <w:numFmt w:val="bullet"/>
      <w:lvlText w:val="•"/>
      <w:lvlJc w:val="left"/>
      <w:pPr>
        <w:ind w:left="4467" w:hanging="379"/>
      </w:pPr>
      <w:rPr>
        <w:rFonts w:hint="default"/>
      </w:rPr>
    </w:lvl>
    <w:lvl w:ilvl="5" w:tplc="B06A62FA">
      <w:numFmt w:val="bullet"/>
      <w:lvlText w:val="•"/>
      <w:lvlJc w:val="left"/>
      <w:pPr>
        <w:ind w:left="5464" w:hanging="379"/>
      </w:pPr>
      <w:rPr>
        <w:rFonts w:hint="default"/>
      </w:rPr>
    </w:lvl>
    <w:lvl w:ilvl="6" w:tplc="7B18B58A">
      <w:numFmt w:val="bullet"/>
      <w:lvlText w:val="•"/>
      <w:lvlJc w:val="left"/>
      <w:pPr>
        <w:ind w:left="6461" w:hanging="379"/>
      </w:pPr>
      <w:rPr>
        <w:rFonts w:hint="default"/>
      </w:rPr>
    </w:lvl>
    <w:lvl w:ilvl="7" w:tplc="FE6C1942">
      <w:numFmt w:val="bullet"/>
      <w:lvlText w:val="•"/>
      <w:lvlJc w:val="left"/>
      <w:pPr>
        <w:ind w:left="7458" w:hanging="379"/>
      </w:pPr>
      <w:rPr>
        <w:rFonts w:hint="default"/>
      </w:rPr>
    </w:lvl>
    <w:lvl w:ilvl="8" w:tplc="763C4276">
      <w:numFmt w:val="bullet"/>
      <w:lvlText w:val="•"/>
      <w:lvlJc w:val="left"/>
      <w:pPr>
        <w:ind w:left="8455" w:hanging="379"/>
      </w:pPr>
      <w:rPr>
        <w:rFonts w:hint="default"/>
      </w:rPr>
    </w:lvl>
  </w:abstractNum>
  <w:abstractNum w:abstractNumId="21">
    <w:nsid w:val="478B6863"/>
    <w:multiLevelType w:val="hybridMultilevel"/>
    <w:tmpl w:val="FFFFFFFF"/>
    <w:lvl w:ilvl="0" w:tplc="DEB43E10">
      <w:numFmt w:val="bullet"/>
      <w:lvlText w:val="-"/>
      <w:lvlJc w:val="left"/>
      <w:pPr>
        <w:ind w:left="154" w:hanging="140"/>
      </w:pPr>
      <w:rPr>
        <w:rFonts w:ascii="Times New Roman" w:eastAsia="Times New Roman" w:hAnsi="Times New Roman" w:hint="default"/>
        <w:w w:val="94"/>
        <w:sz w:val="24"/>
      </w:rPr>
    </w:lvl>
    <w:lvl w:ilvl="1" w:tplc="71BEFEDC">
      <w:numFmt w:val="bullet"/>
      <w:lvlText w:val="•"/>
      <w:lvlJc w:val="left"/>
      <w:pPr>
        <w:ind w:left="375" w:hanging="140"/>
      </w:pPr>
      <w:rPr>
        <w:rFonts w:hint="default"/>
      </w:rPr>
    </w:lvl>
    <w:lvl w:ilvl="2" w:tplc="0520FABE">
      <w:numFmt w:val="bullet"/>
      <w:lvlText w:val="•"/>
      <w:lvlJc w:val="left"/>
      <w:pPr>
        <w:ind w:left="590" w:hanging="140"/>
      </w:pPr>
      <w:rPr>
        <w:rFonts w:hint="default"/>
      </w:rPr>
    </w:lvl>
    <w:lvl w:ilvl="3" w:tplc="F82C63A6">
      <w:numFmt w:val="bullet"/>
      <w:lvlText w:val="•"/>
      <w:lvlJc w:val="left"/>
      <w:pPr>
        <w:ind w:left="805" w:hanging="140"/>
      </w:pPr>
      <w:rPr>
        <w:rFonts w:hint="default"/>
      </w:rPr>
    </w:lvl>
    <w:lvl w:ilvl="4" w:tplc="5CF0EFC4">
      <w:numFmt w:val="bullet"/>
      <w:lvlText w:val="•"/>
      <w:lvlJc w:val="left"/>
      <w:pPr>
        <w:ind w:left="1020" w:hanging="140"/>
      </w:pPr>
      <w:rPr>
        <w:rFonts w:hint="default"/>
      </w:rPr>
    </w:lvl>
    <w:lvl w:ilvl="5" w:tplc="B7B66356">
      <w:numFmt w:val="bullet"/>
      <w:lvlText w:val="•"/>
      <w:lvlJc w:val="left"/>
      <w:pPr>
        <w:ind w:left="1235" w:hanging="140"/>
      </w:pPr>
      <w:rPr>
        <w:rFonts w:hint="default"/>
      </w:rPr>
    </w:lvl>
    <w:lvl w:ilvl="6" w:tplc="56800160">
      <w:numFmt w:val="bullet"/>
      <w:lvlText w:val="•"/>
      <w:lvlJc w:val="left"/>
      <w:pPr>
        <w:ind w:left="1450" w:hanging="140"/>
      </w:pPr>
      <w:rPr>
        <w:rFonts w:hint="default"/>
      </w:rPr>
    </w:lvl>
    <w:lvl w:ilvl="7" w:tplc="3C644994">
      <w:numFmt w:val="bullet"/>
      <w:lvlText w:val="•"/>
      <w:lvlJc w:val="left"/>
      <w:pPr>
        <w:ind w:left="1665" w:hanging="140"/>
      </w:pPr>
      <w:rPr>
        <w:rFonts w:hint="default"/>
      </w:rPr>
    </w:lvl>
    <w:lvl w:ilvl="8" w:tplc="4134F032">
      <w:numFmt w:val="bullet"/>
      <w:lvlText w:val="•"/>
      <w:lvlJc w:val="left"/>
      <w:pPr>
        <w:ind w:left="1880" w:hanging="140"/>
      </w:pPr>
      <w:rPr>
        <w:rFonts w:hint="default"/>
      </w:rPr>
    </w:lvl>
  </w:abstractNum>
  <w:abstractNum w:abstractNumId="22">
    <w:nsid w:val="49B32C27"/>
    <w:multiLevelType w:val="hybridMultilevel"/>
    <w:tmpl w:val="FFFFFFFF"/>
    <w:lvl w:ilvl="0" w:tplc="3A4E20FE">
      <w:start w:val="1"/>
      <w:numFmt w:val="decimal"/>
      <w:lvlText w:val="%1."/>
      <w:lvlJc w:val="left"/>
      <w:pPr>
        <w:ind w:left="28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2752E534">
      <w:numFmt w:val="bullet"/>
      <w:lvlText w:val="•"/>
      <w:lvlJc w:val="left"/>
      <w:pPr>
        <w:ind w:left="1264" w:hanging="183"/>
      </w:pPr>
      <w:rPr>
        <w:rFonts w:hint="default"/>
      </w:rPr>
    </w:lvl>
    <w:lvl w:ilvl="2" w:tplc="7CF08D82">
      <w:numFmt w:val="bullet"/>
      <w:lvlText w:val="•"/>
      <w:lvlJc w:val="left"/>
      <w:pPr>
        <w:ind w:left="2249" w:hanging="183"/>
      </w:pPr>
      <w:rPr>
        <w:rFonts w:hint="default"/>
      </w:rPr>
    </w:lvl>
    <w:lvl w:ilvl="3" w:tplc="2D22C4A4">
      <w:numFmt w:val="bullet"/>
      <w:lvlText w:val="•"/>
      <w:lvlJc w:val="left"/>
      <w:pPr>
        <w:ind w:left="3234" w:hanging="183"/>
      </w:pPr>
      <w:rPr>
        <w:rFonts w:hint="default"/>
      </w:rPr>
    </w:lvl>
    <w:lvl w:ilvl="4" w:tplc="51B4CEAC">
      <w:numFmt w:val="bullet"/>
      <w:lvlText w:val="•"/>
      <w:lvlJc w:val="left"/>
      <w:pPr>
        <w:ind w:left="4219" w:hanging="183"/>
      </w:pPr>
      <w:rPr>
        <w:rFonts w:hint="default"/>
      </w:rPr>
    </w:lvl>
    <w:lvl w:ilvl="5" w:tplc="34BC6040">
      <w:numFmt w:val="bullet"/>
      <w:lvlText w:val="•"/>
      <w:lvlJc w:val="left"/>
      <w:pPr>
        <w:ind w:left="5204" w:hanging="183"/>
      </w:pPr>
      <w:rPr>
        <w:rFonts w:hint="default"/>
      </w:rPr>
    </w:lvl>
    <w:lvl w:ilvl="6" w:tplc="F84E66A2">
      <w:numFmt w:val="bullet"/>
      <w:lvlText w:val="•"/>
      <w:lvlJc w:val="left"/>
      <w:pPr>
        <w:ind w:left="6189" w:hanging="183"/>
      </w:pPr>
      <w:rPr>
        <w:rFonts w:hint="default"/>
      </w:rPr>
    </w:lvl>
    <w:lvl w:ilvl="7" w:tplc="AD144796">
      <w:numFmt w:val="bullet"/>
      <w:lvlText w:val="•"/>
      <w:lvlJc w:val="left"/>
      <w:pPr>
        <w:ind w:left="7174" w:hanging="183"/>
      </w:pPr>
      <w:rPr>
        <w:rFonts w:hint="default"/>
      </w:rPr>
    </w:lvl>
    <w:lvl w:ilvl="8" w:tplc="D5F80F12">
      <w:numFmt w:val="bullet"/>
      <w:lvlText w:val="•"/>
      <w:lvlJc w:val="left"/>
      <w:pPr>
        <w:ind w:left="8159" w:hanging="183"/>
      </w:pPr>
      <w:rPr>
        <w:rFonts w:hint="default"/>
      </w:rPr>
    </w:lvl>
  </w:abstractNum>
  <w:abstractNum w:abstractNumId="23">
    <w:nsid w:val="4A2F3A36"/>
    <w:multiLevelType w:val="hybridMultilevel"/>
    <w:tmpl w:val="FFFFFFFF"/>
    <w:lvl w:ilvl="0" w:tplc="CD885300">
      <w:start w:val="1"/>
      <w:numFmt w:val="decimal"/>
      <w:lvlText w:val="%1."/>
      <w:lvlJc w:val="left"/>
      <w:pPr>
        <w:ind w:left="478" w:hanging="4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C083C8C">
      <w:numFmt w:val="bullet"/>
      <w:lvlText w:val="•"/>
      <w:lvlJc w:val="left"/>
      <w:pPr>
        <w:ind w:left="1476" w:hanging="408"/>
      </w:pPr>
      <w:rPr>
        <w:rFonts w:hint="default"/>
      </w:rPr>
    </w:lvl>
    <w:lvl w:ilvl="2" w:tplc="3968A55C">
      <w:numFmt w:val="bullet"/>
      <w:lvlText w:val="•"/>
      <w:lvlJc w:val="left"/>
      <w:pPr>
        <w:ind w:left="2473" w:hanging="408"/>
      </w:pPr>
      <w:rPr>
        <w:rFonts w:hint="default"/>
      </w:rPr>
    </w:lvl>
    <w:lvl w:ilvl="3" w:tplc="5B44D8B8">
      <w:numFmt w:val="bullet"/>
      <w:lvlText w:val="•"/>
      <w:lvlJc w:val="left"/>
      <w:pPr>
        <w:ind w:left="3470" w:hanging="408"/>
      </w:pPr>
      <w:rPr>
        <w:rFonts w:hint="default"/>
      </w:rPr>
    </w:lvl>
    <w:lvl w:ilvl="4" w:tplc="B32625EA">
      <w:numFmt w:val="bullet"/>
      <w:lvlText w:val="•"/>
      <w:lvlJc w:val="left"/>
      <w:pPr>
        <w:ind w:left="4467" w:hanging="408"/>
      </w:pPr>
      <w:rPr>
        <w:rFonts w:hint="default"/>
      </w:rPr>
    </w:lvl>
    <w:lvl w:ilvl="5" w:tplc="FD4268AA">
      <w:numFmt w:val="bullet"/>
      <w:lvlText w:val="•"/>
      <w:lvlJc w:val="left"/>
      <w:pPr>
        <w:ind w:left="5464" w:hanging="408"/>
      </w:pPr>
      <w:rPr>
        <w:rFonts w:hint="default"/>
      </w:rPr>
    </w:lvl>
    <w:lvl w:ilvl="6" w:tplc="D176305C">
      <w:numFmt w:val="bullet"/>
      <w:lvlText w:val="•"/>
      <w:lvlJc w:val="left"/>
      <w:pPr>
        <w:ind w:left="6461" w:hanging="408"/>
      </w:pPr>
      <w:rPr>
        <w:rFonts w:hint="default"/>
      </w:rPr>
    </w:lvl>
    <w:lvl w:ilvl="7" w:tplc="8678527A">
      <w:numFmt w:val="bullet"/>
      <w:lvlText w:val="•"/>
      <w:lvlJc w:val="left"/>
      <w:pPr>
        <w:ind w:left="7458" w:hanging="408"/>
      </w:pPr>
      <w:rPr>
        <w:rFonts w:hint="default"/>
      </w:rPr>
    </w:lvl>
    <w:lvl w:ilvl="8" w:tplc="8474B786">
      <w:numFmt w:val="bullet"/>
      <w:lvlText w:val="•"/>
      <w:lvlJc w:val="left"/>
      <w:pPr>
        <w:ind w:left="8455" w:hanging="408"/>
      </w:pPr>
      <w:rPr>
        <w:rFonts w:hint="default"/>
      </w:rPr>
    </w:lvl>
  </w:abstractNum>
  <w:abstractNum w:abstractNumId="24">
    <w:nsid w:val="4D8062F0"/>
    <w:multiLevelType w:val="hybridMultilevel"/>
    <w:tmpl w:val="CCDEFB26"/>
    <w:lvl w:ilvl="0" w:tplc="81D4338A">
      <w:start w:val="2"/>
      <w:numFmt w:val="decimal"/>
      <w:lvlText w:val="%1"/>
      <w:lvlJc w:val="left"/>
      <w:pPr>
        <w:ind w:left="478" w:hanging="586"/>
      </w:pPr>
      <w:rPr>
        <w:rFonts w:cs="Times New Roman" w:hint="default"/>
      </w:rPr>
    </w:lvl>
    <w:lvl w:ilvl="1" w:tplc="B4D4A1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582E1EE">
      <w:numFmt w:val="bullet"/>
      <w:lvlText w:val="•"/>
      <w:lvlJc w:val="left"/>
      <w:pPr>
        <w:ind w:left="2473" w:hanging="586"/>
      </w:pPr>
      <w:rPr>
        <w:rFonts w:hint="default"/>
      </w:rPr>
    </w:lvl>
    <w:lvl w:ilvl="3" w:tplc="20F2587A">
      <w:numFmt w:val="bullet"/>
      <w:lvlText w:val="•"/>
      <w:lvlJc w:val="left"/>
      <w:pPr>
        <w:ind w:left="3470" w:hanging="586"/>
      </w:pPr>
      <w:rPr>
        <w:rFonts w:hint="default"/>
      </w:rPr>
    </w:lvl>
    <w:lvl w:ilvl="4" w:tplc="B17ED438">
      <w:numFmt w:val="bullet"/>
      <w:lvlText w:val="•"/>
      <w:lvlJc w:val="left"/>
      <w:pPr>
        <w:ind w:left="4467" w:hanging="586"/>
      </w:pPr>
      <w:rPr>
        <w:rFonts w:hint="default"/>
      </w:rPr>
    </w:lvl>
    <w:lvl w:ilvl="5" w:tplc="E9D06906">
      <w:numFmt w:val="bullet"/>
      <w:lvlText w:val="•"/>
      <w:lvlJc w:val="left"/>
      <w:pPr>
        <w:ind w:left="5464" w:hanging="586"/>
      </w:pPr>
      <w:rPr>
        <w:rFonts w:hint="default"/>
      </w:rPr>
    </w:lvl>
    <w:lvl w:ilvl="6" w:tplc="6F2ED180">
      <w:numFmt w:val="bullet"/>
      <w:lvlText w:val="•"/>
      <w:lvlJc w:val="left"/>
      <w:pPr>
        <w:ind w:left="6461" w:hanging="586"/>
      </w:pPr>
      <w:rPr>
        <w:rFonts w:hint="default"/>
      </w:rPr>
    </w:lvl>
    <w:lvl w:ilvl="7" w:tplc="D0026E6C">
      <w:numFmt w:val="bullet"/>
      <w:lvlText w:val="•"/>
      <w:lvlJc w:val="left"/>
      <w:pPr>
        <w:ind w:left="7458" w:hanging="586"/>
      </w:pPr>
      <w:rPr>
        <w:rFonts w:hint="default"/>
      </w:rPr>
    </w:lvl>
    <w:lvl w:ilvl="8" w:tplc="B74089A4">
      <w:numFmt w:val="bullet"/>
      <w:lvlText w:val="•"/>
      <w:lvlJc w:val="left"/>
      <w:pPr>
        <w:ind w:left="8455" w:hanging="586"/>
      </w:pPr>
      <w:rPr>
        <w:rFonts w:hint="default"/>
      </w:rPr>
    </w:lvl>
  </w:abstractNum>
  <w:abstractNum w:abstractNumId="25">
    <w:nsid w:val="562B7544"/>
    <w:multiLevelType w:val="hybridMultilevel"/>
    <w:tmpl w:val="FFFFFFFF"/>
    <w:lvl w:ilvl="0" w:tplc="FFB09DA2">
      <w:start w:val="1"/>
      <w:numFmt w:val="decimal"/>
      <w:lvlText w:val="%1."/>
      <w:lvlJc w:val="left"/>
      <w:pPr>
        <w:ind w:left="47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D76B17E">
      <w:numFmt w:val="bullet"/>
      <w:lvlText w:val="•"/>
      <w:lvlJc w:val="left"/>
      <w:pPr>
        <w:ind w:left="1476" w:hanging="245"/>
      </w:pPr>
      <w:rPr>
        <w:rFonts w:hint="default"/>
      </w:rPr>
    </w:lvl>
    <w:lvl w:ilvl="2" w:tplc="C0D658A4">
      <w:numFmt w:val="bullet"/>
      <w:lvlText w:val="•"/>
      <w:lvlJc w:val="left"/>
      <w:pPr>
        <w:ind w:left="2473" w:hanging="245"/>
      </w:pPr>
      <w:rPr>
        <w:rFonts w:hint="default"/>
      </w:rPr>
    </w:lvl>
    <w:lvl w:ilvl="3" w:tplc="DCDC9748">
      <w:numFmt w:val="bullet"/>
      <w:lvlText w:val="•"/>
      <w:lvlJc w:val="left"/>
      <w:pPr>
        <w:ind w:left="3470" w:hanging="245"/>
      </w:pPr>
      <w:rPr>
        <w:rFonts w:hint="default"/>
      </w:rPr>
    </w:lvl>
    <w:lvl w:ilvl="4" w:tplc="2C60BDB0">
      <w:numFmt w:val="bullet"/>
      <w:lvlText w:val="•"/>
      <w:lvlJc w:val="left"/>
      <w:pPr>
        <w:ind w:left="4467" w:hanging="245"/>
      </w:pPr>
      <w:rPr>
        <w:rFonts w:hint="default"/>
      </w:rPr>
    </w:lvl>
    <w:lvl w:ilvl="5" w:tplc="9A240250">
      <w:numFmt w:val="bullet"/>
      <w:lvlText w:val="•"/>
      <w:lvlJc w:val="left"/>
      <w:pPr>
        <w:ind w:left="5464" w:hanging="245"/>
      </w:pPr>
      <w:rPr>
        <w:rFonts w:hint="default"/>
      </w:rPr>
    </w:lvl>
    <w:lvl w:ilvl="6" w:tplc="0B94AC30">
      <w:numFmt w:val="bullet"/>
      <w:lvlText w:val="•"/>
      <w:lvlJc w:val="left"/>
      <w:pPr>
        <w:ind w:left="6461" w:hanging="245"/>
      </w:pPr>
      <w:rPr>
        <w:rFonts w:hint="default"/>
      </w:rPr>
    </w:lvl>
    <w:lvl w:ilvl="7" w:tplc="632AC0E8">
      <w:numFmt w:val="bullet"/>
      <w:lvlText w:val="•"/>
      <w:lvlJc w:val="left"/>
      <w:pPr>
        <w:ind w:left="7458" w:hanging="245"/>
      </w:pPr>
      <w:rPr>
        <w:rFonts w:hint="default"/>
      </w:rPr>
    </w:lvl>
    <w:lvl w:ilvl="8" w:tplc="076C3652">
      <w:numFmt w:val="bullet"/>
      <w:lvlText w:val="•"/>
      <w:lvlJc w:val="left"/>
      <w:pPr>
        <w:ind w:left="8455" w:hanging="245"/>
      </w:pPr>
      <w:rPr>
        <w:rFonts w:hint="default"/>
      </w:rPr>
    </w:lvl>
  </w:abstractNum>
  <w:abstractNum w:abstractNumId="26">
    <w:nsid w:val="56BC3758"/>
    <w:multiLevelType w:val="hybridMultilevel"/>
    <w:tmpl w:val="FFFFFFFF"/>
    <w:lvl w:ilvl="0" w:tplc="D2907540">
      <w:start w:val="1"/>
      <w:numFmt w:val="decimal"/>
      <w:lvlText w:val="%1."/>
      <w:lvlJc w:val="left"/>
      <w:pPr>
        <w:ind w:left="478" w:hanging="37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</w:rPr>
    </w:lvl>
    <w:lvl w:ilvl="1" w:tplc="87DEB450">
      <w:numFmt w:val="bullet"/>
      <w:lvlText w:val="•"/>
      <w:lvlJc w:val="left"/>
      <w:pPr>
        <w:ind w:left="1476" w:hanging="379"/>
      </w:pPr>
      <w:rPr>
        <w:rFonts w:hint="default"/>
      </w:rPr>
    </w:lvl>
    <w:lvl w:ilvl="2" w:tplc="038C941A">
      <w:numFmt w:val="bullet"/>
      <w:lvlText w:val="•"/>
      <w:lvlJc w:val="left"/>
      <w:pPr>
        <w:ind w:left="2473" w:hanging="379"/>
      </w:pPr>
      <w:rPr>
        <w:rFonts w:hint="default"/>
      </w:rPr>
    </w:lvl>
    <w:lvl w:ilvl="3" w:tplc="55D66E00">
      <w:numFmt w:val="bullet"/>
      <w:lvlText w:val="•"/>
      <w:lvlJc w:val="left"/>
      <w:pPr>
        <w:ind w:left="3470" w:hanging="379"/>
      </w:pPr>
      <w:rPr>
        <w:rFonts w:hint="default"/>
      </w:rPr>
    </w:lvl>
    <w:lvl w:ilvl="4" w:tplc="770A53D0">
      <w:numFmt w:val="bullet"/>
      <w:lvlText w:val="•"/>
      <w:lvlJc w:val="left"/>
      <w:pPr>
        <w:ind w:left="4467" w:hanging="379"/>
      </w:pPr>
      <w:rPr>
        <w:rFonts w:hint="default"/>
      </w:rPr>
    </w:lvl>
    <w:lvl w:ilvl="5" w:tplc="B986D190">
      <w:numFmt w:val="bullet"/>
      <w:lvlText w:val="•"/>
      <w:lvlJc w:val="left"/>
      <w:pPr>
        <w:ind w:left="5464" w:hanging="379"/>
      </w:pPr>
      <w:rPr>
        <w:rFonts w:hint="default"/>
      </w:rPr>
    </w:lvl>
    <w:lvl w:ilvl="6" w:tplc="0F848712">
      <w:numFmt w:val="bullet"/>
      <w:lvlText w:val="•"/>
      <w:lvlJc w:val="left"/>
      <w:pPr>
        <w:ind w:left="6461" w:hanging="379"/>
      </w:pPr>
      <w:rPr>
        <w:rFonts w:hint="default"/>
      </w:rPr>
    </w:lvl>
    <w:lvl w:ilvl="7" w:tplc="1F3E08D6">
      <w:numFmt w:val="bullet"/>
      <w:lvlText w:val="•"/>
      <w:lvlJc w:val="left"/>
      <w:pPr>
        <w:ind w:left="7458" w:hanging="379"/>
      </w:pPr>
      <w:rPr>
        <w:rFonts w:hint="default"/>
      </w:rPr>
    </w:lvl>
    <w:lvl w:ilvl="8" w:tplc="5832F806">
      <w:numFmt w:val="bullet"/>
      <w:lvlText w:val="•"/>
      <w:lvlJc w:val="left"/>
      <w:pPr>
        <w:ind w:left="8455" w:hanging="379"/>
      </w:pPr>
      <w:rPr>
        <w:rFonts w:hint="default"/>
      </w:rPr>
    </w:lvl>
  </w:abstractNum>
  <w:abstractNum w:abstractNumId="27">
    <w:nsid w:val="5B785B76"/>
    <w:multiLevelType w:val="hybridMultilevel"/>
    <w:tmpl w:val="FFFFFFFF"/>
    <w:lvl w:ilvl="0" w:tplc="047E92DA">
      <w:start w:val="1"/>
      <w:numFmt w:val="decimal"/>
      <w:lvlText w:val="%1."/>
      <w:lvlJc w:val="left"/>
      <w:pPr>
        <w:ind w:left="478" w:hanging="259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324AB66C">
      <w:numFmt w:val="bullet"/>
      <w:lvlText w:val="•"/>
      <w:lvlJc w:val="left"/>
      <w:pPr>
        <w:ind w:left="1476" w:hanging="259"/>
      </w:pPr>
      <w:rPr>
        <w:rFonts w:hint="default"/>
      </w:rPr>
    </w:lvl>
    <w:lvl w:ilvl="2" w:tplc="EF344F10">
      <w:numFmt w:val="bullet"/>
      <w:lvlText w:val="•"/>
      <w:lvlJc w:val="left"/>
      <w:pPr>
        <w:ind w:left="2473" w:hanging="259"/>
      </w:pPr>
      <w:rPr>
        <w:rFonts w:hint="default"/>
      </w:rPr>
    </w:lvl>
    <w:lvl w:ilvl="3" w:tplc="A7480CC4">
      <w:numFmt w:val="bullet"/>
      <w:lvlText w:val="•"/>
      <w:lvlJc w:val="left"/>
      <w:pPr>
        <w:ind w:left="3470" w:hanging="259"/>
      </w:pPr>
      <w:rPr>
        <w:rFonts w:hint="default"/>
      </w:rPr>
    </w:lvl>
    <w:lvl w:ilvl="4" w:tplc="12C8BF72">
      <w:numFmt w:val="bullet"/>
      <w:lvlText w:val="•"/>
      <w:lvlJc w:val="left"/>
      <w:pPr>
        <w:ind w:left="4467" w:hanging="259"/>
      </w:pPr>
      <w:rPr>
        <w:rFonts w:hint="default"/>
      </w:rPr>
    </w:lvl>
    <w:lvl w:ilvl="5" w:tplc="00CA9CDC">
      <w:numFmt w:val="bullet"/>
      <w:lvlText w:val="•"/>
      <w:lvlJc w:val="left"/>
      <w:pPr>
        <w:ind w:left="5464" w:hanging="259"/>
      </w:pPr>
      <w:rPr>
        <w:rFonts w:hint="default"/>
      </w:rPr>
    </w:lvl>
    <w:lvl w:ilvl="6" w:tplc="0C4C3B22">
      <w:numFmt w:val="bullet"/>
      <w:lvlText w:val="•"/>
      <w:lvlJc w:val="left"/>
      <w:pPr>
        <w:ind w:left="6461" w:hanging="259"/>
      </w:pPr>
      <w:rPr>
        <w:rFonts w:hint="default"/>
      </w:rPr>
    </w:lvl>
    <w:lvl w:ilvl="7" w:tplc="D692468E">
      <w:numFmt w:val="bullet"/>
      <w:lvlText w:val="•"/>
      <w:lvlJc w:val="left"/>
      <w:pPr>
        <w:ind w:left="7458" w:hanging="259"/>
      </w:pPr>
      <w:rPr>
        <w:rFonts w:hint="default"/>
      </w:rPr>
    </w:lvl>
    <w:lvl w:ilvl="8" w:tplc="2432EA38">
      <w:numFmt w:val="bullet"/>
      <w:lvlText w:val="•"/>
      <w:lvlJc w:val="left"/>
      <w:pPr>
        <w:ind w:left="8455" w:hanging="259"/>
      </w:pPr>
      <w:rPr>
        <w:rFonts w:hint="default"/>
      </w:rPr>
    </w:lvl>
  </w:abstractNum>
  <w:abstractNum w:abstractNumId="28">
    <w:nsid w:val="60B55214"/>
    <w:multiLevelType w:val="hybridMultilevel"/>
    <w:tmpl w:val="FFFFFFFF"/>
    <w:lvl w:ilvl="0" w:tplc="14E2A9D0">
      <w:start w:val="1"/>
      <w:numFmt w:val="decimal"/>
      <w:lvlText w:val="%1."/>
      <w:lvlJc w:val="left"/>
      <w:pPr>
        <w:ind w:left="3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</w:rPr>
    </w:lvl>
    <w:lvl w:ilvl="1" w:tplc="FB6AB53C">
      <w:numFmt w:val="bullet"/>
      <w:lvlText w:val="•"/>
      <w:lvlJc w:val="left"/>
      <w:pPr>
        <w:ind w:left="479" w:hanging="207"/>
      </w:pPr>
      <w:rPr>
        <w:rFonts w:hint="default"/>
      </w:rPr>
    </w:lvl>
    <w:lvl w:ilvl="2" w:tplc="6FBE5CE8">
      <w:numFmt w:val="bullet"/>
      <w:lvlText w:val="•"/>
      <w:lvlJc w:val="left"/>
      <w:pPr>
        <w:ind w:left="919" w:hanging="207"/>
      </w:pPr>
      <w:rPr>
        <w:rFonts w:hint="default"/>
      </w:rPr>
    </w:lvl>
    <w:lvl w:ilvl="3" w:tplc="B4A6E6B2">
      <w:numFmt w:val="bullet"/>
      <w:lvlText w:val="•"/>
      <w:lvlJc w:val="left"/>
      <w:pPr>
        <w:ind w:left="1359" w:hanging="207"/>
      </w:pPr>
      <w:rPr>
        <w:rFonts w:hint="default"/>
      </w:rPr>
    </w:lvl>
    <w:lvl w:ilvl="4" w:tplc="B63E0A52">
      <w:numFmt w:val="bullet"/>
      <w:lvlText w:val="•"/>
      <w:lvlJc w:val="left"/>
      <w:pPr>
        <w:ind w:left="1798" w:hanging="207"/>
      </w:pPr>
      <w:rPr>
        <w:rFonts w:hint="default"/>
      </w:rPr>
    </w:lvl>
    <w:lvl w:ilvl="5" w:tplc="41A850E6">
      <w:numFmt w:val="bullet"/>
      <w:lvlText w:val="•"/>
      <w:lvlJc w:val="left"/>
      <w:pPr>
        <w:ind w:left="2238" w:hanging="207"/>
      </w:pPr>
      <w:rPr>
        <w:rFonts w:hint="default"/>
      </w:rPr>
    </w:lvl>
    <w:lvl w:ilvl="6" w:tplc="E5DA6824">
      <w:numFmt w:val="bullet"/>
      <w:lvlText w:val="•"/>
      <w:lvlJc w:val="left"/>
      <w:pPr>
        <w:ind w:left="2678" w:hanging="207"/>
      </w:pPr>
      <w:rPr>
        <w:rFonts w:hint="default"/>
      </w:rPr>
    </w:lvl>
    <w:lvl w:ilvl="7" w:tplc="A1608750">
      <w:numFmt w:val="bullet"/>
      <w:lvlText w:val="•"/>
      <w:lvlJc w:val="left"/>
      <w:pPr>
        <w:ind w:left="3117" w:hanging="207"/>
      </w:pPr>
      <w:rPr>
        <w:rFonts w:hint="default"/>
      </w:rPr>
    </w:lvl>
    <w:lvl w:ilvl="8" w:tplc="AAAE475A">
      <w:numFmt w:val="bullet"/>
      <w:lvlText w:val="•"/>
      <w:lvlJc w:val="left"/>
      <w:pPr>
        <w:ind w:left="3557" w:hanging="207"/>
      </w:pPr>
      <w:rPr>
        <w:rFonts w:hint="default"/>
      </w:rPr>
    </w:lvl>
  </w:abstractNum>
  <w:abstractNum w:abstractNumId="29">
    <w:nsid w:val="62D963F0"/>
    <w:multiLevelType w:val="hybridMultilevel"/>
    <w:tmpl w:val="FFFFFFFF"/>
    <w:lvl w:ilvl="0" w:tplc="566E47CA">
      <w:start w:val="1"/>
      <w:numFmt w:val="decimal"/>
      <w:lvlText w:val="%1."/>
      <w:lvlJc w:val="left"/>
      <w:pPr>
        <w:ind w:left="478" w:hanging="31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2A5DFC">
      <w:numFmt w:val="bullet"/>
      <w:lvlText w:val="•"/>
      <w:lvlJc w:val="left"/>
      <w:pPr>
        <w:ind w:left="1476" w:hanging="312"/>
      </w:pPr>
      <w:rPr>
        <w:rFonts w:hint="default"/>
      </w:rPr>
    </w:lvl>
    <w:lvl w:ilvl="2" w:tplc="02A26630">
      <w:numFmt w:val="bullet"/>
      <w:lvlText w:val="•"/>
      <w:lvlJc w:val="left"/>
      <w:pPr>
        <w:ind w:left="2473" w:hanging="312"/>
      </w:pPr>
      <w:rPr>
        <w:rFonts w:hint="default"/>
      </w:rPr>
    </w:lvl>
    <w:lvl w:ilvl="3" w:tplc="E0D4B7AE">
      <w:numFmt w:val="bullet"/>
      <w:lvlText w:val="•"/>
      <w:lvlJc w:val="left"/>
      <w:pPr>
        <w:ind w:left="3470" w:hanging="312"/>
      </w:pPr>
      <w:rPr>
        <w:rFonts w:hint="default"/>
      </w:rPr>
    </w:lvl>
    <w:lvl w:ilvl="4" w:tplc="0FA22A88">
      <w:numFmt w:val="bullet"/>
      <w:lvlText w:val="•"/>
      <w:lvlJc w:val="left"/>
      <w:pPr>
        <w:ind w:left="4467" w:hanging="312"/>
      </w:pPr>
      <w:rPr>
        <w:rFonts w:hint="default"/>
      </w:rPr>
    </w:lvl>
    <w:lvl w:ilvl="5" w:tplc="111226E8">
      <w:numFmt w:val="bullet"/>
      <w:lvlText w:val="•"/>
      <w:lvlJc w:val="left"/>
      <w:pPr>
        <w:ind w:left="5464" w:hanging="312"/>
      </w:pPr>
      <w:rPr>
        <w:rFonts w:hint="default"/>
      </w:rPr>
    </w:lvl>
    <w:lvl w:ilvl="6" w:tplc="EA928DAC">
      <w:numFmt w:val="bullet"/>
      <w:lvlText w:val="•"/>
      <w:lvlJc w:val="left"/>
      <w:pPr>
        <w:ind w:left="6461" w:hanging="312"/>
      </w:pPr>
      <w:rPr>
        <w:rFonts w:hint="default"/>
      </w:rPr>
    </w:lvl>
    <w:lvl w:ilvl="7" w:tplc="983A84A4">
      <w:numFmt w:val="bullet"/>
      <w:lvlText w:val="•"/>
      <w:lvlJc w:val="left"/>
      <w:pPr>
        <w:ind w:left="7458" w:hanging="312"/>
      </w:pPr>
      <w:rPr>
        <w:rFonts w:hint="default"/>
      </w:rPr>
    </w:lvl>
    <w:lvl w:ilvl="8" w:tplc="03C0342C">
      <w:numFmt w:val="bullet"/>
      <w:lvlText w:val="•"/>
      <w:lvlJc w:val="left"/>
      <w:pPr>
        <w:ind w:left="8455" w:hanging="312"/>
      </w:pPr>
      <w:rPr>
        <w:rFonts w:hint="default"/>
      </w:rPr>
    </w:lvl>
  </w:abstractNum>
  <w:abstractNum w:abstractNumId="30">
    <w:nsid w:val="670A270E"/>
    <w:multiLevelType w:val="hybridMultilevel"/>
    <w:tmpl w:val="FFFFFFFF"/>
    <w:lvl w:ilvl="0" w:tplc="FD625FB4">
      <w:start w:val="1"/>
      <w:numFmt w:val="decimal"/>
      <w:lvlText w:val="%1."/>
      <w:lvlJc w:val="left"/>
      <w:pPr>
        <w:ind w:left="478" w:hanging="312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ECDA0CBA">
      <w:numFmt w:val="bullet"/>
      <w:lvlText w:val="•"/>
      <w:lvlJc w:val="left"/>
      <w:pPr>
        <w:ind w:left="1476" w:hanging="312"/>
      </w:pPr>
      <w:rPr>
        <w:rFonts w:hint="default"/>
      </w:rPr>
    </w:lvl>
    <w:lvl w:ilvl="2" w:tplc="91FAB168">
      <w:numFmt w:val="bullet"/>
      <w:lvlText w:val="•"/>
      <w:lvlJc w:val="left"/>
      <w:pPr>
        <w:ind w:left="2473" w:hanging="312"/>
      </w:pPr>
      <w:rPr>
        <w:rFonts w:hint="default"/>
      </w:rPr>
    </w:lvl>
    <w:lvl w:ilvl="3" w:tplc="97C83E82">
      <w:numFmt w:val="bullet"/>
      <w:lvlText w:val="•"/>
      <w:lvlJc w:val="left"/>
      <w:pPr>
        <w:ind w:left="3470" w:hanging="312"/>
      </w:pPr>
      <w:rPr>
        <w:rFonts w:hint="default"/>
      </w:rPr>
    </w:lvl>
    <w:lvl w:ilvl="4" w:tplc="775437C6">
      <w:numFmt w:val="bullet"/>
      <w:lvlText w:val="•"/>
      <w:lvlJc w:val="left"/>
      <w:pPr>
        <w:ind w:left="4467" w:hanging="312"/>
      </w:pPr>
      <w:rPr>
        <w:rFonts w:hint="default"/>
      </w:rPr>
    </w:lvl>
    <w:lvl w:ilvl="5" w:tplc="10E20D58">
      <w:numFmt w:val="bullet"/>
      <w:lvlText w:val="•"/>
      <w:lvlJc w:val="left"/>
      <w:pPr>
        <w:ind w:left="5464" w:hanging="312"/>
      </w:pPr>
      <w:rPr>
        <w:rFonts w:hint="default"/>
      </w:rPr>
    </w:lvl>
    <w:lvl w:ilvl="6" w:tplc="45ECCCEA">
      <w:numFmt w:val="bullet"/>
      <w:lvlText w:val="•"/>
      <w:lvlJc w:val="left"/>
      <w:pPr>
        <w:ind w:left="6461" w:hanging="312"/>
      </w:pPr>
      <w:rPr>
        <w:rFonts w:hint="default"/>
      </w:rPr>
    </w:lvl>
    <w:lvl w:ilvl="7" w:tplc="C9A2FAD0">
      <w:numFmt w:val="bullet"/>
      <w:lvlText w:val="•"/>
      <w:lvlJc w:val="left"/>
      <w:pPr>
        <w:ind w:left="7458" w:hanging="312"/>
      </w:pPr>
      <w:rPr>
        <w:rFonts w:hint="default"/>
      </w:rPr>
    </w:lvl>
    <w:lvl w:ilvl="8" w:tplc="9FA2AC3A">
      <w:numFmt w:val="bullet"/>
      <w:lvlText w:val="•"/>
      <w:lvlJc w:val="left"/>
      <w:pPr>
        <w:ind w:left="8455" w:hanging="312"/>
      </w:pPr>
      <w:rPr>
        <w:rFonts w:hint="default"/>
      </w:rPr>
    </w:lvl>
  </w:abstractNum>
  <w:abstractNum w:abstractNumId="31">
    <w:nsid w:val="68223860"/>
    <w:multiLevelType w:val="hybridMultilevel"/>
    <w:tmpl w:val="FFFFFFFF"/>
    <w:lvl w:ilvl="0" w:tplc="E13E9214">
      <w:numFmt w:val="bullet"/>
      <w:lvlText w:val="–"/>
      <w:lvlJc w:val="left"/>
      <w:pPr>
        <w:ind w:left="478" w:hanging="226"/>
      </w:pPr>
      <w:rPr>
        <w:rFonts w:ascii="Times New Roman" w:eastAsia="Times New Roman" w:hAnsi="Times New Roman" w:hint="default"/>
        <w:w w:val="100"/>
        <w:sz w:val="24"/>
      </w:rPr>
    </w:lvl>
    <w:lvl w:ilvl="1" w:tplc="702831D2">
      <w:numFmt w:val="bullet"/>
      <w:lvlText w:val="•"/>
      <w:lvlJc w:val="left"/>
      <w:pPr>
        <w:ind w:left="1476" w:hanging="226"/>
      </w:pPr>
      <w:rPr>
        <w:rFonts w:hint="default"/>
      </w:rPr>
    </w:lvl>
    <w:lvl w:ilvl="2" w:tplc="CAD625E2">
      <w:numFmt w:val="bullet"/>
      <w:lvlText w:val="•"/>
      <w:lvlJc w:val="left"/>
      <w:pPr>
        <w:ind w:left="2473" w:hanging="226"/>
      </w:pPr>
      <w:rPr>
        <w:rFonts w:hint="default"/>
      </w:rPr>
    </w:lvl>
    <w:lvl w:ilvl="3" w:tplc="CC3E23CE">
      <w:numFmt w:val="bullet"/>
      <w:lvlText w:val="•"/>
      <w:lvlJc w:val="left"/>
      <w:pPr>
        <w:ind w:left="3470" w:hanging="226"/>
      </w:pPr>
      <w:rPr>
        <w:rFonts w:hint="default"/>
      </w:rPr>
    </w:lvl>
    <w:lvl w:ilvl="4" w:tplc="F9B09604">
      <w:numFmt w:val="bullet"/>
      <w:lvlText w:val="•"/>
      <w:lvlJc w:val="left"/>
      <w:pPr>
        <w:ind w:left="4467" w:hanging="226"/>
      </w:pPr>
      <w:rPr>
        <w:rFonts w:hint="default"/>
      </w:rPr>
    </w:lvl>
    <w:lvl w:ilvl="5" w:tplc="B1E2D448">
      <w:numFmt w:val="bullet"/>
      <w:lvlText w:val="•"/>
      <w:lvlJc w:val="left"/>
      <w:pPr>
        <w:ind w:left="5464" w:hanging="226"/>
      </w:pPr>
      <w:rPr>
        <w:rFonts w:hint="default"/>
      </w:rPr>
    </w:lvl>
    <w:lvl w:ilvl="6" w:tplc="8DBE46CA">
      <w:numFmt w:val="bullet"/>
      <w:lvlText w:val="•"/>
      <w:lvlJc w:val="left"/>
      <w:pPr>
        <w:ind w:left="6461" w:hanging="226"/>
      </w:pPr>
      <w:rPr>
        <w:rFonts w:hint="default"/>
      </w:rPr>
    </w:lvl>
    <w:lvl w:ilvl="7" w:tplc="43104656">
      <w:numFmt w:val="bullet"/>
      <w:lvlText w:val="•"/>
      <w:lvlJc w:val="left"/>
      <w:pPr>
        <w:ind w:left="7458" w:hanging="226"/>
      </w:pPr>
      <w:rPr>
        <w:rFonts w:hint="default"/>
      </w:rPr>
    </w:lvl>
    <w:lvl w:ilvl="8" w:tplc="D20EDCA0">
      <w:numFmt w:val="bullet"/>
      <w:lvlText w:val="•"/>
      <w:lvlJc w:val="left"/>
      <w:pPr>
        <w:ind w:left="8455" w:hanging="226"/>
      </w:pPr>
      <w:rPr>
        <w:rFonts w:hint="default"/>
      </w:rPr>
    </w:lvl>
  </w:abstractNum>
  <w:abstractNum w:abstractNumId="32">
    <w:nsid w:val="69B4753B"/>
    <w:multiLevelType w:val="hybridMultilevel"/>
    <w:tmpl w:val="FFFFFFFF"/>
    <w:lvl w:ilvl="0" w:tplc="4192F686">
      <w:start w:val="1"/>
      <w:numFmt w:val="decimal"/>
      <w:lvlText w:val="%1."/>
      <w:lvlJc w:val="left"/>
      <w:pPr>
        <w:ind w:left="1159" w:hanging="87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08D6633A">
      <w:numFmt w:val="bullet"/>
      <w:lvlText w:val="•"/>
      <w:lvlJc w:val="left"/>
      <w:pPr>
        <w:ind w:left="2056" w:hanging="875"/>
      </w:pPr>
      <w:rPr>
        <w:rFonts w:hint="default"/>
      </w:rPr>
    </w:lvl>
    <w:lvl w:ilvl="2" w:tplc="2898B0DA">
      <w:numFmt w:val="bullet"/>
      <w:lvlText w:val="•"/>
      <w:lvlJc w:val="left"/>
      <w:pPr>
        <w:ind w:left="2953" w:hanging="875"/>
      </w:pPr>
      <w:rPr>
        <w:rFonts w:hint="default"/>
      </w:rPr>
    </w:lvl>
    <w:lvl w:ilvl="3" w:tplc="186C6B58">
      <w:numFmt w:val="bullet"/>
      <w:lvlText w:val="•"/>
      <w:lvlJc w:val="left"/>
      <w:pPr>
        <w:ind w:left="3850" w:hanging="875"/>
      </w:pPr>
      <w:rPr>
        <w:rFonts w:hint="default"/>
      </w:rPr>
    </w:lvl>
    <w:lvl w:ilvl="4" w:tplc="A69E9976">
      <w:numFmt w:val="bullet"/>
      <w:lvlText w:val="•"/>
      <w:lvlJc w:val="left"/>
      <w:pPr>
        <w:ind w:left="4747" w:hanging="875"/>
      </w:pPr>
      <w:rPr>
        <w:rFonts w:hint="default"/>
      </w:rPr>
    </w:lvl>
    <w:lvl w:ilvl="5" w:tplc="D0028E28">
      <w:numFmt w:val="bullet"/>
      <w:lvlText w:val="•"/>
      <w:lvlJc w:val="left"/>
      <w:pPr>
        <w:ind w:left="5644" w:hanging="875"/>
      </w:pPr>
      <w:rPr>
        <w:rFonts w:hint="default"/>
      </w:rPr>
    </w:lvl>
    <w:lvl w:ilvl="6" w:tplc="0A162D8E">
      <w:numFmt w:val="bullet"/>
      <w:lvlText w:val="•"/>
      <w:lvlJc w:val="left"/>
      <w:pPr>
        <w:ind w:left="6541" w:hanging="875"/>
      </w:pPr>
      <w:rPr>
        <w:rFonts w:hint="default"/>
      </w:rPr>
    </w:lvl>
    <w:lvl w:ilvl="7" w:tplc="22B620D0">
      <w:numFmt w:val="bullet"/>
      <w:lvlText w:val="•"/>
      <w:lvlJc w:val="left"/>
      <w:pPr>
        <w:ind w:left="7438" w:hanging="875"/>
      </w:pPr>
      <w:rPr>
        <w:rFonts w:hint="default"/>
      </w:rPr>
    </w:lvl>
    <w:lvl w:ilvl="8" w:tplc="0D20E50C">
      <w:numFmt w:val="bullet"/>
      <w:lvlText w:val="•"/>
      <w:lvlJc w:val="left"/>
      <w:pPr>
        <w:ind w:left="8335" w:hanging="875"/>
      </w:pPr>
      <w:rPr>
        <w:rFonts w:hint="default"/>
      </w:rPr>
    </w:lvl>
  </w:abstractNum>
  <w:abstractNum w:abstractNumId="33">
    <w:nsid w:val="6F6842F8"/>
    <w:multiLevelType w:val="hybridMultilevel"/>
    <w:tmpl w:val="FFFFFFFF"/>
    <w:lvl w:ilvl="0" w:tplc="CA64FEF8">
      <w:start w:val="1"/>
      <w:numFmt w:val="decimal"/>
      <w:lvlText w:val="%1."/>
      <w:lvlJc w:val="left"/>
      <w:pPr>
        <w:ind w:left="478" w:hanging="302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</w:rPr>
    </w:lvl>
    <w:lvl w:ilvl="1" w:tplc="1CC87B22">
      <w:numFmt w:val="bullet"/>
      <w:lvlText w:val="•"/>
      <w:lvlJc w:val="left"/>
      <w:pPr>
        <w:ind w:left="1476" w:hanging="302"/>
      </w:pPr>
      <w:rPr>
        <w:rFonts w:hint="default"/>
      </w:rPr>
    </w:lvl>
    <w:lvl w:ilvl="2" w:tplc="4A505714">
      <w:numFmt w:val="bullet"/>
      <w:lvlText w:val="•"/>
      <w:lvlJc w:val="left"/>
      <w:pPr>
        <w:ind w:left="2473" w:hanging="302"/>
      </w:pPr>
      <w:rPr>
        <w:rFonts w:hint="default"/>
      </w:rPr>
    </w:lvl>
    <w:lvl w:ilvl="3" w:tplc="166A6846">
      <w:numFmt w:val="bullet"/>
      <w:lvlText w:val="•"/>
      <w:lvlJc w:val="left"/>
      <w:pPr>
        <w:ind w:left="3470" w:hanging="302"/>
      </w:pPr>
      <w:rPr>
        <w:rFonts w:hint="default"/>
      </w:rPr>
    </w:lvl>
    <w:lvl w:ilvl="4" w:tplc="E5243832">
      <w:numFmt w:val="bullet"/>
      <w:lvlText w:val="•"/>
      <w:lvlJc w:val="left"/>
      <w:pPr>
        <w:ind w:left="4467" w:hanging="302"/>
      </w:pPr>
      <w:rPr>
        <w:rFonts w:hint="default"/>
      </w:rPr>
    </w:lvl>
    <w:lvl w:ilvl="5" w:tplc="49E401FA">
      <w:numFmt w:val="bullet"/>
      <w:lvlText w:val="•"/>
      <w:lvlJc w:val="left"/>
      <w:pPr>
        <w:ind w:left="5464" w:hanging="302"/>
      </w:pPr>
      <w:rPr>
        <w:rFonts w:hint="default"/>
      </w:rPr>
    </w:lvl>
    <w:lvl w:ilvl="6" w:tplc="367A7596">
      <w:numFmt w:val="bullet"/>
      <w:lvlText w:val="•"/>
      <w:lvlJc w:val="left"/>
      <w:pPr>
        <w:ind w:left="6461" w:hanging="302"/>
      </w:pPr>
      <w:rPr>
        <w:rFonts w:hint="default"/>
      </w:rPr>
    </w:lvl>
    <w:lvl w:ilvl="7" w:tplc="91ECA6F6">
      <w:numFmt w:val="bullet"/>
      <w:lvlText w:val="•"/>
      <w:lvlJc w:val="left"/>
      <w:pPr>
        <w:ind w:left="7458" w:hanging="302"/>
      </w:pPr>
      <w:rPr>
        <w:rFonts w:hint="default"/>
      </w:rPr>
    </w:lvl>
    <w:lvl w:ilvl="8" w:tplc="A320761A">
      <w:numFmt w:val="bullet"/>
      <w:lvlText w:val="•"/>
      <w:lvlJc w:val="left"/>
      <w:pPr>
        <w:ind w:left="8455" w:hanging="302"/>
      </w:pPr>
      <w:rPr>
        <w:rFonts w:hint="default"/>
      </w:rPr>
    </w:lvl>
  </w:abstractNum>
  <w:abstractNum w:abstractNumId="34">
    <w:nsid w:val="6F805191"/>
    <w:multiLevelType w:val="hybridMultilevel"/>
    <w:tmpl w:val="FFFFFFFF"/>
    <w:lvl w:ilvl="0" w:tplc="C0B441B8">
      <w:start w:val="1"/>
      <w:numFmt w:val="decimal"/>
      <w:lvlText w:val="%1."/>
      <w:lvlJc w:val="left"/>
      <w:pPr>
        <w:ind w:left="478" w:hanging="72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</w:rPr>
    </w:lvl>
    <w:lvl w:ilvl="1" w:tplc="7E144F50">
      <w:numFmt w:val="bullet"/>
      <w:lvlText w:val="•"/>
      <w:lvlJc w:val="left"/>
      <w:pPr>
        <w:ind w:left="1476" w:hanging="721"/>
      </w:pPr>
      <w:rPr>
        <w:rFonts w:hint="default"/>
      </w:rPr>
    </w:lvl>
    <w:lvl w:ilvl="2" w:tplc="02EE9C2C">
      <w:numFmt w:val="bullet"/>
      <w:lvlText w:val="•"/>
      <w:lvlJc w:val="left"/>
      <w:pPr>
        <w:ind w:left="2473" w:hanging="721"/>
      </w:pPr>
      <w:rPr>
        <w:rFonts w:hint="default"/>
      </w:rPr>
    </w:lvl>
    <w:lvl w:ilvl="3" w:tplc="EA3A422C">
      <w:numFmt w:val="bullet"/>
      <w:lvlText w:val="•"/>
      <w:lvlJc w:val="left"/>
      <w:pPr>
        <w:ind w:left="3470" w:hanging="721"/>
      </w:pPr>
      <w:rPr>
        <w:rFonts w:hint="default"/>
      </w:rPr>
    </w:lvl>
    <w:lvl w:ilvl="4" w:tplc="EC0AE600">
      <w:numFmt w:val="bullet"/>
      <w:lvlText w:val="•"/>
      <w:lvlJc w:val="left"/>
      <w:pPr>
        <w:ind w:left="4467" w:hanging="721"/>
      </w:pPr>
      <w:rPr>
        <w:rFonts w:hint="default"/>
      </w:rPr>
    </w:lvl>
    <w:lvl w:ilvl="5" w:tplc="47D0672A">
      <w:numFmt w:val="bullet"/>
      <w:lvlText w:val="•"/>
      <w:lvlJc w:val="left"/>
      <w:pPr>
        <w:ind w:left="5464" w:hanging="721"/>
      </w:pPr>
      <w:rPr>
        <w:rFonts w:hint="default"/>
      </w:rPr>
    </w:lvl>
    <w:lvl w:ilvl="6" w:tplc="4BA46600">
      <w:numFmt w:val="bullet"/>
      <w:lvlText w:val="•"/>
      <w:lvlJc w:val="left"/>
      <w:pPr>
        <w:ind w:left="6461" w:hanging="721"/>
      </w:pPr>
      <w:rPr>
        <w:rFonts w:hint="default"/>
      </w:rPr>
    </w:lvl>
    <w:lvl w:ilvl="7" w:tplc="891EB714">
      <w:numFmt w:val="bullet"/>
      <w:lvlText w:val="•"/>
      <w:lvlJc w:val="left"/>
      <w:pPr>
        <w:ind w:left="7458" w:hanging="721"/>
      </w:pPr>
      <w:rPr>
        <w:rFonts w:hint="default"/>
      </w:rPr>
    </w:lvl>
    <w:lvl w:ilvl="8" w:tplc="0A385068">
      <w:numFmt w:val="bullet"/>
      <w:lvlText w:val="•"/>
      <w:lvlJc w:val="left"/>
      <w:pPr>
        <w:ind w:left="8455" w:hanging="721"/>
      </w:pPr>
      <w:rPr>
        <w:rFonts w:hint="default"/>
      </w:rPr>
    </w:lvl>
  </w:abstractNum>
  <w:abstractNum w:abstractNumId="35">
    <w:nsid w:val="70C216B9"/>
    <w:multiLevelType w:val="hybridMultilevel"/>
    <w:tmpl w:val="FFFFFFFF"/>
    <w:lvl w:ilvl="0" w:tplc="D396A6AC">
      <w:start w:val="1"/>
      <w:numFmt w:val="decimal"/>
      <w:lvlText w:val="%1."/>
      <w:lvlJc w:val="left"/>
      <w:pPr>
        <w:ind w:left="478" w:hanging="28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1369C98">
      <w:numFmt w:val="bullet"/>
      <w:lvlText w:val="•"/>
      <w:lvlJc w:val="left"/>
      <w:pPr>
        <w:ind w:left="1476" w:hanging="283"/>
      </w:pPr>
      <w:rPr>
        <w:rFonts w:hint="default"/>
      </w:rPr>
    </w:lvl>
    <w:lvl w:ilvl="2" w:tplc="DA8E37AA">
      <w:numFmt w:val="bullet"/>
      <w:lvlText w:val="•"/>
      <w:lvlJc w:val="left"/>
      <w:pPr>
        <w:ind w:left="2473" w:hanging="283"/>
      </w:pPr>
      <w:rPr>
        <w:rFonts w:hint="default"/>
      </w:rPr>
    </w:lvl>
    <w:lvl w:ilvl="3" w:tplc="EAA433A4">
      <w:numFmt w:val="bullet"/>
      <w:lvlText w:val="•"/>
      <w:lvlJc w:val="left"/>
      <w:pPr>
        <w:ind w:left="3470" w:hanging="283"/>
      </w:pPr>
      <w:rPr>
        <w:rFonts w:hint="default"/>
      </w:rPr>
    </w:lvl>
    <w:lvl w:ilvl="4" w:tplc="63BCA55A">
      <w:numFmt w:val="bullet"/>
      <w:lvlText w:val="•"/>
      <w:lvlJc w:val="left"/>
      <w:pPr>
        <w:ind w:left="4467" w:hanging="283"/>
      </w:pPr>
      <w:rPr>
        <w:rFonts w:hint="default"/>
      </w:rPr>
    </w:lvl>
    <w:lvl w:ilvl="5" w:tplc="D99E23F2">
      <w:numFmt w:val="bullet"/>
      <w:lvlText w:val="•"/>
      <w:lvlJc w:val="left"/>
      <w:pPr>
        <w:ind w:left="5464" w:hanging="283"/>
      </w:pPr>
      <w:rPr>
        <w:rFonts w:hint="default"/>
      </w:rPr>
    </w:lvl>
    <w:lvl w:ilvl="6" w:tplc="82A45350">
      <w:numFmt w:val="bullet"/>
      <w:lvlText w:val="•"/>
      <w:lvlJc w:val="left"/>
      <w:pPr>
        <w:ind w:left="6461" w:hanging="283"/>
      </w:pPr>
      <w:rPr>
        <w:rFonts w:hint="default"/>
      </w:rPr>
    </w:lvl>
    <w:lvl w:ilvl="7" w:tplc="89E81346">
      <w:numFmt w:val="bullet"/>
      <w:lvlText w:val="•"/>
      <w:lvlJc w:val="left"/>
      <w:pPr>
        <w:ind w:left="7458" w:hanging="283"/>
      </w:pPr>
      <w:rPr>
        <w:rFonts w:hint="default"/>
      </w:rPr>
    </w:lvl>
    <w:lvl w:ilvl="8" w:tplc="E0F83FF8">
      <w:numFmt w:val="bullet"/>
      <w:lvlText w:val="•"/>
      <w:lvlJc w:val="left"/>
      <w:pPr>
        <w:ind w:left="8455" w:hanging="283"/>
      </w:pPr>
      <w:rPr>
        <w:rFonts w:hint="default"/>
      </w:rPr>
    </w:lvl>
  </w:abstractNum>
  <w:abstractNum w:abstractNumId="36">
    <w:nsid w:val="71BC12C4"/>
    <w:multiLevelType w:val="hybridMultilevel"/>
    <w:tmpl w:val="CCC09A28"/>
    <w:lvl w:ilvl="0" w:tplc="91F00FD8">
      <w:start w:val="1"/>
      <w:numFmt w:val="decimal"/>
      <w:lvlText w:val="%1"/>
      <w:lvlJc w:val="left"/>
      <w:pPr>
        <w:ind w:left="1233" w:hanging="755"/>
      </w:pPr>
      <w:rPr>
        <w:rFonts w:cs="Times New Roman" w:hint="default"/>
      </w:rPr>
    </w:lvl>
    <w:lvl w:ilvl="1" w:tplc="23606F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E5CAB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6CCFA70">
      <w:numFmt w:val="bullet"/>
      <w:lvlText w:val="•"/>
      <w:lvlJc w:val="left"/>
      <w:pPr>
        <w:ind w:left="4002" w:hanging="755"/>
      </w:pPr>
      <w:rPr>
        <w:rFonts w:hint="default"/>
      </w:rPr>
    </w:lvl>
    <w:lvl w:ilvl="4" w:tplc="2BF0D9A0">
      <w:numFmt w:val="bullet"/>
      <w:lvlText w:val="•"/>
      <w:lvlJc w:val="left"/>
      <w:pPr>
        <w:ind w:left="4923" w:hanging="755"/>
      </w:pPr>
      <w:rPr>
        <w:rFonts w:hint="default"/>
      </w:rPr>
    </w:lvl>
    <w:lvl w:ilvl="5" w:tplc="81F27FEC">
      <w:numFmt w:val="bullet"/>
      <w:lvlText w:val="•"/>
      <w:lvlJc w:val="left"/>
      <w:pPr>
        <w:ind w:left="5844" w:hanging="755"/>
      </w:pPr>
      <w:rPr>
        <w:rFonts w:hint="default"/>
      </w:rPr>
    </w:lvl>
    <w:lvl w:ilvl="6" w:tplc="DF6A5FC6">
      <w:numFmt w:val="bullet"/>
      <w:lvlText w:val="•"/>
      <w:lvlJc w:val="left"/>
      <w:pPr>
        <w:ind w:left="6765" w:hanging="755"/>
      </w:pPr>
      <w:rPr>
        <w:rFonts w:hint="default"/>
      </w:rPr>
    </w:lvl>
    <w:lvl w:ilvl="7" w:tplc="828CAF3C">
      <w:numFmt w:val="bullet"/>
      <w:lvlText w:val="•"/>
      <w:lvlJc w:val="left"/>
      <w:pPr>
        <w:ind w:left="7686" w:hanging="755"/>
      </w:pPr>
      <w:rPr>
        <w:rFonts w:hint="default"/>
      </w:rPr>
    </w:lvl>
    <w:lvl w:ilvl="8" w:tplc="14E4DF40">
      <w:numFmt w:val="bullet"/>
      <w:lvlText w:val="•"/>
      <w:lvlJc w:val="left"/>
      <w:pPr>
        <w:ind w:left="8607" w:hanging="755"/>
      </w:pPr>
      <w:rPr>
        <w:rFonts w:hint="default"/>
      </w:rPr>
    </w:lvl>
  </w:abstractNum>
  <w:abstractNum w:abstractNumId="37">
    <w:nsid w:val="732D5B50"/>
    <w:multiLevelType w:val="hybridMultilevel"/>
    <w:tmpl w:val="FFFFFFFF"/>
    <w:lvl w:ilvl="0" w:tplc="BC2697F6">
      <w:numFmt w:val="bullet"/>
      <w:lvlText w:val="-"/>
      <w:lvlJc w:val="left"/>
      <w:pPr>
        <w:ind w:left="285" w:hanging="144"/>
      </w:pPr>
      <w:rPr>
        <w:rFonts w:ascii="Times New Roman" w:eastAsia="Times New Roman" w:hAnsi="Times New Roman" w:hint="default"/>
        <w:w w:val="99"/>
        <w:sz w:val="24"/>
      </w:rPr>
    </w:lvl>
    <w:lvl w:ilvl="1" w:tplc="437688FA">
      <w:numFmt w:val="bullet"/>
      <w:lvlText w:val="•"/>
      <w:lvlJc w:val="left"/>
      <w:pPr>
        <w:ind w:left="1264" w:hanging="144"/>
      </w:pPr>
      <w:rPr>
        <w:rFonts w:hint="default"/>
      </w:rPr>
    </w:lvl>
    <w:lvl w:ilvl="2" w:tplc="63BED288">
      <w:numFmt w:val="bullet"/>
      <w:lvlText w:val="•"/>
      <w:lvlJc w:val="left"/>
      <w:pPr>
        <w:ind w:left="2249" w:hanging="144"/>
      </w:pPr>
      <w:rPr>
        <w:rFonts w:hint="default"/>
      </w:rPr>
    </w:lvl>
    <w:lvl w:ilvl="3" w:tplc="31D657D8">
      <w:numFmt w:val="bullet"/>
      <w:lvlText w:val="•"/>
      <w:lvlJc w:val="left"/>
      <w:pPr>
        <w:ind w:left="3234" w:hanging="144"/>
      </w:pPr>
      <w:rPr>
        <w:rFonts w:hint="default"/>
      </w:rPr>
    </w:lvl>
    <w:lvl w:ilvl="4" w:tplc="8976E9A0">
      <w:numFmt w:val="bullet"/>
      <w:lvlText w:val="•"/>
      <w:lvlJc w:val="left"/>
      <w:pPr>
        <w:ind w:left="4219" w:hanging="144"/>
      </w:pPr>
      <w:rPr>
        <w:rFonts w:hint="default"/>
      </w:rPr>
    </w:lvl>
    <w:lvl w:ilvl="5" w:tplc="3EFE1528">
      <w:numFmt w:val="bullet"/>
      <w:lvlText w:val="•"/>
      <w:lvlJc w:val="left"/>
      <w:pPr>
        <w:ind w:left="5204" w:hanging="144"/>
      </w:pPr>
      <w:rPr>
        <w:rFonts w:hint="default"/>
      </w:rPr>
    </w:lvl>
    <w:lvl w:ilvl="6" w:tplc="0B6EECEA">
      <w:numFmt w:val="bullet"/>
      <w:lvlText w:val="•"/>
      <w:lvlJc w:val="left"/>
      <w:pPr>
        <w:ind w:left="6189" w:hanging="144"/>
      </w:pPr>
      <w:rPr>
        <w:rFonts w:hint="default"/>
      </w:rPr>
    </w:lvl>
    <w:lvl w:ilvl="7" w:tplc="7166C81E">
      <w:numFmt w:val="bullet"/>
      <w:lvlText w:val="•"/>
      <w:lvlJc w:val="left"/>
      <w:pPr>
        <w:ind w:left="7174" w:hanging="144"/>
      </w:pPr>
      <w:rPr>
        <w:rFonts w:hint="default"/>
      </w:rPr>
    </w:lvl>
    <w:lvl w:ilvl="8" w:tplc="D11EEDB0">
      <w:numFmt w:val="bullet"/>
      <w:lvlText w:val="•"/>
      <w:lvlJc w:val="left"/>
      <w:pPr>
        <w:ind w:left="8159" w:hanging="144"/>
      </w:pPr>
      <w:rPr>
        <w:rFonts w:hint="default"/>
      </w:rPr>
    </w:lvl>
  </w:abstractNum>
  <w:abstractNum w:abstractNumId="38">
    <w:nsid w:val="7AF31098"/>
    <w:multiLevelType w:val="hybridMultilevel"/>
    <w:tmpl w:val="FFFFFFFF"/>
    <w:lvl w:ilvl="0" w:tplc="78BC391C">
      <w:start w:val="1"/>
      <w:numFmt w:val="decimal"/>
      <w:lvlText w:val="%1."/>
      <w:lvlJc w:val="left"/>
      <w:pPr>
        <w:ind w:left="31" w:hanging="22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7221928">
      <w:numFmt w:val="bullet"/>
      <w:lvlText w:val="•"/>
      <w:lvlJc w:val="left"/>
      <w:pPr>
        <w:ind w:left="432" w:hanging="226"/>
      </w:pPr>
      <w:rPr>
        <w:rFonts w:hint="default"/>
      </w:rPr>
    </w:lvl>
    <w:lvl w:ilvl="2" w:tplc="886AC580">
      <w:numFmt w:val="bullet"/>
      <w:lvlText w:val="•"/>
      <w:lvlJc w:val="left"/>
      <w:pPr>
        <w:ind w:left="825" w:hanging="226"/>
      </w:pPr>
      <w:rPr>
        <w:rFonts w:hint="default"/>
      </w:rPr>
    </w:lvl>
    <w:lvl w:ilvl="3" w:tplc="7924EC64">
      <w:numFmt w:val="bullet"/>
      <w:lvlText w:val="•"/>
      <w:lvlJc w:val="left"/>
      <w:pPr>
        <w:ind w:left="1217" w:hanging="226"/>
      </w:pPr>
      <w:rPr>
        <w:rFonts w:hint="default"/>
      </w:rPr>
    </w:lvl>
    <w:lvl w:ilvl="4" w:tplc="5E1272A6">
      <w:numFmt w:val="bullet"/>
      <w:lvlText w:val="•"/>
      <w:lvlJc w:val="left"/>
      <w:pPr>
        <w:ind w:left="1610" w:hanging="226"/>
      </w:pPr>
      <w:rPr>
        <w:rFonts w:hint="default"/>
      </w:rPr>
    </w:lvl>
    <w:lvl w:ilvl="5" w:tplc="D7E27676">
      <w:numFmt w:val="bullet"/>
      <w:lvlText w:val="•"/>
      <w:lvlJc w:val="left"/>
      <w:pPr>
        <w:ind w:left="2003" w:hanging="226"/>
      </w:pPr>
      <w:rPr>
        <w:rFonts w:hint="default"/>
      </w:rPr>
    </w:lvl>
    <w:lvl w:ilvl="6" w:tplc="2F8A39C8">
      <w:numFmt w:val="bullet"/>
      <w:lvlText w:val="•"/>
      <w:lvlJc w:val="left"/>
      <w:pPr>
        <w:ind w:left="2395" w:hanging="226"/>
      </w:pPr>
      <w:rPr>
        <w:rFonts w:hint="default"/>
      </w:rPr>
    </w:lvl>
    <w:lvl w:ilvl="7" w:tplc="2D520376">
      <w:numFmt w:val="bullet"/>
      <w:lvlText w:val="•"/>
      <w:lvlJc w:val="left"/>
      <w:pPr>
        <w:ind w:left="2788" w:hanging="226"/>
      </w:pPr>
      <w:rPr>
        <w:rFonts w:hint="default"/>
      </w:rPr>
    </w:lvl>
    <w:lvl w:ilvl="8" w:tplc="1D36ED14">
      <w:numFmt w:val="bullet"/>
      <w:lvlText w:val="•"/>
      <w:lvlJc w:val="left"/>
      <w:pPr>
        <w:ind w:left="3180" w:hanging="226"/>
      </w:pPr>
      <w:rPr>
        <w:rFonts w:hint="default"/>
      </w:rPr>
    </w:lvl>
  </w:abstractNum>
  <w:abstractNum w:abstractNumId="39">
    <w:nsid w:val="7C290A28"/>
    <w:multiLevelType w:val="hybridMultilevel"/>
    <w:tmpl w:val="2B9C8C74"/>
    <w:lvl w:ilvl="0" w:tplc="9F589A3C">
      <w:start w:val="1"/>
      <w:numFmt w:val="decimal"/>
      <w:lvlText w:val="%1."/>
      <w:lvlJc w:val="left"/>
      <w:pPr>
        <w:ind w:left="723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7C46160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21EA936">
      <w:numFmt w:val="bullet"/>
      <w:lvlText w:val="•"/>
      <w:lvlJc w:val="left"/>
      <w:pPr>
        <w:ind w:left="1800" w:hanging="490"/>
      </w:pPr>
      <w:rPr>
        <w:rFonts w:hint="default"/>
      </w:rPr>
    </w:lvl>
    <w:lvl w:ilvl="3" w:tplc="0D5611FC">
      <w:numFmt w:val="bullet"/>
      <w:lvlText w:val="•"/>
      <w:lvlJc w:val="left"/>
      <w:pPr>
        <w:ind w:left="2881" w:hanging="490"/>
      </w:pPr>
      <w:rPr>
        <w:rFonts w:hint="default"/>
      </w:rPr>
    </w:lvl>
    <w:lvl w:ilvl="4" w:tplc="72546C82">
      <w:numFmt w:val="bullet"/>
      <w:lvlText w:val="•"/>
      <w:lvlJc w:val="left"/>
      <w:pPr>
        <w:ind w:left="3962" w:hanging="490"/>
      </w:pPr>
      <w:rPr>
        <w:rFonts w:hint="default"/>
      </w:rPr>
    </w:lvl>
    <w:lvl w:ilvl="5" w:tplc="3E906CC6">
      <w:numFmt w:val="bullet"/>
      <w:lvlText w:val="•"/>
      <w:lvlJc w:val="left"/>
      <w:pPr>
        <w:ind w:left="5043" w:hanging="490"/>
      </w:pPr>
      <w:rPr>
        <w:rFonts w:hint="default"/>
      </w:rPr>
    </w:lvl>
    <w:lvl w:ilvl="6" w:tplc="7A20C148">
      <w:numFmt w:val="bullet"/>
      <w:lvlText w:val="•"/>
      <w:lvlJc w:val="left"/>
      <w:pPr>
        <w:ind w:left="6124" w:hanging="490"/>
      </w:pPr>
      <w:rPr>
        <w:rFonts w:hint="default"/>
      </w:rPr>
    </w:lvl>
    <w:lvl w:ilvl="7" w:tplc="693E0724">
      <w:numFmt w:val="bullet"/>
      <w:lvlText w:val="•"/>
      <w:lvlJc w:val="left"/>
      <w:pPr>
        <w:ind w:left="7205" w:hanging="490"/>
      </w:pPr>
      <w:rPr>
        <w:rFonts w:hint="default"/>
      </w:rPr>
    </w:lvl>
    <w:lvl w:ilvl="8" w:tplc="73F279C6">
      <w:numFmt w:val="bullet"/>
      <w:lvlText w:val="•"/>
      <w:lvlJc w:val="left"/>
      <w:pPr>
        <w:ind w:left="8286" w:hanging="490"/>
      </w:pPr>
      <w:rPr>
        <w:rFonts w:hint="default"/>
      </w:rPr>
    </w:lvl>
  </w:abstractNum>
  <w:abstractNum w:abstractNumId="40">
    <w:nsid w:val="7D340680"/>
    <w:multiLevelType w:val="hybridMultilevel"/>
    <w:tmpl w:val="FFFFFFFF"/>
    <w:lvl w:ilvl="0" w:tplc="2DD6F6CC">
      <w:start w:val="1"/>
      <w:numFmt w:val="decimal"/>
      <w:lvlText w:val="%1."/>
      <w:lvlJc w:val="left"/>
      <w:pPr>
        <w:ind w:left="478" w:hanging="34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14246CC">
      <w:numFmt w:val="bullet"/>
      <w:lvlText w:val="•"/>
      <w:lvlJc w:val="left"/>
      <w:pPr>
        <w:ind w:left="1476" w:hanging="346"/>
      </w:pPr>
      <w:rPr>
        <w:rFonts w:hint="default"/>
      </w:rPr>
    </w:lvl>
    <w:lvl w:ilvl="2" w:tplc="885244AE">
      <w:numFmt w:val="bullet"/>
      <w:lvlText w:val="•"/>
      <w:lvlJc w:val="left"/>
      <w:pPr>
        <w:ind w:left="2473" w:hanging="346"/>
      </w:pPr>
      <w:rPr>
        <w:rFonts w:hint="default"/>
      </w:rPr>
    </w:lvl>
    <w:lvl w:ilvl="3" w:tplc="1F0C6890">
      <w:numFmt w:val="bullet"/>
      <w:lvlText w:val="•"/>
      <w:lvlJc w:val="left"/>
      <w:pPr>
        <w:ind w:left="3470" w:hanging="346"/>
      </w:pPr>
      <w:rPr>
        <w:rFonts w:hint="default"/>
      </w:rPr>
    </w:lvl>
    <w:lvl w:ilvl="4" w:tplc="D3A61D2C">
      <w:numFmt w:val="bullet"/>
      <w:lvlText w:val="•"/>
      <w:lvlJc w:val="left"/>
      <w:pPr>
        <w:ind w:left="4467" w:hanging="346"/>
      </w:pPr>
      <w:rPr>
        <w:rFonts w:hint="default"/>
      </w:rPr>
    </w:lvl>
    <w:lvl w:ilvl="5" w:tplc="A588EFE2">
      <w:numFmt w:val="bullet"/>
      <w:lvlText w:val="•"/>
      <w:lvlJc w:val="left"/>
      <w:pPr>
        <w:ind w:left="5464" w:hanging="346"/>
      </w:pPr>
      <w:rPr>
        <w:rFonts w:hint="default"/>
      </w:rPr>
    </w:lvl>
    <w:lvl w:ilvl="6" w:tplc="2F927FAA">
      <w:numFmt w:val="bullet"/>
      <w:lvlText w:val="•"/>
      <w:lvlJc w:val="left"/>
      <w:pPr>
        <w:ind w:left="6461" w:hanging="346"/>
      </w:pPr>
      <w:rPr>
        <w:rFonts w:hint="default"/>
      </w:rPr>
    </w:lvl>
    <w:lvl w:ilvl="7" w:tplc="196EF19A">
      <w:numFmt w:val="bullet"/>
      <w:lvlText w:val="•"/>
      <w:lvlJc w:val="left"/>
      <w:pPr>
        <w:ind w:left="7458" w:hanging="346"/>
      </w:pPr>
      <w:rPr>
        <w:rFonts w:hint="default"/>
      </w:rPr>
    </w:lvl>
    <w:lvl w:ilvl="8" w:tplc="3FC60EDE">
      <w:numFmt w:val="bullet"/>
      <w:lvlText w:val="•"/>
      <w:lvlJc w:val="left"/>
      <w:pPr>
        <w:ind w:left="8455" w:hanging="346"/>
      </w:pPr>
      <w:rPr>
        <w:rFonts w:hint="default"/>
      </w:rPr>
    </w:lvl>
  </w:abstractNum>
  <w:num w:numId="1">
    <w:abstractNumId w:val="5"/>
  </w:num>
  <w:num w:numId="2">
    <w:abstractNumId w:val="37"/>
  </w:num>
  <w:num w:numId="3">
    <w:abstractNumId w:val="0"/>
  </w:num>
  <w:num w:numId="4">
    <w:abstractNumId w:val="32"/>
  </w:num>
  <w:num w:numId="5">
    <w:abstractNumId w:val="22"/>
  </w:num>
  <w:num w:numId="6">
    <w:abstractNumId w:val="18"/>
  </w:num>
  <w:num w:numId="7">
    <w:abstractNumId w:val="16"/>
  </w:num>
  <w:num w:numId="8">
    <w:abstractNumId w:val="21"/>
  </w:num>
  <w:num w:numId="9">
    <w:abstractNumId w:val="15"/>
  </w:num>
  <w:num w:numId="10">
    <w:abstractNumId w:val="17"/>
  </w:num>
  <w:num w:numId="11">
    <w:abstractNumId w:val="39"/>
  </w:num>
  <w:num w:numId="12">
    <w:abstractNumId w:val="38"/>
  </w:num>
  <w:num w:numId="13">
    <w:abstractNumId w:val="28"/>
  </w:num>
  <w:num w:numId="14">
    <w:abstractNumId w:val="29"/>
  </w:num>
  <w:num w:numId="15">
    <w:abstractNumId w:val="6"/>
  </w:num>
  <w:num w:numId="16">
    <w:abstractNumId w:val="26"/>
  </w:num>
  <w:num w:numId="17">
    <w:abstractNumId w:val="20"/>
  </w:num>
  <w:num w:numId="18">
    <w:abstractNumId w:val="8"/>
  </w:num>
  <w:num w:numId="19">
    <w:abstractNumId w:val="27"/>
  </w:num>
  <w:num w:numId="20">
    <w:abstractNumId w:val="40"/>
  </w:num>
  <w:num w:numId="21">
    <w:abstractNumId w:val="25"/>
  </w:num>
  <w:num w:numId="22">
    <w:abstractNumId w:val="14"/>
  </w:num>
  <w:num w:numId="23">
    <w:abstractNumId w:val="4"/>
  </w:num>
  <w:num w:numId="24">
    <w:abstractNumId w:val="11"/>
  </w:num>
  <w:num w:numId="25">
    <w:abstractNumId w:val="23"/>
  </w:num>
  <w:num w:numId="26">
    <w:abstractNumId w:val="1"/>
  </w:num>
  <w:num w:numId="27">
    <w:abstractNumId w:val="2"/>
  </w:num>
  <w:num w:numId="28">
    <w:abstractNumId w:val="12"/>
  </w:num>
  <w:num w:numId="29">
    <w:abstractNumId w:val="33"/>
  </w:num>
  <w:num w:numId="30">
    <w:abstractNumId w:val="10"/>
  </w:num>
  <w:num w:numId="31">
    <w:abstractNumId w:val="35"/>
  </w:num>
  <w:num w:numId="32">
    <w:abstractNumId w:val="19"/>
  </w:num>
  <w:num w:numId="33">
    <w:abstractNumId w:val="13"/>
  </w:num>
  <w:num w:numId="34">
    <w:abstractNumId w:val="9"/>
  </w:num>
  <w:num w:numId="35">
    <w:abstractNumId w:val="30"/>
  </w:num>
  <w:num w:numId="36">
    <w:abstractNumId w:val="31"/>
  </w:num>
  <w:num w:numId="37">
    <w:abstractNumId w:val="24"/>
  </w:num>
  <w:num w:numId="38">
    <w:abstractNumId w:val="3"/>
  </w:num>
  <w:num w:numId="39">
    <w:abstractNumId w:val="34"/>
  </w:num>
  <w:num w:numId="40">
    <w:abstractNumId w:val="7"/>
  </w:num>
  <w:num w:numId="41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50E8"/>
    <w:rsid w:val="00036223"/>
    <w:rsid w:val="000B3777"/>
    <w:rsid w:val="00200E71"/>
    <w:rsid w:val="002D489C"/>
    <w:rsid w:val="0037029D"/>
    <w:rsid w:val="003A535C"/>
    <w:rsid w:val="0048327F"/>
    <w:rsid w:val="006A4E1F"/>
    <w:rsid w:val="006B50E8"/>
    <w:rsid w:val="00766A80"/>
    <w:rsid w:val="00863968"/>
    <w:rsid w:val="00976E90"/>
    <w:rsid w:val="009A4E7E"/>
    <w:rsid w:val="009C60B0"/>
    <w:rsid w:val="00AF5E48"/>
    <w:rsid w:val="00B3795D"/>
    <w:rsid w:val="00B905DB"/>
    <w:rsid w:val="00C472A2"/>
    <w:rsid w:val="00D137EA"/>
    <w:rsid w:val="00D22E8E"/>
    <w:rsid w:val="00D27305"/>
    <w:rsid w:val="00D41A49"/>
    <w:rsid w:val="00E85190"/>
    <w:rsid w:val="00EC0870"/>
    <w:rsid w:val="00F31120"/>
    <w:rsid w:val="00F767DB"/>
    <w:rsid w:val="00F7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0E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B50E8"/>
    <w:pPr>
      <w:ind w:left="1477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6B50E8"/>
    <w:pPr>
      <w:ind w:left="478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rsid w:val="006B50E8"/>
    <w:pPr>
      <w:ind w:left="478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A535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A535C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A535C"/>
    <w:rPr>
      <w:rFonts w:ascii="Cambria" w:hAnsi="Cambria" w:cs="Times New Roman"/>
      <w:b/>
      <w:bCs/>
      <w:sz w:val="26"/>
      <w:szCs w:val="26"/>
      <w:lang w:eastAsia="en-US"/>
    </w:rPr>
  </w:style>
  <w:style w:type="paragraph" w:styleId="BodyText">
    <w:name w:val="Body Text"/>
    <w:basedOn w:val="Normal"/>
    <w:link w:val="BodyTextChar"/>
    <w:uiPriority w:val="99"/>
    <w:rsid w:val="006B50E8"/>
    <w:pPr>
      <w:ind w:left="478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A535C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6B50E8"/>
    <w:pPr>
      <w:ind w:left="478"/>
      <w:jc w:val="both"/>
    </w:pPr>
  </w:style>
  <w:style w:type="paragraph" w:customStyle="1" w:styleId="TableParagraph">
    <w:name w:val="Table Paragraph"/>
    <w:basedOn w:val="Normal"/>
    <w:uiPriority w:val="99"/>
    <w:rsid w:val="006B50E8"/>
    <w:pPr>
      <w:ind w:left="85"/>
    </w:pPr>
  </w:style>
  <w:style w:type="paragraph" w:styleId="Header">
    <w:name w:val="header"/>
    <w:basedOn w:val="Normal"/>
    <w:link w:val="HeaderChar"/>
    <w:uiPriority w:val="99"/>
    <w:rsid w:val="00D137E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767DB"/>
    <w:rPr>
      <w:rFonts w:ascii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D137E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767DB"/>
    <w:rPr>
      <w:rFonts w:ascii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image" Target="media/image2.png"/><Relationship Id="rId55" Type="http://schemas.openxmlformats.org/officeDocument/2006/relationships/footer" Target="footer47.xml"/><Relationship Id="rId63" Type="http://schemas.openxmlformats.org/officeDocument/2006/relationships/footer" Target="footer55.xml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9" Type="http://schemas.openxmlformats.org/officeDocument/2006/relationships/footer" Target="foot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5.xml"/><Relationship Id="rId58" Type="http://schemas.openxmlformats.org/officeDocument/2006/relationships/footer" Target="footer50.xml"/><Relationship Id="rId66" Type="http://schemas.openxmlformats.org/officeDocument/2006/relationships/footer" Target="footer58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footer" Target="footer42.xml"/><Relationship Id="rId57" Type="http://schemas.openxmlformats.org/officeDocument/2006/relationships/footer" Target="footer49.xml"/><Relationship Id="rId61" Type="http://schemas.openxmlformats.org/officeDocument/2006/relationships/footer" Target="footer53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4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footer" Target="footer41.xml"/><Relationship Id="rId56" Type="http://schemas.openxmlformats.org/officeDocument/2006/relationships/footer" Target="footer48.xml"/><Relationship Id="rId64" Type="http://schemas.openxmlformats.org/officeDocument/2006/relationships/footer" Target="footer56.xml"/><Relationship Id="rId8" Type="http://schemas.openxmlformats.org/officeDocument/2006/relationships/footer" Target="footer1.xml"/><Relationship Id="rId51" Type="http://schemas.openxmlformats.org/officeDocument/2006/relationships/footer" Target="footer43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51.xml"/><Relationship Id="rId67" Type="http://schemas.openxmlformats.org/officeDocument/2006/relationships/fontTable" Target="fontTable.xml"/><Relationship Id="rId20" Type="http://schemas.openxmlformats.org/officeDocument/2006/relationships/footer" Target="footer13.xml"/><Relationship Id="rId41" Type="http://schemas.openxmlformats.org/officeDocument/2006/relationships/footer" Target="footer34.xml"/><Relationship Id="rId54" Type="http://schemas.openxmlformats.org/officeDocument/2006/relationships/footer" Target="footer46.xml"/><Relationship Id="rId62" Type="http://schemas.openxmlformats.org/officeDocument/2006/relationships/footer" Target="footer5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304</TotalTime>
  <Pages>114</Pages>
  <Words>-32766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DNA7 X86</cp:lastModifiedBy>
  <cp:revision>6</cp:revision>
  <cp:lastPrinted>2022-09-30T07:45:00Z</cp:lastPrinted>
  <dcterms:created xsi:type="dcterms:W3CDTF">2022-09-28T08:32:00Z</dcterms:created>
  <dcterms:modified xsi:type="dcterms:W3CDTF">2022-10-26T11:34:00Z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